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3172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E2BB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E2BBF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E2BBF" w:rsidRPr="00EE2BBF">
              <w:rPr>
                <w:szCs w:val="28"/>
              </w:rPr>
              <w:t>2332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E2BBF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"Об управлении собственностью </w:t>
            </w:r>
            <w:proofErr w:type="gramStart"/>
            <w:r>
              <w:t>При</w:t>
            </w:r>
            <w:r>
              <w:t>-</w:t>
            </w:r>
            <w:r>
              <w:t>морского</w:t>
            </w:r>
            <w:proofErr w:type="gramEnd"/>
            <w:r>
              <w:t xml:space="preserve">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EE2BBF" w:rsidRDefault="00EE2BBF" w:rsidP="00EE2BBF">
      <w:pPr>
        <w:ind w:firstLine="720"/>
        <w:jc w:val="both"/>
      </w:pPr>
      <w:r>
        <w:t xml:space="preserve">Рассмотрев во втором чтении проект закона Приморского края </w:t>
      </w:r>
      <w:r>
        <w:br/>
        <w:t>"О внесении изменений в Закон Приморского края "Об управлении собственностью Приморского края"</w:t>
      </w:r>
      <w:r>
        <w:rPr>
          <w:szCs w:val="28"/>
        </w:rPr>
        <w:t xml:space="preserve">, </w:t>
      </w:r>
      <w:r>
        <w:t>Законодательное Собрание Приморского края</w:t>
      </w:r>
    </w:p>
    <w:p w:rsidR="00EE2BBF" w:rsidRDefault="00EE2BBF" w:rsidP="00EE2BBF">
      <w:pPr>
        <w:ind w:firstLine="720"/>
        <w:jc w:val="both"/>
      </w:pPr>
    </w:p>
    <w:p w:rsidR="00EE2BBF" w:rsidRDefault="00EE2BBF" w:rsidP="00EE2BBF">
      <w:pPr>
        <w:jc w:val="both"/>
      </w:pPr>
      <w:r>
        <w:t>ПОСТАНОВЛЯЕТ:</w:t>
      </w:r>
    </w:p>
    <w:p w:rsidR="00EE2BBF" w:rsidRDefault="00EE2BBF" w:rsidP="00EE2BBF"/>
    <w:p w:rsidR="00EE2BBF" w:rsidRDefault="00EE2BBF" w:rsidP="00EE2BBF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"Об управлении собственностью Приморского края"</w:t>
      </w:r>
      <w:r>
        <w:rPr>
          <w:szCs w:val="28"/>
        </w:rPr>
        <w:t xml:space="preserve"> </w:t>
      </w:r>
      <w:r>
        <w:t>во втором чтении.</w:t>
      </w:r>
    </w:p>
    <w:p w:rsidR="00EE2BBF" w:rsidRDefault="00EE2BBF" w:rsidP="00EE2BBF">
      <w:pPr>
        <w:ind w:firstLine="709"/>
        <w:jc w:val="both"/>
        <w:rPr>
          <w:szCs w:val="28"/>
        </w:rPr>
      </w:pPr>
    </w:p>
    <w:p w:rsidR="00EE2BBF" w:rsidRDefault="00EE2BBF" w:rsidP="00EE2BBF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EE2BBF" w:rsidRDefault="00EE2BBF" w:rsidP="00EE2BBF">
      <w:pPr>
        <w:ind w:firstLine="720"/>
        <w:jc w:val="both"/>
      </w:pPr>
    </w:p>
    <w:p w:rsidR="00EE2BBF" w:rsidRDefault="00EE2BBF" w:rsidP="00EE2BB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E2BBF" w:rsidRDefault="00EE2BBF" w:rsidP="00EE2BBF">
      <w:pPr>
        <w:ind w:firstLine="720"/>
        <w:jc w:val="both"/>
      </w:pPr>
      <w:bookmarkStart w:id="0" w:name="_GoBack"/>
      <w:bookmarkEnd w:id="0"/>
    </w:p>
    <w:p w:rsidR="00EE2BBF" w:rsidRDefault="00EE2BBF" w:rsidP="00EE2BBF">
      <w:pPr>
        <w:ind w:firstLine="720"/>
        <w:jc w:val="both"/>
      </w:pPr>
    </w:p>
    <w:p w:rsidR="00EE2BBF" w:rsidRDefault="00EE2BBF" w:rsidP="00EE2BBF">
      <w:pPr>
        <w:ind w:firstLine="720"/>
        <w:jc w:val="both"/>
      </w:pPr>
    </w:p>
    <w:p w:rsidR="00EE2BBF" w:rsidRDefault="00EE2BBF" w:rsidP="00EE2BBF">
      <w:pPr>
        <w:jc w:val="both"/>
      </w:pPr>
      <w:r>
        <w:t>Председатель</w:t>
      </w:r>
    </w:p>
    <w:p w:rsidR="00EE2BBF" w:rsidRDefault="00EE2BBF" w:rsidP="00EE2BBF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EE2BBF" w:rsidRDefault="00EE2BBF" w:rsidP="00EE2BBF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68D" w:rsidRDefault="006F568D">
      <w:r>
        <w:separator/>
      </w:r>
    </w:p>
  </w:endnote>
  <w:endnote w:type="continuationSeparator" w:id="0">
    <w:p w:rsidR="006F568D" w:rsidRDefault="006F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68D" w:rsidRDefault="006F568D">
      <w:r>
        <w:separator/>
      </w:r>
    </w:p>
  </w:footnote>
  <w:footnote w:type="continuationSeparator" w:id="0">
    <w:p w:rsidR="006F568D" w:rsidRDefault="006F56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2BB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6F568D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E2BB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2016-02-24T05:09:00Z</cp:lastPrinted>
  <dcterms:created xsi:type="dcterms:W3CDTF">2016-02-24T05:06:00Z</dcterms:created>
  <dcterms:modified xsi:type="dcterms:W3CDTF">2016-02-24T05:09:00Z</dcterms:modified>
</cp:coreProperties>
</file>