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783393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A2795" w:rsidP="00982D83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A2795">
              <w:rPr>
                <w:szCs w:val="28"/>
              </w:rPr>
              <w:t>24.02.</w:t>
            </w:r>
            <w:r w:rsidR="00982D83">
              <w:rPr>
                <w:szCs w:val="28"/>
              </w:rPr>
              <w:t>2</w:t>
            </w:r>
            <w:bookmarkStart w:id="0" w:name="_GoBack"/>
            <w:bookmarkEnd w:id="0"/>
            <w:r w:rsidRPr="00BA2795">
              <w:rPr>
                <w:szCs w:val="28"/>
              </w:rPr>
              <w:t>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A2795" w:rsidRPr="00BA2795">
              <w:rPr>
                <w:szCs w:val="28"/>
              </w:rPr>
              <w:t>2331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A279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A2795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разгра-ничении</w:t>
            </w:r>
            <w:proofErr w:type="spellEnd"/>
            <w:proofErr w:type="gramEnd"/>
            <w:r w:rsidRPr="00703A62">
              <w:rPr>
                <w:szCs w:val="28"/>
              </w:rPr>
              <w:t xml:space="preserve">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Шкотовского </w:t>
            </w:r>
            <w:proofErr w:type="spellStart"/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-ци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proofErr w:type="spellEnd"/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 xml:space="preserve">а и </w:t>
            </w:r>
            <w:proofErr w:type="spellStart"/>
            <w:r>
              <w:rPr>
                <w:szCs w:val="28"/>
              </w:rPr>
              <w:t>Шкотовским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  <w:p w:rsidR="000B3FB2" w:rsidRPr="00BA2795" w:rsidRDefault="000B3FB2" w:rsidP="0094344A">
            <w:pPr>
              <w:ind w:left="-108"/>
              <w:jc w:val="both"/>
            </w:pPr>
          </w:p>
        </w:tc>
      </w:tr>
    </w:tbl>
    <w:p w:rsidR="00BA2795" w:rsidRDefault="00BA2795" w:rsidP="00BA2795">
      <w:pPr>
        <w:ind w:firstLine="720"/>
      </w:pPr>
      <w:r>
        <w:t xml:space="preserve">Законодательное Собрание Приморского края </w:t>
      </w:r>
    </w:p>
    <w:p w:rsidR="00BA2795" w:rsidRDefault="00BA2795" w:rsidP="00BA2795"/>
    <w:p w:rsidR="00BA2795" w:rsidRDefault="00BA2795" w:rsidP="00BA2795">
      <w:r>
        <w:t>ПОСТАНОВЛЯЕТ:</w:t>
      </w:r>
    </w:p>
    <w:p w:rsidR="00BA2795" w:rsidRDefault="00BA2795" w:rsidP="00BA2795"/>
    <w:p w:rsidR="00BA2795" w:rsidRDefault="00BA2795" w:rsidP="00BA2795">
      <w:pPr>
        <w:ind w:firstLine="709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Шкотовского</w:t>
      </w:r>
      <w:r>
        <w:rPr>
          <w:szCs w:val="28"/>
        </w:rPr>
        <w:br/>
        <w:t xml:space="preserve">муниципального района и </w:t>
      </w:r>
      <w:proofErr w:type="spellStart"/>
      <w:r>
        <w:rPr>
          <w:szCs w:val="28"/>
        </w:rPr>
        <w:t>Шкотовским</w:t>
      </w:r>
      <w:proofErr w:type="spellEnd"/>
      <w:r>
        <w:rPr>
          <w:szCs w:val="28"/>
        </w:rPr>
        <w:t xml:space="preserve"> муниципальным районом".</w:t>
      </w:r>
    </w:p>
    <w:p w:rsidR="00BA2795" w:rsidRDefault="00BA2795" w:rsidP="00BA2795">
      <w:pPr>
        <w:ind w:firstLine="709"/>
        <w:jc w:val="both"/>
      </w:pPr>
    </w:p>
    <w:p w:rsidR="00BA2795" w:rsidRDefault="00BA2795" w:rsidP="00BA2795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A2795" w:rsidRDefault="00BA2795" w:rsidP="00BA2795">
      <w:pPr>
        <w:ind w:firstLine="709"/>
        <w:jc w:val="both"/>
      </w:pPr>
    </w:p>
    <w:p w:rsidR="00BA2795" w:rsidRDefault="00BA2795" w:rsidP="00BA279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A2795" w:rsidRDefault="00BA2795" w:rsidP="00BA2795">
      <w:pPr>
        <w:jc w:val="both"/>
      </w:pPr>
    </w:p>
    <w:p w:rsidR="00BA2795" w:rsidRDefault="00BA2795" w:rsidP="00BA2795">
      <w:pPr>
        <w:jc w:val="both"/>
      </w:pPr>
    </w:p>
    <w:p w:rsidR="00BA2795" w:rsidRDefault="00BA2795" w:rsidP="00BA2795">
      <w:pPr>
        <w:jc w:val="both"/>
      </w:pPr>
    </w:p>
    <w:p w:rsidR="00BA2795" w:rsidRDefault="00BA2795" w:rsidP="00BA2795">
      <w:pPr>
        <w:jc w:val="both"/>
      </w:pPr>
      <w:r>
        <w:t xml:space="preserve">Председатель </w:t>
      </w:r>
    </w:p>
    <w:p w:rsidR="00BA2795" w:rsidRDefault="00BA2795" w:rsidP="00BA279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BA2795" w:rsidRDefault="00BA2795" w:rsidP="00BA2795">
      <w:pPr>
        <w:tabs>
          <w:tab w:val="right" w:pos="9356"/>
        </w:tabs>
        <w:jc w:val="both"/>
      </w:pPr>
    </w:p>
    <w:p w:rsidR="00BA2795" w:rsidRDefault="00BA2795" w:rsidP="00BA2795"/>
    <w:p w:rsidR="00BA2795" w:rsidRDefault="00BA2795" w:rsidP="00BA2795"/>
    <w:p w:rsidR="00BA2795" w:rsidRDefault="00BA2795" w:rsidP="00BA2795"/>
    <w:p w:rsidR="00BA2795" w:rsidRDefault="00BA2795" w:rsidP="00BA279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3E4" w:rsidRDefault="00AB33E4">
      <w:r>
        <w:separator/>
      </w:r>
    </w:p>
  </w:endnote>
  <w:endnote w:type="continuationSeparator" w:id="0">
    <w:p w:rsidR="00AB33E4" w:rsidRDefault="00AB3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3E4" w:rsidRDefault="00AB33E4">
      <w:r>
        <w:separator/>
      </w:r>
    </w:p>
  </w:footnote>
  <w:footnote w:type="continuationSeparator" w:id="0">
    <w:p w:rsidR="00AB33E4" w:rsidRDefault="00AB33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2795"/>
    <w:rsid w:val="00057575"/>
    <w:rsid w:val="000B3FB2"/>
    <w:rsid w:val="000D628E"/>
    <w:rsid w:val="000E5228"/>
    <w:rsid w:val="00123119"/>
    <w:rsid w:val="00155F7F"/>
    <w:rsid w:val="003325F4"/>
    <w:rsid w:val="00392E21"/>
    <w:rsid w:val="003B4F7B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2D83"/>
    <w:rsid w:val="009959AC"/>
    <w:rsid w:val="009C06BA"/>
    <w:rsid w:val="00A13794"/>
    <w:rsid w:val="00A26C60"/>
    <w:rsid w:val="00A93332"/>
    <w:rsid w:val="00AB33E4"/>
    <w:rsid w:val="00AE5EE6"/>
    <w:rsid w:val="00BA2795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2016-02-24T05:46:00Z</cp:lastPrinted>
  <dcterms:created xsi:type="dcterms:W3CDTF">2016-02-24T04:02:00Z</dcterms:created>
  <dcterms:modified xsi:type="dcterms:W3CDTF">2016-02-24T05:46:00Z</dcterms:modified>
</cp:coreProperties>
</file>