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278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56EE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56EEA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56EEA" w:rsidRPr="00356EEA">
              <w:rPr>
                <w:szCs w:val="28"/>
              </w:rPr>
              <w:t>2329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56EE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56EEA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разгра-ничении</w:t>
            </w:r>
            <w:proofErr w:type="spellEnd"/>
            <w:proofErr w:type="gramEnd"/>
            <w:r w:rsidRPr="00703A62">
              <w:rPr>
                <w:szCs w:val="28"/>
              </w:rPr>
              <w:t xml:space="preserve">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Лазовского </w:t>
            </w:r>
            <w:proofErr w:type="spellStart"/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-ци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proofErr w:type="spellEnd"/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 и Лазовским муниципальным районом"</w:t>
            </w:r>
          </w:p>
          <w:p w:rsidR="000B3FB2" w:rsidRPr="00356EEA" w:rsidRDefault="000B3FB2" w:rsidP="0094344A">
            <w:pPr>
              <w:ind w:left="-108"/>
              <w:jc w:val="both"/>
            </w:pPr>
          </w:p>
        </w:tc>
      </w:tr>
    </w:tbl>
    <w:p w:rsidR="00356EEA" w:rsidRDefault="00356EEA" w:rsidP="00356EEA">
      <w:pPr>
        <w:ind w:firstLine="720"/>
      </w:pPr>
      <w:r>
        <w:t xml:space="preserve">Законодательное Собрание Приморского края </w:t>
      </w:r>
    </w:p>
    <w:p w:rsidR="00356EEA" w:rsidRDefault="00356EEA" w:rsidP="00356EEA"/>
    <w:p w:rsidR="00356EEA" w:rsidRDefault="00356EEA" w:rsidP="00356EEA">
      <w:r>
        <w:t>ПОСТАНОВЛЯЕТ:</w:t>
      </w:r>
    </w:p>
    <w:p w:rsidR="00356EEA" w:rsidRDefault="00356EEA" w:rsidP="00356EEA"/>
    <w:p w:rsidR="00356EEA" w:rsidRDefault="00356EEA" w:rsidP="00356EEA">
      <w:pPr>
        <w:ind w:firstLine="709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Лазовского</w:t>
      </w:r>
      <w:r>
        <w:rPr>
          <w:szCs w:val="28"/>
        </w:rPr>
        <w:br/>
        <w:t>муниципального района и Лазовским муниципальным районом".</w:t>
      </w:r>
    </w:p>
    <w:p w:rsidR="00356EEA" w:rsidRDefault="00356EEA" w:rsidP="00356EEA">
      <w:pPr>
        <w:ind w:firstLine="709"/>
        <w:jc w:val="both"/>
      </w:pPr>
    </w:p>
    <w:p w:rsidR="00356EEA" w:rsidRDefault="00356EEA" w:rsidP="00356EEA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56EEA" w:rsidRDefault="00356EEA" w:rsidP="00356EEA">
      <w:pPr>
        <w:ind w:firstLine="709"/>
        <w:jc w:val="both"/>
      </w:pPr>
    </w:p>
    <w:p w:rsidR="00356EEA" w:rsidRDefault="00356EEA" w:rsidP="00356EE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56EEA" w:rsidRDefault="00356EEA" w:rsidP="00356EEA">
      <w:pPr>
        <w:jc w:val="both"/>
      </w:pPr>
    </w:p>
    <w:p w:rsidR="00356EEA" w:rsidRDefault="00356EEA" w:rsidP="00356EEA">
      <w:pPr>
        <w:jc w:val="both"/>
      </w:pPr>
      <w:bookmarkStart w:id="0" w:name="_GoBack"/>
      <w:bookmarkEnd w:id="0"/>
    </w:p>
    <w:p w:rsidR="00356EEA" w:rsidRDefault="00356EEA" w:rsidP="00356EEA">
      <w:pPr>
        <w:jc w:val="both"/>
      </w:pPr>
    </w:p>
    <w:p w:rsidR="00356EEA" w:rsidRDefault="00356EEA" w:rsidP="00356EEA">
      <w:pPr>
        <w:jc w:val="both"/>
      </w:pPr>
      <w:r>
        <w:t xml:space="preserve">Председатель </w:t>
      </w:r>
    </w:p>
    <w:p w:rsidR="00356EEA" w:rsidRDefault="00356EEA" w:rsidP="00356EE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356EEA" w:rsidRDefault="00356EEA" w:rsidP="00356EEA">
      <w:pPr>
        <w:tabs>
          <w:tab w:val="right" w:pos="9356"/>
        </w:tabs>
        <w:jc w:val="both"/>
      </w:pPr>
    </w:p>
    <w:p w:rsidR="00356EEA" w:rsidRDefault="00356EEA" w:rsidP="00356EEA"/>
    <w:p w:rsidR="00356EEA" w:rsidRDefault="00356EEA" w:rsidP="00356EEA"/>
    <w:p w:rsidR="00356EEA" w:rsidRDefault="00356EEA" w:rsidP="00356EEA"/>
    <w:p w:rsidR="00356EEA" w:rsidRDefault="00356EEA" w:rsidP="00356EE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1EE" w:rsidRDefault="00A851EE">
      <w:r>
        <w:separator/>
      </w:r>
    </w:p>
  </w:endnote>
  <w:endnote w:type="continuationSeparator" w:id="0">
    <w:p w:rsidR="00A851EE" w:rsidRDefault="00A85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1EE" w:rsidRDefault="00A851EE">
      <w:r>
        <w:separator/>
      </w:r>
    </w:p>
  </w:footnote>
  <w:footnote w:type="continuationSeparator" w:id="0">
    <w:p w:rsidR="00A851EE" w:rsidRDefault="00A85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6EEA"/>
    <w:rsid w:val="00057575"/>
    <w:rsid w:val="000B3FB2"/>
    <w:rsid w:val="000D628E"/>
    <w:rsid w:val="000E5228"/>
    <w:rsid w:val="00123119"/>
    <w:rsid w:val="00155F7F"/>
    <w:rsid w:val="003325F4"/>
    <w:rsid w:val="00356EEA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51EE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2016-02-24T04:04:00Z</cp:lastPrinted>
  <dcterms:created xsi:type="dcterms:W3CDTF">2016-02-24T04:03:00Z</dcterms:created>
  <dcterms:modified xsi:type="dcterms:W3CDTF">2016-02-24T04:04:00Z</dcterms:modified>
</cp:coreProperties>
</file>