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87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24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2468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2468" w:rsidRPr="00372468">
              <w:rPr>
                <w:szCs w:val="28"/>
              </w:rPr>
              <w:t>2327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24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72468" w:rsidRDefault="00372468" w:rsidP="0094344A">
            <w:pPr>
              <w:ind w:left="-108"/>
              <w:jc w:val="both"/>
            </w:pPr>
            <w:proofErr w:type="gramStart"/>
            <w:r w:rsidRPr="00034321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034321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034321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 Приморского края </w:t>
            </w:r>
            <w:r>
              <w:rPr>
                <w:bCs/>
                <w:szCs w:val="28"/>
              </w:rPr>
              <w:t xml:space="preserve">"О гарантиях осуществления полномочий </w:t>
            </w:r>
            <w:proofErr w:type="spellStart"/>
            <w:r>
              <w:rPr>
                <w:bCs/>
                <w:szCs w:val="28"/>
              </w:rPr>
              <w:t>депу</w:t>
            </w:r>
            <w:proofErr w:type="spellEnd"/>
            <w:r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тата, члена выборного органа местного самоуправления, выбор</w:t>
            </w:r>
            <w:r>
              <w:rPr>
                <w:bCs/>
                <w:szCs w:val="28"/>
              </w:rPr>
              <w:t>-</w:t>
            </w:r>
            <w:proofErr w:type="spellStart"/>
            <w:r>
              <w:rPr>
                <w:bCs/>
                <w:szCs w:val="28"/>
              </w:rPr>
              <w:t>ного</w:t>
            </w:r>
            <w:proofErr w:type="spellEnd"/>
            <w:r>
              <w:rPr>
                <w:bCs/>
                <w:szCs w:val="28"/>
              </w:rPr>
              <w:t xml:space="preserve"> должностного лица местного самоуправления в Приморском крае</w:t>
            </w:r>
            <w:r w:rsidRPr="00300D47">
              <w:rPr>
                <w:bCs/>
                <w:szCs w:val="28"/>
              </w:rPr>
              <w:t>"</w:t>
            </w:r>
            <w:proofErr w:type="gramEnd"/>
          </w:p>
        </w:tc>
      </w:tr>
    </w:tbl>
    <w:p w:rsidR="000B3FB2" w:rsidRDefault="000B3FB2"/>
    <w:p w:rsidR="00372468" w:rsidRPr="00F2794F" w:rsidRDefault="00372468" w:rsidP="0037246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72468" w:rsidRPr="00F2794F" w:rsidRDefault="00372468" w:rsidP="0037246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468" w:rsidRPr="00F2794F" w:rsidRDefault="00372468" w:rsidP="003724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72468" w:rsidRPr="00F2794F" w:rsidRDefault="00372468" w:rsidP="0037246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468" w:rsidRDefault="00372468" w:rsidP="0037246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034321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  <w:r>
        <w:rPr>
          <w:bCs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>"</w:t>
      </w:r>
      <w:r>
        <w:rPr>
          <w:szCs w:val="28"/>
        </w:rPr>
        <w:t>.</w:t>
      </w:r>
      <w:proofErr w:type="gramEnd"/>
    </w:p>
    <w:p w:rsidR="00372468" w:rsidRDefault="00372468" w:rsidP="0037246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2468" w:rsidRPr="00F35214" w:rsidRDefault="00372468" w:rsidP="00372468">
      <w:pPr>
        <w:ind w:firstLine="708"/>
        <w:jc w:val="both"/>
        <w:rPr>
          <w:szCs w:val="28"/>
        </w:rPr>
      </w:pP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372468" w:rsidRPr="00F2794F" w:rsidRDefault="00372468" w:rsidP="0037246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72468" w:rsidRDefault="00372468" w:rsidP="0037246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72468" w:rsidRDefault="00372468" w:rsidP="00372468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2468" w:rsidRDefault="00372468" w:rsidP="003724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2468" w:rsidRPr="00F2794F" w:rsidRDefault="00372468" w:rsidP="003724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2468" w:rsidRPr="00F2794F" w:rsidRDefault="00372468" w:rsidP="003724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72468" w:rsidRPr="00D964B6" w:rsidRDefault="00372468" w:rsidP="0037246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DB8" w:rsidRDefault="00940DB8">
      <w:r>
        <w:separator/>
      </w:r>
    </w:p>
  </w:endnote>
  <w:endnote w:type="continuationSeparator" w:id="0">
    <w:p w:rsidR="00940DB8" w:rsidRDefault="0094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DB8" w:rsidRDefault="00940DB8">
      <w:r>
        <w:separator/>
      </w:r>
    </w:p>
  </w:footnote>
  <w:footnote w:type="continuationSeparator" w:id="0">
    <w:p w:rsidR="00940DB8" w:rsidRDefault="00940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2468"/>
    <w:rsid w:val="00057575"/>
    <w:rsid w:val="000B3FB2"/>
    <w:rsid w:val="000D628E"/>
    <w:rsid w:val="000E5228"/>
    <w:rsid w:val="00123119"/>
    <w:rsid w:val="00155F7F"/>
    <w:rsid w:val="003325F4"/>
    <w:rsid w:val="00372468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0DB8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7246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2016-02-24T07:05:00Z</cp:lastPrinted>
  <dcterms:created xsi:type="dcterms:W3CDTF">2016-02-24T07:03:00Z</dcterms:created>
  <dcterms:modified xsi:type="dcterms:W3CDTF">2016-02-24T07:05:00Z</dcterms:modified>
</cp:coreProperties>
</file>