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382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9223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9223A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223A" w:rsidRPr="0039223A">
              <w:rPr>
                <w:szCs w:val="28"/>
              </w:rPr>
              <w:t>2326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223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223A" w:rsidP="0094344A">
            <w:pPr>
              <w:ind w:left="-108"/>
              <w:jc w:val="both"/>
            </w:pPr>
            <w:r w:rsidRPr="0039223A">
              <w:t xml:space="preserve">О Законе Приморского края </w:t>
            </w:r>
            <w:r w:rsidRPr="0039223A">
              <w:br/>
            </w:r>
            <w:r w:rsidRPr="0039223A">
              <w:rPr>
                <w:szCs w:val="28"/>
              </w:rPr>
              <w:t xml:space="preserve">"О внесении изменений в </w:t>
            </w:r>
            <w:r w:rsidRPr="0039223A">
              <w:rPr>
                <w:szCs w:val="28"/>
              </w:rPr>
              <w:br/>
              <w:t>статью 11.1 Закона Приморского края "Об административных правонарушениях в Приморском крае"</w:t>
            </w:r>
          </w:p>
          <w:p w:rsidR="000B3FB2" w:rsidRPr="0039223A" w:rsidRDefault="000B3FB2" w:rsidP="0094344A">
            <w:pPr>
              <w:ind w:left="-108"/>
              <w:jc w:val="both"/>
            </w:pPr>
          </w:p>
        </w:tc>
      </w:tr>
    </w:tbl>
    <w:p w:rsidR="0039223A" w:rsidRPr="0039223A" w:rsidRDefault="0039223A" w:rsidP="0039223A">
      <w:pPr>
        <w:ind w:firstLine="709"/>
        <w:jc w:val="both"/>
      </w:pPr>
      <w:r w:rsidRPr="0039223A">
        <w:t xml:space="preserve">Законодательное Собрание Приморского края </w:t>
      </w:r>
    </w:p>
    <w:p w:rsidR="0039223A" w:rsidRPr="0039223A" w:rsidRDefault="0039223A" w:rsidP="0039223A"/>
    <w:p w:rsidR="0039223A" w:rsidRPr="0039223A" w:rsidRDefault="0039223A" w:rsidP="0039223A">
      <w:r w:rsidRPr="0039223A">
        <w:t>ПОСТАНОВЛЯЕТ:</w:t>
      </w:r>
    </w:p>
    <w:p w:rsidR="0039223A" w:rsidRPr="0039223A" w:rsidRDefault="0039223A" w:rsidP="0039223A"/>
    <w:p w:rsidR="0039223A" w:rsidRPr="0039223A" w:rsidRDefault="0039223A" w:rsidP="0039223A">
      <w:pPr>
        <w:ind w:firstLine="708"/>
        <w:jc w:val="both"/>
      </w:pPr>
      <w:r w:rsidRPr="0039223A">
        <w:t xml:space="preserve">1.Принять Закон Приморского края </w:t>
      </w:r>
      <w:r w:rsidRPr="0039223A">
        <w:rPr>
          <w:szCs w:val="28"/>
        </w:rPr>
        <w:t>"О внесении изменений</w:t>
      </w:r>
      <w:r w:rsidRPr="0039223A">
        <w:rPr>
          <w:szCs w:val="28"/>
        </w:rPr>
        <w:br/>
        <w:t>в статью 11.1 Закона Приморского края "Об административных правонарушениях в Приморском крае".</w:t>
      </w:r>
      <w:r w:rsidRPr="0039223A">
        <w:t xml:space="preserve">  </w:t>
      </w:r>
    </w:p>
    <w:p w:rsidR="0039223A" w:rsidRPr="0039223A" w:rsidRDefault="0039223A" w:rsidP="0039223A">
      <w:pPr>
        <w:ind w:right="-144" w:firstLine="720"/>
        <w:jc w:val="both"/>
      </w:pPr>
    </w:p>
    <w:p w:rsidR="0039223A" w:rsidRPr="0039223A" w:rsidRDefault="0039223A" w:rsidP="0039223A">
      <w:pPr>
        <w:ind w:firstLine="720"/>
        <w:jc w:val="both"/>
      </w:pPr>
      <w:r w:rsidRPr="0039223A">
        <w:t>2.Направить указанный Закон Губернатору Приморского края для обнародования.</w:t>
      </w:r>
    </w:p>
    <w:p w:rsidR="0039223A" w:rsidRPr="0039223A" w:rsidRDefault="0039223A" w:rsidP="0039223A">
      <w:pPr>
        <w:jc w:val="both"/>
      </w:pPr>
    </w:p>
    <w:p w:rsidR="0039223A" w:rsidRPr="0039223A" w:rsidRDefault="0039223A" w:rsidP="0039223A">
      <w:pPr>
        <w:ind w:firstLine="709"/>
        <w:jc w:val="both"/>
        <w:rPr>
          <w:szCs w:val="28"/>
        </w:rPr>
      </w:pPr>
      <w:r w:rsidRPr="0039223A">
        <w:t>3.Настоящее постановление вступает в силу со дня его принятия.</w:t>
      </w:r>
    </w:p>
    <w:p w:rsidR="0039223A" w:rsidRPr="0039223A" w:rsidRDefault="0039223A" w:rsidP="0039223A">
      <w:pPr>
        <w:jc w:val="both"/>
      </w:pPr>
      <w:bookmarkStart w:id="0" w:name="_GoBack"/>
      <w:bookmarkEnd w:id="0"/>
    </w:p>
    <w:p w:rsidR="0039223A" w:rsidRPr="0039223A" w:rsidRDefault="0039223A" w:rsidP="0039223A">
      <w:pPr>
        <w:jc w:val="both"/>
      </w:pPr>
    </w:p>
    <w:p w:rsidR="0039223A" w:rsidRPr="0039223A" w:rsidRDefault="0039223A" w:rsidP="0039223A">
      <w:pPr>
        <w:jc w:val="both"/>
      </w:pPr>
    </w:p>
    <w:p w:rsidR="0039223A" w:rsidRPr="0039223A" w:rsidRDefault="0039223A" w:rsidP="0039223A">
      <w:pPr>
        <w:jc w:val="both"/>
      </w:pPr>
      <w:r w:rsidRPr="0039223A">
        <w:t>Председатель</w:t>
      </w:r>
    </w:p>
    <w:p w:rsidR="0039223A" w:rsidRPr="0039223A" w:rsidRDefault="0039223A" w:rsidP="0039223A">
      <w:pPr>
        <w:jc w:val="both"/>
      </w:pPr>
      <w:r w:rsidRPr="0039223A">
        <w:t xml:space="preserve">Законодательного Собрания </w:t>
      </w:r>
      <w:r w:rsidRPr="0039223A">
        <w:tab/>
      </w:r>
      <w:r w:rsidRPr="0039223A">
        <w:tab/>
        <w:t xml:space="preserve">     </w:t>
      </w:r>
      <w:r w:rsidRPr="0039223A">
        <w:tab/>
        <w:t xml:space="preserve">   </w:t>
      </w:r>
      <w:r w:rsidRPr="0039223A">
        <w:tab/>
        <w:t xml:space="preserve">  </w:t>
      </w:r>
      <w:r w:rsidRPr="0039223A">
        <w:tab/>
        <w:t xml:space="preserve">                В.В. Горчаков</w:t>
      </w:r>
    </w:p>
    <w:p w:rsidR="0039223A" w:rsidRPr="0039223A" w:rsidRDefault="0039223A" w:rsidP="0039223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B36" w:rsidRDefault="000B7B36">
      <w:r>
        <w:separator/>
      </w:r>
    </w:p>
  </w:endnote>
  <w:endnote w:type="continuationSeparator" w:id="0">
    <w:p w:rsidR="000B7B36" w:rsidRDefault="000B7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B36" w:rsidRDefault="000B7B36">
      <w:r>
        <w:separator/>
      </w:r>
    </w:p>
  </w:footnote>
  <w:footnote w:type="continuationSeparator" w:id="0">
    <w:p w:rsidR="000B7B36" w:rsidRDefault="000B7B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223A"/>
    <w:rsid w:val="00057575"/>
    <w:rsid w:val="000B3FB2"/>
    <w:rsid w:val="000B7B36"/>
    <w:rsid w:val="000D628E"/>
    <w:rsid w:val="000E5228"/>
    <w:rsid w:val="00123119"/>
    <w:rsid w:val="00155F7F"/>
    <w:rsid w:val="003325F4"/>
    <w:rsid w:val="0039223A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2016-02-24T06:57:00Z</cp:lastPrinted>
  <dcterms:created xsi:type="dcterms:W3CDTF">2016-02-24T06:55:00Z</dcterms:created>
  <dcterms:modified xsi:type="dcterms:W3CDTF">2016-02-24T06:57:00Z</dcterms:modified>
</cp:coreProperties>
</file>