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16004888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="002B295F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1D1F50">
        <w:t>й</w:t>
      </w:r>
      <w:r w:rsidR="00D91EA1">
        <w:t xml:space="preserve"> в</w:t>
      </w:r>
      <w:r w:rsidR="004232F0">
        <w:t xml:space="preserve"> </w:t>
      </w:r>
      <w:r>
        <w:t xml:space="preserve">Закон Приморского края </w:t>
      </w:r>
      <w:r w:rsidR="001D1F50">
        <w:t>"</w:t>
      </w:r>
      <w:r w:rsidR="001D1F50" w:rsidRPr="00B73516">
        <w:t>О защите населения и территории Приморского края от чрезвычайных ситуаций природного и техногенного характера"</w:t>
      </w:r>
      <w:r w:rsidR="001D1F50">
        <w:t>.</w:t>
      </w:r>
      <w:proofErr w:type="gramEnd"/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EE5FA9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202BF9">
        <w:t xml:space="preserve">от </w:t>
      </w:r>
      <w:r w:rsidR="001D1F50" w:rsidRPr="00202BF9">
        <w:t>09</w:t>
      </w:r>
      <w:r w:rsidRPr="00202BF9">
        <w:t>.0</w:t>
      </w:r>
      <w:r w:rsidR="001D1F50" w:rsidRPr="00202BF9">
        <w:t>2</w:t>
      </w:r>
      <w:r w:rsidRPr="00202BF9">
        <w:t>.201</w:t>
      </w:r>
      <w:r w:rsidR="001D1F50" w:rsidRPr="00202BF9">
        <w:t>6</w:t>
      </w:r>
      <w:r w:rsidRPr="00202BF9">
        <w:t xml:space="preserve"> № </w:t>
      </w:r>
      <w:r w:rsidR="00202BF9">
        <w:t>941</w:t>
      </w:r>
      <w:bookmarkStart w:id="0" w:name="_GoBack"/>
      <w:bookmarkEnd w:id="0"/>
      <w:r w:rsidR="00F23CD5">
        <w:t xml:space="preserve"> </w:t>
      </w:r>
      <w:r>
        <w:t>"</w:t>
      </w:r>
      <w:r w:rsidRPr="00175C04">
        <w:t>О</w:t>
      </w:r>
      <w:r>
        <w:t xml:space="preserve"> проекте закона Приморского края "</w:t>
      </w:r>
      <w:r w:rsidRPr="002179E5">
        <w:t>О внесении изм</w:t>
      </w:r>
      <w:r w:rsidR="004232F0">
        <w:t>енени</w:t>
      </w:r>
      <w:r w:rsidR="001D1F50">
        <w:t>й</w:t>
      </w:r>
      <w:r>
        <w:t xml:space="preserve"> </w:t>
      </w:r>
      <w:r w:rsidR="00BD79E2">
        <w:t xml:space="preserve">в </w:t>
      </w:r>
      <w:r>
        <w:t xml:space="preserve">Закон Приморского края </w:t>
      </w:r>
      <w:r w:rsidR="001D1F50" w:rsidRPr="00B73516">
        <w:t>"О защите населения и территории Приморского края от чрезвычайных ситуаций природного и техногенного характера"</w:t>
      </w:r>
      <w:r>
        <w:rPr>
          <w:lang w:eastAsia="en-US"/>
        </w:rPr>
        <w:t xml:space="preserve"> </w:t>
      </w:r>
      <w:r w:rsidRPr="008D030E">
        <w:t xml:space="preserve">на </w:t>
      </w:r>
      <w:r w:rsidR="00EE5FA9">
        <w:t>2</w:t>
      </w:r>
      <w:r w:rsidRPr="008D030E">
        <w:t xml:space="preserve"> л.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FDF" w:rsidRDefault="00B96FDF">
      <w:r>
        <w:separator/>
      </w:r>
    </w:p>
  </w:endnote>
  <w:endnote w:type="continuationSeparator" w:id="0">
    <w:p w:rsidR="00B96FDF" w:rsidRDefault="00B9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FDF" w:rsidRDefault="00B96FDF">
      <w:r>
        <w:separator/>
      </w:r>
    </w:p>
  </w:footnote>
  <w:footnote w:type="continuationSeparator" w:id="0">
    <w:p w:rsidR="00B96FDF" w:rsidRDefault="00B9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21E10"/>
    <w:rsid w:val="00033CDB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8191B"/>
    <w:rsid w:val="001B0887"/>
    <w:rsid w:val="001B1A6A"/>
    <w:rsid w:val="001D1F50"/>
    <w:rsid w:val="001F0762"/>
    <w:rsid w:val="001F29F0"/>
    <w:rsid w:val="001F3716"/>
    <w:rsid w:val="00202BF9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295F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347"/>
    <w:rsid w:val="00A55E75"/>
    <w:rsid w:val="00A708BB"/>
    <w:rsid w:val="00A751C1"/>
    <w:rsid w:val="00A83EA6"/>
    <w:rsid w:val="00A865CD"/>
    <w:rsid w:val="00A96357"/>
    <w:rsid w:val="00AC5EC5"/>
    <w:rsid w:val="00AF069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96FDF"/>
    <w:rsid w:val="00BD509B"/>
    <w:rsid w:val="00BD79E2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26FDD"/>
    <w:rsid w:val="00E3239D"/>
    <w:rsid w:val="00E346BD"/>
    <w:rsid w:val="00E77091"/>
    <w:rsid w:val="00E831FC"/>
    <w:rsid w:val="00EB3D8D"/>
    <w:rsid w:val="00EC0A88"/>
    <w:rsid w:val="00ED2CBA"/>
    <w:rsid w:val="00EE5FA9"/>
    <w:rsid w:val="00F23CD5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190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97</cp:revision>
  <cp:lastPrinted>2015-07-14T02:00:00Z</cp:lastPrinted>
  <dcterms:created xsi:type="dcterms:W3CDTF">2012-02-13T00:05:00Z</dcterms:created>
  <dcterms:modified xsi:type="dcterms:W3CDTF">2016-02-03T01:42:00Z</dcterms:modified>
</cp:coreProperties>
</file>