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550C7">
        <w:trPr>
          <w:cantSplit/>
          <w:trHeight w:val="1278"/>
        </w:trPr>
        <w:tc>
          <w:tcPr>
            <w:tcW w:w="4820" w:type="dxa"/>
            <w:gridSpan w:val="5"/>
          </w:tcPr>
          <w:p w:rsidR="00D550C7" w:rsidRDefault="00D550C7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514959679" r:id="rId8"/>
              </w:object>
            </w:r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550C7" w:rsidRDefault="00D550C7" w:rsidP="00436EDC"/>
        </w:tc>
      </w:tr>
      <w:tr w:rsidR="00D550C7">
        <w:trPr>
          <w:cantSplit/>
          <w:trHeight w:val="1835"/>
        </w:trPr>
        <w:tc>
          <w:tcPr>
            <w:tcW w:w="4820" w:type="dxa"/>
            <w:gridSpan w:val="5"/>
          </w:tcPr>
          <w:p w:rsidR="00D550C7" w:rsidRDefault="00D550C7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50C7" w:rsidRDefault="00D550C7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50C7" w:rsidRDefault="00D550C7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550C7" w:rsidRDefault="00D550C7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550C7" w:rsidRDefault="00D550C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550C7" w:rsidRPr="008D030E" w:rsidRDefault="00D550C7" w:rsidP="00436EDC">
            <w:r w:rsidRPr="008D030E">
              <w:t xml:space="preserve">Председателю </w:t>
            </w:r>
          </w:p>
          <w:p w:rsidR="00D550C7" w:rsidRPr="008D030E" w:rsidRDefault="00D550C7" w:rsidP="00436EDC">
            <w:r w:rsidRPr="008D030E">
              <w:t>Законодательного Собрания</w:t>
            </w:r>
          </w:p>
          <w:p w:rsidR="00D550C7" w:rsidRPr="008D030E" w:rsidRDefault="00D550C7" w:rsidP="00436EDC">
            <w:r w:rsidRPr="008D030E">
              <w:t>Приморского края</w:t>
            </w:r>
          </w:p>
          <w:p w:rsidR="00D550C7" w:rsidRPr="008D030E" w:rsidRDefault="00D550C7" w:rsidP="00436EDC"/>
          <w:p w:rsidR="00D550C7" w:rsidRPr="008D030E" w:rsidRDefault="00D550C7" w:rsidP="00436EDC">
            <w:r>
              <w:t>Горчакову В.В.</w:t>
            </w:r>
          </w:p>
          <w:p w:rsidR="00D550C7" w:rsidRPr="000A3F20" w:rsidRDefault="00D550C7" w:rsidP="0085618A">
            <w:pPr>
              <w:rPr>
                <w:sz w:val="26"/>
                <w:szCs w:val="26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550C7" w:rsidRDefault="00D550C7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  <w:vAlign w:val="bottom"/>
          </w:tcPr>
          <w:p w:rsidR="00D550C7" w:rsidRDefault="00D550C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</w:t>
            </w: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709" w:type="dxa"/>
          </w:tcPr>
          <w:p w:rsidR="00D550C7" w:rsidRDefault="00D550C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550C7" w:rsidRPr="0049228D" w:rsidRDefault="00D550C7">
      <w:pPr>
        <w:rPr>
          <w:sz w:val="26"/>
          <w:szCs w:val="26"/>
        </w:rPr>
      </w:pPr>
    </w:p>
    <w:p w:rsidR="00D550C7" w:rsidRDefault="00D550C7" w:rsidP="00917307">
      <w:pPr>
        <w:jc w:val="center"/>
        <w:rPr>
          <w:sz w:val="26"/>
          <w:szCs w:val="26"/>
        </w:rPr>
      </w:pPr>
    </w:p>
    <w:p w:rsidR="00D550C7" w:rsidRPr="008D030E" w:rsidRDefault="00D550C7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D550C7" w:rsidRPr="008D030E" w:rsidRDefault="00D550C7" w:rsidP="00917307">
      <w:pPr>
        <w:jc w:val="center"/>
      </w:pPr>
    </w:p>
    <w:p w:rsidR="00D550C7" w:rsidRDefault="00D550C7" w:rsidP="000E380E">
      <w:pPr>
        <w:jc w:val="both"/>
      </w:pPr>
      <w:r>
        <w:tab/>
      </w: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Pr="008D030E">
        <w:t xml:space="preserve">в качестве законодательной инициативы вносится проект закона Приморского края </w:t>
      </w:r>
      <w:r>
        <w:t>"</w:t>
      </w:r>
      <w:r w:rsidRPr="002179E5">
        <w:t>О внесении изм</w:t>
      </w:r>
      <w:r w:rsidR="00D91EA1">
        <w:t>енени</w:t>
      </w:r>
      <w:r w:rsidR="00F87B22">
        <w:t>й</w:t>
      </w:r>
      <w:r w:rsidR="00D91EA1">
        <w:t xml:space="preserve"> в </w:t>
      </w:r>
      <w:r>
        <w:t xml:space="preserve">Закон Приморского края </w:t>
      </w:r>
      <w:r w:rsidR="00F87B22">
        <w:br/>
      </w:r>
      <w:r>
        <w:t xml:space="preserve">"О </w:t>
      </w:r>
      <w:r w:rsidR="0044478B">
        <w:t>пожарной безопасности в</w:t>
      </w:r>
      <w:r>
        <w:t xml:space="preserve"> Приморско</w:t>
      </w:r>
      <w:r w:rsidR="0044478B">
        <w:t>м</w:t>
      </w:r>
      <w:r>
        <w:t xml:space="preserve"> кра</w:t>
      </w:r>
      <w:r w:rsidR="0044478B">
        <w:t>е</w:t>
      </w:r>
      <w:r>
        <w:rPr>
          <w:lang w:eastAsia="en-US"/>
        </w:rPr>
        <w:t>"</w:t>
      </w:r>
      <w:r>
        <w:t>.</w:t>
      </w:r>
    </w:p>
    <w:p w:rsidR="00D550C7" w:rsidRDefault="00D550C7" w:rsidP="000E380E">
      <w:pPr>
        <w:jc w:val="both"/>
        <w:rPr>
          <w:position w:val="2"/>
        </w:rPr>
      </w:pPr>
    </w:p>
    <w:p w:rsidR="00D550C7" w:rsidRPr="00B5231D" w:rsidRDefault="00D550C7" w:rsidP="006C153C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я</w:t>
      </w:r>
      <w:r w:rsidRPr="00B5231D">
        <w:rPr>
          <w:position w:val="2"/>
        </w:rPr>
        <w:t>:</w:t>
      </w:r>
    </w:p>
    <w:p w:rsidR="00D550C7" w:rsidRPr="00B5231D" w:rsidRDefault="00D550C7" w:rsidP="00203CFA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>те</w:t>
      </w:r>
      <w:proofErr w:type="gramStart"/>
      <w:r w:rsidRPr="00B5231D">
        <w:rPr>
          <w:sz w:val="28"/>
          <w:szCs w:val="28"/>
        </w:rPr>
        <w:t>кст пр</w:t>
      </w:r>
      <w:proofErr w:type="gramEnd"/>
      <w:r w:rsidRPr="00B5231D">
        <w:rPr>
          <w:sz w:val="28"/>
          <w:szCs w:val="28"/>
        </w:rPr>
        <w:t xml:space="preserve">оекта закона на </w:t>
      </w:r>
      <w:r w:rsidR="00F87B22">
        <w:rPr>
          <w:sz w:val="28"/>
          <w:szCs w:val="28"/>
        </w:rPr>
        <w:t>4</w:t>
      </w:r>
      <w:r w:rsidRPr="00B5231D">
        <w:rPr>
          <w:sz w:val="28"/>
          <w:szCs w:val="28"/>
        </w:rPr>
        <w:t xml:space="preserve"> л. в 1 экз.;</w:t>
      </w:r>
    </w:p>
    <w:p w:rsidR="00D550C7" w:rsidRPr="008D030E" w:rsidRDefault="00D550C7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80686A">
      <w:pPr>
        <w:pStyle w:val="a9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80686A">
      <w:pPr>
        <w:ind w:firstLine="709"/>
        <w:jc w:val="both"/>
      </w:pPr>
      <w:r w:rsidRPr="008D030E">
        <w:t xml:space="preserve">решение комитета </w:t>
      </w:r>
      <w:proofErr w:type="gramStart"/>
      <w:r w:rsidRPr="00701F67">
        <w:t>от</w:t>
      </w:r>
      <w:proofErr w:type="gramEnd"/>
      <w:r w:rsidRPr="00701F67">
        <w:t xml:space="preserve"> </w:t>
      </w:r>
      <w:r w:rsidR="00F87B22">
        <w:t xml:space="preserve"> </w:t>
      </w:r>
      <w:r w:rsidRPr="00701F67">
        <w:t xml:space="preserve"> № </w:t>
      </w:r>
      <w:r w:rsidR="00F87B22">
        <w:t xml:space="preserve"> </w:t>
      </w:r>
      <w:r w:rsidR="00F23CD5">
        <w:t xml:space="preserve"> </w:t>
      </w:r>
      <w:r>
        <w:t xml:space="preserve"> "</w:t>
      </w:r>
      <w:proofErr w:type="gramStart"/>
      <w:r w:rsidRPr="00175C04">
        <w:t>О</w:t>
      </w:r>
      <w:proofErr w:type="gramEnd"/>
      <w:r>
        <w:t xml:space="preserve"> проекте закона Приморского края "</w:t>
      </w:r>
      <w:r w:rsidRPr="002179E5">
        <w:t>О внесении изм</w:t>
      </w:r>
      <w:r w:rsidR="00AA0923">
        <w:t>енени</w:t>
      </w:r>
      <w:r w:rsidR="00F87B22">
        <w:t>й</w:t>
      </w:r>
      <w:r>
        <w:t xml:space="preserve"> </w:t>
      </w:r>
      <w:r w:rsidR="00BD79E2">
        <w:t xml:space="preserve">в </w:t>
      </w:r>
      <w:r>
        <w:t xml:space="preserve">Закон Приморского края "О </w:t>
      </w:r>
      <w:r w:rsidR="005C1811">
        <w:t>пожарной безопасности</w:t>
      </w:r>
      <w:r w:rsidR="006E5549">
        <w:t xml:space="preserve"> в</w:t>
      </w:r>
      <w:r>
        <w:t xml:space="preserve"> Приморско</w:t>
      </w:r>
      <w:r w:rsidR="006E5549">
        <w:t>м</w:t>
      </w:r>
      <w:r>
        <w:t xml:space="preserve"> кра</w:t>
      </w:r>
      <w:r w:rsidR="006E5549">
        <w:t>е</w:t>
      </w:r>
      <w:r w:rsidRPr="00175C04">
        <w:t>"</w:t>
      </w:r>
      <w:r>
        <w:rPr>
          <w:lang w:eastAsia="en-US"/>
        </w:rPr>
        <w:t xml:space="preserve"> </w:t>
      </w:r>
      <w:r w:rsidRPr="008D030E">
        <w:t xml:space="preserve">на </w:t>
      </w:r>
      <w:r w:rsidR="00F87B22">
        <w:t>2</w:t>
      </w:r>
      <w:bookmarkStart w:id="0" w:name="_GoBack"/>
      <w:bookmarkEnd w:id="0"/>
      <w:r w:rsidRPr="008D030E">
        <w:t xml:space="preserve"> л.</w:t>
      </w:r>
      <w:r>
        <w:t xml:space="preserve"> </w:t>
      </w:r>
      <w:r w:rsidRPr="008D030E">
        <w:t>в 1 экз.</w:t>
      </w:r>
    </w:p>
    <w:p w:rsidR="00D550C7" w:rsidRPr="008D030E" w:rsidRDefault="00D550C7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</w:t>
      </w:r>
      <w:proofErr w:type="spellStart"/>
      <w:r w:rsidRPr="008D030E">
        <w:rPr>
          <w:sz w:val="28"/>
          <w:szCs w:val="28"/>
        </w:rPr>
        <w:t>Текиев</w:t>
      </w:r>
      <w:proofErr w:type="spellEnd"/>
    </w:p>
    <w:sectPr w:rsidR="00D550C7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15A" w:rsidRDefault="007A315A">
      <w:r>
        <w:separator/>
      </w:r>
    </w:p>
  </w:endnote>
  <w:endnote w:type="continuationSeparator" w:id="0">
    <w:p w:rsidR="007A315A" w:rsidRDefault="007A3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5FB" w:rsidRDefault="005065FB" w:rsidP="00ED2CBA">
    <w:pPr>
      <w:pStyle w:val="a9"/>
      <w:rPr>
        <w:sz w:val="20"/>
        <w:szCs w:val="20"/>
      </w:rPr>
    </w:pPr>
    <w:r>
      <w:rPr>
        <w:sz w:val="20"/>
        <w:szCs w:val="20"/>
      </w:rPr>
      <w:t>Гончарова</w:t>
    </w:r>
  </w:p>
  <w:p w:rsidR="00D550C7" w:rsidRPr="000A3F20" w:rsidRDefault="005065FB" w:rsidP="005065FB">
    <w:pPr>
      <w:pStyle w:val="a9"/>
      <w:rPr>
        <w:sz w:val="20"/>
        <w:szCs w:val="20"/>
      </w:rPr>
    </w:pPr>
    <w:r>
      <w:rPr>
        <w:sz w:val="20"/>
        <w:szCs w:val="20"/>
      </w:rPr>
      <w:t xml:space="preserve">Татьяна Иннокентьевна  </w:t>
    </w:r>
  </w:p>
  <w:p w:rsidR="00D550C7" w:rsidRPr="00ED2CBA" w:rsidRDefault="00D550C7" w:rsidP="00ED2CBA">
    <w:pPr>
      <w:pStyle w:val="a9"/>
      <w:rPr>
        <w:sz w:val="20"/>
        <w:szCs w:val="20"/>
      </w:rPr>
    </w:pPr>
    <w:r w:rsidRPr="000A3F20">
      <w:rPr>
        <w:sz w:val="20"/>
        <w:szCs w:val="20"/>
      </w:rPr>
      <w:t>220</w:t>
    </w:r>
    <w:r w:rsidR="005065FB">
      <w:rPr>
        <w:sz w:val="20"/>
        <w:szCs w:val="20"/>
      </w:rPr>
      <w:t>5258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15A" w:rsidRDefault="007A315A">
      <w:r>
        <w:separator/>
      </w:r>
    </w:p>
  </w:footnote>
  <w:footnote w:type="continuationSeparator" w:id="0">
    <w:p w:rsidR="007A315A" w:rsidRDefault="007A31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66ED"/>
    <w:rsid w:val="00000901"/>
    <w:rsid w:val="00006BE4"/>
    <w:rsid w:val="00020D30"/>
    <w:rsid w:val="00021E10"/>
    <w:rsid w:val="000415EE"/>
    <w:rsid w:val="00057A38"/>
    <w:rsid w:val="00070287"/>
    <w:rsid w:val="0007272A"/>
    <w:rsid w:val="000922C9"/>
    <w:rsid w:val="000A3F20"/>
    <w:rsid w:val="000A66ED"/>
    <w:rsid w:val="000B27F2"/>
    <w:rsid w:val="000C4DD9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F0762"/>
    <w:rsid w:val="001F29F0"/>
    <w:rsid w:val="001F3716"/>
    <w:rsid w:val="00203CFA"/>
    <w:rsid w:val="002179E5"/>
    <w:rsid w:val="00221C9A"/>
    <w:rsid w:val="0023017C"/>
    <w:rsid w:val="00235B46"/>
    <w:rsid w:val="00237659"/>
    <w:rsid w:val="00237F08"/>
    <w:rsid w:val="00277251"/>
    <w:rsid w:val="002A5A6C"/>
    <w:rsid w:val="002A5D7B"/>
    <w:rsid w:val="002B0128"/>
    <w:rsid w:val="002B670A"/>
    <w:rsid w:val="002D1978"/>
    <w:rsid w:val="002D496E"/>
    <w:rsid w:val="002D5123"/>
    <w:rsid w:val="002F1316"/>
    <w:rsid w:val="00315311"/>
    <w:rsid w:val="003227B1"/>
    <w:rsid w:val="003265B4"/>
    <w:rsid w:val="00352E0E"/>
    <w:rsid w:val="00377F67"/>
    <w:rsid w:val="003B2A74"/>
    <w:rsid w:val="003E56F9"/>
    <w:rsid w:val="003F2DE3"/>
    <w:rsid w:val="003F3564"/>
    <w:rsid w:val="003F5AD4"/>
    <w:rsid w:val="00403034"/>
    <w:rsid w:val="00403C4A"/>
    <w:rsid w:val="00411680"/>
    <w:rsid w:val="00436EDC"/>
    <w:rsid w:val="0044478B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065FB"/>
    <w:rsid w:val="00515590"/>
    <w:rsid w:val="005172A0"/>
    <w:rsid w:val="00530BE8"/>
    <w:rsid w:val="0053798C"/>
    <w:rsid w:val="0054269B"/>
    <w:rsid w:val="0055063B"/>
    <w:rsid w:val="00556DD4"/>
    <w:rsid w:val="0059124F"/>
    <w:rsid w:val="005914CF"/>
    <w:rsid w:val="00594C57"/>
    <w:rsid w:val="005C1179"/>
    <w:rsid w:val="005C1811"/>
    <w:rsid w:val="005C3D65"/>
    <w:rsid w:val="005D18C9"/>
    <w:rsid w:val="005D36D6"/>
    <w:rsid w:val="005E4259"/>
    <w:rsid w:val="005E5003"/>
    <w:rsid w:val="005F233B"/>
    <w:rsid w:val="0062197A"/>
    <w:rsid w:val="00653629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6E5549"/>
    <w:rsid w:val="00700525"/>
    <w:rsid w:val="007012E5"/>
    <w:rsid w:val="00701F67"/>
    <w:rsid w:val="00706751"/>
    <w:rsid w:val="00707560"/>
    <w:rsid w:val="00710583"/>
    <w:rsid w:val="00715975"/>
    <w:rsid w:val="00725EDA"/>
    <w:rsid w:val="007546FA"/>
    <w:rsid w:val="0075686F"/>
    <w:rsid w:val="007839F4"/>
    <w:rsid w:val="00791D4C"/>
    <w:rsid w:val="007A315A"/>
    <w:rsid w:val="007A35BA"/>
    <w:rsid w:val="007B32D2"/>
    <w:rsid w:val="007C665B"/>
    <w:rsid w:val="007D46E7"/>
    <w:rsid w:val="007D4C41"/>
    <w:rsid w:val="007E4153"/>
    <w:rsid w:val="007E7F09"/>
    <w:rsid w:val="007F2136"/>
    <w:rsid w:val="0080686A"/>
    <w:rsid w:val="008179CA"/>
    <w:rsid w:val="00821BB1"/>
    <w:rsid w:val="008274FD"/>
    <w:rsid w:val="008448DF"/>
    <w:rsid w:val="0085618A"/>
    <w:rsid w:val="008706CF"/>
    <w:rsid w:val="0088103F"/>
    <w:rsid w:val="00897B92"/>
    <w:rsid w:val="008D030E"/>
    <w:rsid w:val="008E3860"/>
    <w:rsid w:val="008F2ACC"/>
    <w:rsid w:val="008F2E73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50ED0"/>
    <w:rsid w:val="0098607E"/>
    <w:rsid w:val="009A1A0F"/>
    <w:rsid w:val="009A4C39"/>
    <w:rsid w:val="009B01D4"/>
    <w:rsid w:val="009B7B0E"/>
    <w:rsid w:val="009D3AB2"/>
    <w:rsid w:val="00A04F91"/>
    <w:rsid w:val="00A2574A"/>
    <w:rsid w:val="00A2797E"/>
    <w:rsid w:val="00A366B5"/>
    <w:rsid w:val="00A52B37"/>
    <w:rsid w:val="00A55E75"/>
    <w:rsid w:val="00A708BB"/>
    <w:rsid w:val="00A751C1"/>
    <w:rsid w:val="00A83EA6"/>
    <w:rsid w:val="00A865CD"/>
    <w:rsid w:val="00A96357"/>
    <w:rsid w:val="00AA0923"/>
    <w:rsid w:val="00AF0696"/>
    <w:rsid w:val="00B065A5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D79E2"/>
    <w:rsid w:val="00BE7529"/>
    <w:rsid w:val="00BF60B0"/>
    <w:rsid w:val="00BF6541"/>
    <w:rsid w:val="00C045FB"/>
    <w:rsid w:val="00C447B9"/>
    <w:rsid w:val="00C64A02"/>
    <w:rsid w:val="00CA372E"/>
    <w:rsid w:val="00CB5843"/>
    <w:rsid w:val="00CF5B04"/>
    <w:rsid w:val="00CF6F07"/>
    <w:rsid w:val="00D17505"/>
    <w:rsid w:val="00D21A4F"/>
    <w:rsid w:val="00D36CDD"/>
    <w:rsid w:val="00D40F1D"/>
    <w:rsid w:val="00D550C7"/>
    <w:rsid w:val="00D724EC"/>
    <w:rsid w:val="00D80A05"/>
    <w:rsid w:val="00D87FEA"/>
    <w:rsid w:val="00D9162E"/>
    <w:rsid w:val="00D91EA1"/>
    <w:rsid w:val="00D94E27"/>
    <w:rsid w:val="00DA48AE"/>
    <w:rsid w:val="00DE06A8"/>
    <w:rsid w:val="00DE4CC3"/>
    <w:rsid w:val="00E00517"/>
    <w:rsid w:val="00E0458C"/>
    <w:rsid w:val="00E10501"/>
    <w:rsid w:val="00E13C2F"/>
    <w:rsid w:val="00E17A98"/>
    <w:rsid w:val="00E20D8B"/>
    <w:rsid w:val="00E3239D"/>
    <w:rsid w:val="00E346BD"/>
    <w:rsid w:val="00E77091"/>
    <w:rsid w:val="00E831FC"/>
    <w:rsid w:val="00EB3D8D"/>
    <w:rsid w:val="00EC0A88"/>
    <w:rsid w:val="00ED2CBA"/>
    <w:rsid w:val="00F23CD5"/>
    <w:rsid w:val="00F245F1"/>
    <w:rsid w:val="00F312B0"/>
    <w:rsid w:val="00F370CC"/>
    <w:rsid w:val="00F445A9"/>
    <w:rsid w:val="00F55B20"/>
    <w:rsid w:val="00F6094D"/>
    <w:rsid w:val="00F8695E"/>
    <w:rsid w:val="00F87B22"/>
    <w:rsid w:val="00FC6165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182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Гончарова</cp:lastModifiedBy>
  <cp:revision>92</cp:revision>
  <cp:lastPrinted>2013-06-27T00:27:00Z</cp:lastPrinted>
  <dcterms:created xsi:type="dcterms:W3CDTF">2012-02-13T00:05:00Z</dcterms:created>
  <dcterms:modified xsi:type="dcterms:W3CDTF">2016-01-21T23:22:00Z</dcterms:modified>
</cp:coreProperties>
</file>