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AF0B1A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4B5EB2" w:rsidP="00541AB1">
            <w:pPr>
              <w:ind w:left="-108"/>
              <w:jc w:val="both"/>
            </w:pPr>
            <w:r>
              <w:t>О проекте закона Приморского края "О внесении изменений в</w:t>
            </w:r>
            <w:r w:rsidR="00310C67">
              <w:t xml:space="preserve"> </w:t>
            </w:r>
            <w:r>
              <w:t xml:space="preserve">Закон Приморского края "О </w:t>
            </w:r>
            <w:r w:rsidR="007C7FC6">
              <w:t xml:space="preserve">законодательной деятельности в </w:t>
            </w:r>
            <w:r>
              <w:t>Приморско</w:t>
            </w:r>
            <w:r w:rsidR="007C7FC6">
              <w:t>м</w:t>
            </w:r>
            <w:r>
              <w:t xml:space="preserve"> кра</w:t>
            </w:r>
            <w:r w:rsidR="007C7FC6">
              <w:t>е</w:t>
            </w:r>
            <w: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4B5EB2" w:rsidRDefault="004B5EB2" w:rsidP="004B5EB2">
      <w:pPr>
        <w:jc w:val="both"/>
      </w:pPr>
      <w:r>
        <w:tab/>
        <w:t xml:space="preserve">1.Принять проект закона Приморского края "О внесении изменений в Закон Приморского края "О </w:t>
      </w:r>
      <w:r w:rsidR="007C7FC6">
        <w:t>законодательной деятельности в Приморском крае</w:t>
      </w:r>
      <w:r>
        <w:t>" в</w:t>
      </w:r>
      <w:r w:rsidR="00E62300">
        <w:t>о</w:t>
      </w:r>
      <w:r>
        <w:t xml:space="preserve"> </w:t>
      </w:r>
      <w:r w:rsidR="00E62300">
        <w:t>втором</w:t>
      </w:r>
      <w:r>
        <w:t xml:space="preserve"> чтении.</w:t>
      </w:r>
    </w:p>
    <w:p w:rsidR="004B5EB2" w:rsidRDefault="004B5EB2" w:rsidP="004B5EB2">
      <w:pPr>
        <w:jc w:val="both"/>
      </w:pPr>
    </w:p>
    <w:p w:rsidR="004B5EB2" w:rsidRDefault="00E62300" w:rsidP="004B5EB2">
      <w:pPr>
        <w:ind w:firstLine="708"/>
        <w:jc w:val="both"/>
      </w:pPr>
      <w:r>
        <w:t>2</w:t>
      </w:r>
      <w:r w:rsidR="004B5EB2">
        <w:t xml:space="preserve">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</w:t>
      </w:r>
      <w:r>
        <w:t>принятых</w:t>
      </w:r>
      <w:r w:rsidR="004B5EB2">
        <w:t xml:space="preserve"> поправок и внести его на рассмотрение Законодательного Собрания в </w:t>
      </w:r>
      <w:r>
        <w:t>третьем</w:t>
      </w:r>
      <w:r w:rsidR="004B5EB2">
        <w:t xml:space="preserve">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E62300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7B4C" w:rsidRDefault="00F97B4C">
      <w:r>
        <w:separator/>
      </w:r>
    </w:p>
  </w:endnote>
  <w:endnote w:type="continuationSeparator" w:id="0">
    <w:p w:rsidR="00F97B4C" w:rsidRDefault="00F97B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7B4C" w:rsidRDefault="00F97B4C">
      <w:r>
        <w:separator/>
      </w:r>
    </w:p>
  </w:footnote>
  <w:footnote w:type="continuationSeparator" w:id="0">
    <w:p w:rsidR="00F97B4C" w:rsidRDefault="00F97B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523"/>
    <w:rsid w:val="00022407"/>
    <w:rsid w:val="00057575"/>
    <w:rsid w:val="000B3FB2"/>
    <w:rsid w:val="000D628E"/>
    <w:rsid w:val="000E5228"/>
    <w:rsid w:val="00112FE3"/>
    <w:rsid w:val="00123119"/>
    <w:rsid w:val="00155F7F"/>
    <w:rsid w:val="001D349C"/>
    <w:rsid w:val="0022479E"/>
    <w:rsid w:val="002C099A"/>
    <w:rsid w:val="002C68AC"/>
    <w:rsid w:val="00310C67"/>
    <w:rsid w:val="003325F4"/>
    <w:rsid w:val="00377D8C"/>
    <w:rsid w:val="00392E21"/>
    <w:rsid w:val="00393523"/>
    <w:rsid w:val="003E3B5E"/>
    <w:rsid w:val="004B5EB2"/>
    <w:rsid w:val="004B69FA"/>
    <w:rsid w:val="004D1A01"/>
    <w:rsid w:val="00500484"/>
    <w:rsid w:val="00541AB1"/>
    <w:rsid w:val="005A6019"/>
    <w:rsid w:val="005E6130"/>
    <w:rsid w:val="00695A4A"/>
    <w:rsid w:val="006D45ED"/>
    <w:rsid w:val="006E650F"/>
    <w:rsid w:val="00726997"/>
    <w:rsid w:val="007B48E7"/>
    <w:rsid w:val="007B5289"/>
    <w:rsid w:val="007C7FC6"/>
    <w:rsid w:val="007E4173"/>
    <w:rsid w:val="00835A0E"/>
    <w:rsid w:val="008818A7"/>
    <w:rsid w:val="00922AED"/>
    <w:rsid w:val="00924B45"/>
    <w:rsid w:val="00931FD6"/>
    <w:rsid w:val="009372FF"/>
    <w:rsid w:val="0094344A"/>
    <w:rsid w:val="00971180"/>
    <w:rsid w:val="009959AC"/>
    <w:rsid w:val="009C06BA"/>
    <w:rsid w:val="00A074E2"/>
    <w:rsid w:val="00A13794"/>
    <w:rsid w:val="00A26C60"/>
    <w:rsid w:val="00A70FC5"/>
    <w:rsid w:val="00A93332"/>
    <w:rsid w:val="00AD57B1"/>
    <w:rsid w:val="00AE5EE6"/>
    <w:rsid w:val="00AF0B1A"/>
    <w:rsid w:val="00BA58C7"/>
    <w:rsid w:val="00C20E8F"/>
    <w:rsid w:val="00CA7E54"/>
    <w:rsid w:val="00CE19DF"/>
    <w:rsid w:val="00D02716"/>
    <w:rsid w:val="00DF01B2"/>
    <w:rsid w:val="00E4243B"/>
    <w:rsid w:val="00E62300"/>
    <w:rsid w:val="00E93A7F"/>
    <w:rsid w:val="00EF502B"/>
    <w:rsid w:val="00F75CDD"/>
    <w:rsid w:val="00F97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7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5</cp:revision>
  <cp:lastPrinted>2014-06-11T03:07:00Z</cp:lastPrinted>
  <dcterms:created xsi:type="dcterms:W3CDTF">2015-10-09T02:06:00Z</dcterms:created>
  <dcterms:modified xsi:type="dcterms:W3CDTF">2015-12-03T04:45:00Z</dcterms:modified>
</cp:coreProperties>
</file>