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15940737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2D3965">
      <w:pPr>
        <w:ind w:firstLine="709"/>
        <w:jc w:val="both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557698">
        <w:t xml:space="preserve">"О </w:t>
      </w:r>
      <w:r w:rsidR="005F63DB" w:rsidRPr="00420ADE">
        <w:t xml:space="preserve">внесении изменений в Закон Приморского края </w:t>
      </w:r>
      <w:r w:rsidR="005F63DB">
        <w:br/>
      </w:r>
      <w:r w:rsidR="005F63DB" w:rsidRPr="00A57DA1">
        <w:t>"О государственной гражданской службе Приморского края"</w:t>
      </w:r>
      <w:r>
        <w:t>.</w:t>
      </w:r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2D3965">
      <w:r w:rsidRPr="00B5231D">
        <w:rPr>
          <w:position w:val="2"/>
        </w:rPr>
        <w:t>Приложени</w:t>
      </w:r>
      <w:r w:rsidR="002D3965">
        <w:rPr>
          <w:position w:val="2"/>
        </w:rPr>
        <w:t>е</w:t>
      </w:r>
      <w:r w:rsidRPr="00B5231D">
        <w:rPr>
          <w:position w:val="2"/>
        </w:rPr>
        <w:t>:</w:t>
      </w:r>
      <w:r w:rsidR="002D3965"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5F63DB">
        <w:t>1</w:t>
      </w:r>
      <w:r w:rsidRPr="00B5231D"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</w:t>
      </w:r>
      <w:r w:rsidR="002D3965" w:rsidRPr="008D030E">
        <w:rPr>
          <w:sz w:val="28"/>
          <w:szCs w:val="28"/>
        </w:rPr>
        <w:t>приостановлению,</w:t>
      </w:r>
      <w:r w:rsidR="002D3965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изменению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 xml:space="preserve">. </w:t>
      </w:r>
      <w:r w:rsidR="002D3965"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ind w:left="1701"/>
        <w:jc w:val="both"/>
      </w:pPr>
      <w:r w:rsidRPr="008D030E">
        <w:t xml:space="preserve">решение комитета </w:t>
      </w:r>
      <w:r w:rsidRPr="00784151">
        <w:t xml:space="preserve">от </w:t>
      </w:r>
      <w:r w:rsidR="005F63DB">
        <w:t>09</w:t>
      </w:r>
      <w:r w:rsidRPr="00784151">
        <w:t>.0</w:t>
      </w:r>
      <w:r w:rsidR="00784151">
        <w:t>1</w:t>
      </w:r>
      <w:r w:rsidRPr="00784151">
        <w:t>.201</w:t>
      </w:r>
      <w:r w:rsidR="00784151">
        <w:t>6</w:t>
      </w:r>
      <w:r w:rsidRPr="00784151">
        <w:t xml:space="preserve"> № </w:t>
      </w:r>
      <w:r w:rsidR="00421057">
        <w:t xml:space="preserve">942 </w:t>
      </w:r>
      <w:bookmarkStart w:id="0" w:name="_GoBack"/>
      <w:bookmarkEnd w:id="0"/>
      <w:r>
        <w:t>"</w:t>
      </w:r>
      <w:r w:rsidRPr="00175C04">
        <w:t>О</w:t>
      </w:r>
      <w:r>
        <w:t xml:space="preserve"> проекте закона Приморского края </w:t>
      </w:r>
      <w:r w:rsidR="00557698">
        <w:t xml:space="preserve">"О </w:t>
      </w:r>
      <w:r w:rsidR="005F63DB" w:rsidRPr="00420ADE">
        <w:t xml:space="preserve">внесении изменений в Закон Приморского края </w:t>
      </w:r>
      <w:r w:rsidR="005F63DB" w:rsidRPr="00A57DA1">
        <w:t>"О государственной гражданской службе Приморского края"</w:t>
      </w:r>
      <w:r>
        <w:rPr>
          <w:lang w:eastAsia="en-US"/>
        </w:rPr>
        <w:t xml:space="preserve"> </w:t>
      </w:r>
      <w:r w:rsidRPr="00784151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784151">
          <w:t>2 л</w:t>
        </w:r>
      </w:smartTag>
      <w:r w:rsidRPr="00784151">
        <w:t>.</w:t>
      </w:r>
      <w:r>
        <w:t xml:space="preserve"> </w:t>
      </w:r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151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 xml:space="preserve">Гончарук </w:t>
    </w:r>
  </w:p>
  <w:p w:rsidR="00D550C7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Л</w:t>
    </w:r>
    <w:r w:rsidR="00784151">
      <w:rPr>
        <w:sz w:val="20"/>
        <w:szCs w:val="20"/>
      </w:rPr>
      <w:t>илия Александровна</w:t>
    </w:r>
  </w:p>
  <w:p w:rsidR="00557698" w:rsidRPr="00ED2CBA" w:rsidRDefault="00557698" w:rsidP="00ED2CBA">
    <w:pPr>
      <w:pStyle w:val="a9"/>
      <w:rPr>
        <w:sz w:val="20"/>
        <w:szCs w:val="20"/>
      </w:rPr>
    </w:pPr>
    <w:r>
      <w:rPr>
        <w:sz w:val="20"/>
        <w:szCs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1057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5F63DB"/>
    <w:rsid w:val="005F7A18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EF70EB"/>
    <w:rsid w:val="00F23CD5"/>
    <w:rsid w:val="00F245F1"/>
    <w:rsid w:val="00F312B0"/>
    <w:rsid w:val="00F370CC"/>
    <w:rsid w:val="00F37905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9</TotalTime>
  <Pages>1</Pages>
  <Words>177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2016-02-02T07:40:00Z</cp:lastPrinted>
  <dcterms:created xsi:type="dcterms:W3CDTF">2016-02-01T22:55:00Z</dcterms:created>
  <dcterms:modified xsi:type="dcterms:W3CDTF">2016-02-02T07:48:00Z</dcterms:modified>
</cp:coreProperties>
</file>