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E946B7" w:rsidRDefault="00E946B7" w:rsidP="00E946B7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7E27C0">
              <w:rPr>
                <w:b w:val="0"/>
                <w:sz w:val="20"/>
              </w:rPr>
              <w:t>внесен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E946B7" w:rsidRDefault="00E946B7" w:rsidP="00E946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E946B7" w:rsidP="00E946B7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E27C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7E27C0" w:rsidP="007E27C0">
            <w:pPr>
              <w:ind w:left="-108"/>
              <w:jc w:val="both"/>
            </w:pPr>
            <w:r>
              <w:rPr>
                <w:bCs/>
                <w:szCs w:val="28"/>
              </w:rPr>
              <w:t xml:space="preserve">О </w:t>
            </w:r>
            <w:proofErr w:type="gramStart"/>
            <w:r>
              <w:rPr>
                <w:bCs/>
                <w:szCs w:val="28"/>
              </w:rPr>
              <w:t>Положении</w:t>
            </w:r>
            <w:proofErr w:type="gramEnd"/>
            <w:r>
              <w:rPr>
                <w:bCs/>
                <w:szCs w:val="28"/>
              </w:rPr>
              <w:t xml:space="preserve"> о</w:t>
            </w:r>
            <w:bookmarkStart w:id="0" w:name="_GoBack"/>
            <w:bookmarkEnd w:id="0"/>
            <w:r>
              <w:rPr>
                <w:bCs/>
                <w:szCs w:val="28"/>
              </w:rPr>
              <w:t xml:space="preserve">б основаниях и порядке сообщения депутатом Законодательного Собрания </w:t>
            </w:r>
            <w:proofErr w:type="spellStart"/>
            <w:r>
              <w:rPr>
                <w:bCs/>
                <w:szCs w:val="28"/>
              </w:rPr>
              <w:t>При-морского</w:t>
            </w:r>
            <w:proofErr w:type="spellEnd"/>
            <w:r>
              <w:rPr>
                <w:bCs/>
                <w:szCs w:val="28"/>
              </w:rPr>
              <w:t xml:space="preserve"> края о возникновении личной заинтересованности при осуществлении своих полномочий, которая приводит или может привести к конфликту интересов</w:t>
            </w:r>
          </w:p>
        </w:tc>
      </w:tr>
    </w:tbl>
    <w:p w:rsidR="000B3FB2" w:rsidRDefault="000B3FB2"/>
    <w:p w:rsidR="007E27C0" w:rsidRPr="00790D97" w:rsidRDefault="007E27C0" w:rsidP="007E27C0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  <w:r w:rsidRPr="00790D97">
        <w:rPr>
          <w:szCs w:val="28"/>
        </w:rPr>
        <w:t xml:space="preserve">Законодательное Собрание Приморского края </w:t>
      </w:r>
    </w:p>
    <w:p w:rsidR="007E27C0" w:rsidRPr="00790D97" w:rsidRDefault="007E27C0" w:rsidP="007E27C0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E27C0" w:rsidRPr="00790D97" w:rsidRDefault="007E27C0" w:rsidP="007E27C0">
      <w:pPr>
        <w:pStyle w:val="a3"/>
        <w:tabs>
          <w:tab w:val="clear" w:pos="4153"/>
          <w:tab w:val="clear" w:pos="8306"/>
        </w:tabs>
        <w:rPr>
          <w:szCs w:val="28"/>
        </w:rPr>
      </w:pPr>
      <w:r w:rsidRPr="00790D97">
        <w:rPr>
          <w:szCs w:val="28"/>
        </w:rPr>
        <w:t>ПОСТАНОВЛЯЕТ:</w:t>
      </w:r>
    </w:p>
    <w:p w:rsidR="007E27C0" w:rsidRPr="00790D97" w:rsidRDefault="007E27C0" w:rsidP="007E27C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E27C0" w:rsidRPr="00790D97" w:rsidRDefault="007E27C0" w:rsidP="007E27C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90D97">
        <w:rPr>
          <w:szCs w:val="28"/>
        </w:rPr>
        <w:t xml:space="preserve">1.Утвердить </w:t>
      </w:r>
      <w:hyperlink r:id="rId6" w:history="1">
        <w:r w:rsidRPr="00790D97">
          <w:rPr>
            <w:szCs w:val="28"/>
          </w:rPr>
          <w:t>Положение</w:t>
        </w:r>
      </w:hyperlink>
      <w:r w:rsidRPr="00790D97">
        <w:rPr>
          <w:szCs w:val="28"/>
        </w:rPr>
        <w:t xml:space="preserve"> </w:t>
      </w:r>
      <w:r>
        <w:rPr>
          <w:bCs/>
          <w:szCs w:val="28"/>
        </w:rPr>
        <w:t>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Pr="00790D97">
        <w:rPr>
          <w:szCs w:val="28"/>
        </w:rPr>
        <w:t xml:space="preserve"> (прилагается).</w:t>
      </w:r>
    </w:p>
    <w:p w:rsidR="007E27C0" w:rsidRPr="00790D97" w:rsidRDefault="007E27C0" w:rsidP="007E27C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E27C0" w:rsidRPr="00790D97" w:rsidRDefault="007E27C0" w:rsidP="007E27C0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2</w:t>
      </w:r>
      <w:r w:rsidRPr="00790D97">
        <w:rPr>
          <w:szCs w:val="28"/>
        </w:rPr>
        <w:t>.Настоящее постановление вступает в силу со дня его принятия.</w:t>
      </w:r>
    </w:p>
    <w:p w:rsidR="007E27C0" w:rsidRPr="00790D97" w:rsidRDefault="007E27C0" w:rsidP="007E27C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7E27C0" w:rsidRPr="00790D97" w:rsidRDefault="007E27C0" w:rsidP="007E27C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7E27C0" w:rsidRPr="00790D97" w:rsidRDefault="007E27C0" w:rsidP="007E27C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7E27C0" w:rsidRPr="000C604E" w:rsidRDefault="007E27C0" w:rsidP="007E27C0">
      <w:pPr>
        <w:jc w:val="both"/>
      </w:pPr>
      <w:r w:rsidRPr="000C604E">
        <w:t>Председатель</w:t>
      </w:r>
    </w:p>
    <w:p w:rsidR="007E27C0" w:rsidRPr="000C604E" w:rsidRDefault="007E27C0" w:rsidP="007E27C0">
      <w:pPr>
        <w:jc w:val="both"/>
        <w:rPr>
          <w:szCs w:val="28"/>
        </w:rPr>
      </w:pPr>
      <w:r w:rsidRPr="000C604E">
        <w:t>Законодательного Собрания</w:t>
      </w:r>
      <w:r w:rsidRPr="000C604E">
        <w:tab/>
      </w:r>
      <w:r w:rsidRPr="000C604E">
        <w:tab/>
      </w:r>
      <w:r w:rsidRPr="000C604E">
        <w:tab/>
      </w:r>
      <w:r w:rsidRPr="000C604E">
        <w:tab/>
      </w:r>
      <w:r w:rsidRPr="000C604E">
        <w:tab/>
      </w:r>
      <w:r w:rsidRPr="000C604E">
        <w:tab/>
        <w:t xml:space="preserve">        В.В. Горчаков</w:t>
      </w:r>
    </w:p>
    <w:sectPr w:rsidR="007E27C0" w:rsidRPr="000C604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7C0" w:rsidRDefault="007E27C0">
      <w:r>
        <w:separator/>
      </w:r>
    </w:p>
  </w:endnote>
  <w:endnote w:type="continuationSeparator" w:id="0">
    <w:p w:rsidR="007E27C0" w:rsidRDefault="007E27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7C0" w:rsidRDefault="007E27C0">
      <w:r>
        <w:separator/>
      </w:r>
    </w:p>
  </w:footnote>
  <w:footnote w:type="continuationSeparator" w:id="0">
    <w:p w:rsidR="007E27C0" w:rsidRDefault="007E27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 w:val="00057575"/>
    <w:rsid w:val="0007488C"/>
    <w:rsid w:val="000B3FB2"/>
    <w:rsid w:val="000D628E"/>
    <w:rsid w:val="000E5228"/>
    <w:rsid w:val="00122113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E27C0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4EC6"/>
    <w:rsid w:val="00CE19DF"/>
    <w:rsid w:val="00D02716"/>
    <w:rsid w:val="00D573C6"/>
    <w:rsid w:val="00DF01B2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7E27C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A540824E6EF0E37D23270985011420CD44FFD8A06B059C4BBD56C72769BED21864B003E4DFCB25194846i3eE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реглам., деп. этике</Template>
  <TotalTime>4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1</cp:revision>
  <cp:lastPrinted>2014-07-16T00:09:00Z</cp:lastPrinted>
  <dcterms:created xsi:type="dcterms:W3CDTF">2016-02-16T06:05:00Z</dcterms:created>
  <dcterms:modified xsi:type="dcterms:W3CDTF">2016-02-16T06:09:00Z</dcterms:modified>
</cp:coreProperties>
</file>