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7E6779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8.55pt;height:57.6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ED773E" w:rsidRDefault="004B5EB2" w:rsidP="00ED773E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Законодательного Собрания по регламенту, депутатской этике </w:t>
                        </w:r>
                      </w:p>
                      <w:p w:rsidR="004B5EB2" w:rsidRDefault="004B5EB2" w:rsidP="00ED773E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DB19D4" w:rsidP="00CC6215">
            <w:pPr>
              <w:ind w:left="-108"/>
              <w:jc w:val="both"/>
            </w:pPr>
            <w:r w:rsidRPr="00DB19D4">
              <w:t xml:space="preserve">О </w:t>
            </w:r>
            <w:r w:rsidR="00CC6215">
              <w:t>З</w:t>
            </w:r>
            <w:r w:rsidRPr="00DB19D4">
              <w:t>акон</w:t>
            </w:r>
            <w:r w:rsidR="00CC6215">
              <w:t>е</w:t>
            </w:r>
            <w:r w:rsidRPr="00DB19D4">
              <w:t xml:space="preserve"> Приморского края "</w:t>
            </w:r>
            <w:r w:rsidR="00CC6215">
              <w:rPr>
                <w:szCs w:val="28"/>
              </w:rPr>
              <w:t>О внесении изменений в статью 6</w:t>
            </w:r>
            <w:r w:rsidR="00CC6215">
              <w:rPr>
                <w:szCs w:val="28"/>
                <w:vertAlign w:val="superscript"/>
              </w:rPr>
              <w:t>1</w:t>
            </w:r>
            <w:r w:rsidR="00CC6215">
              <w:rPr>
                <w:szCs w:val="28"/>
              </w:rPr>
              <w:t xml:space="preserve"> Закона Приморского края "О законодательной деятельности в Приморском крае</w:t>
            </w:r>
            <w:r w:rsidRPr="00DB19D4">
              <w:t>"</w:t>
            </w:r>
          </w:p>
        </w:tc>
      </w:tr>
    </w:tbl>
    <w:p w:rsidR="00931FD6" w:rsidRDefault="00931FD6"/>
    <w:p w:rsidR="004B5EB2" w:rsidRDefault="004B5EB2" w:rsidP="003C4F85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E11486" w:rsidRDefault="00E11486" w:rsidP="00E11486">
      <w:pPr>
        <w:ind w:firstLine="709"/>
        <w:jc w:val="both"/>
      </w:pPr>
      <w:r>
        <w:t xml:space="preserve">1.Принять Закон Приморского края </w:t>
      </w:r>
      <w:r w:rsidR="00DB19D4" w:rsidRPr="00DB19D4">
        <w:t>"</w:t>
      </w:r>
      <w:r w:rsidR="00CC6215">
        <w:rPr>
          <w:szCs w:val="28"/>
        </w:rPr>
        <w:t>О внесении изменений в статью 6</w:t>
      </w:r>
      <w:r w:rsidR="00CC6215">
        <w:rPr>
          <w:szCs w:val="28"/>
          <w:vertAlign w:val="superscript"/>
        </w:rPr>
        <w:t>1</w:t>
      </w:r>
      <w:r w:rsidR="00CC6215">
        <w:rPr>
          <w:szCs w:val="28"/>
        </w:rPr>
        <w:t xml:space="preserve"> Закона Приморского края "О законодательной деятельности в Приморском крае</w:t>
      </w:r>
      <w:r w:rsidR="00DB19D4" w:rsidRPr="00DB19D4">
        <w:t>"</w:t>
      </w:r>
      <w:r w:rsidR="00DB19D4">
        <w:t>.</w:t>
      </w:r>
    </w:p>
    <w:p w:rsidR="00DB19D4" w:rsidRDefault="00DB19D4" w:rsidP="00E11486">
      <w:pPr>
        <w:ind w:firstLine="709"/>
        <w:jc w:val="both"/>
      </w:pPr>
      <w:bookmarkStart w:id="0" w:name="_GoBack"/>
      <w:bookmarkEnd w:id="0"/>
    </w:p>
    <w:p w:rsidR="00E11486" w:rsidRDefault="00E11486" w:rsidP="00E11486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E11486" w:rsidRDefault="00E11486" w:rsidP="00E11486">
      <w:pPr>
        <w:jc w:val="both"/>
      </w:pPr>
    </w:p>
    <w:p w:rsidR="004B5EB2" w:rsidRDefault="00E11486" w:rsidP="00E11486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931FD6" w:rsidRDefault="00931FD6"/>
    <w:sectPr w:rsidR="00931FD6" w:rsidSect="00F72E2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4A5F" w:rsidRDefault="00BA4A5F">
      <w:r>
        <w:separator/>
      </w:r>
    </w:p>
  </w:endnote>
  <w:endnote w:type="continuationSeparator" w:id="0">
    <w:p w:rsidR="00BA4A5F" w:rsidRDefault="00BA4A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4A5F" w:rsidRDefault="00BA4A5F">
      <w:r>
        <w:separator/>
      </w:r>
    </w:p>
  </w:footnote>
  <w:footnote w:type="continuationSeparator" w:id="0">
    <w:p w:rsidR="00BA4A5F" w:rsidRDefault="00BA4A5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2E22"/>
    <w:rsid w:val="0004501C"/>
    <w:rsid w:val="00057575"/>
    <w:rsid w:val="000B3FB2"/>
    <w:rsid w:val="000D628E"/>
    <w:rsid w:val="000E5228"/>
    <w:rsid w:val="00123119"/>
    <w:rsid w:val="00155F7F"/>
    <w:rsid w:val="002C2808"/>
    <w:rsid w:val="003325F4"/>
    <w:rsid w:val="00392E21"/>
    <w:rsid w:val="003C4F85"/>
    <w:rsid w:val="004B5EB2"/>
    <w:rsid w:val="004B69FA"/>
    <w:rsid w:val="004D1A01"/>
    <w:rsid w:val="005500AC"/>
    <w:rsid w:val="005A6019"/>
    <w:rsid w:val="005E6130"/>
    <w:rsid w:val="00661786"/>
    <w:rsid w:val="00695A4A"/>
    <w:rsid w:val="006D45ED"/>
    <w:rsid w:val="006E650F"/>
    <w:rsid w:val="0072239E"/>
    <w:rsid w:val="00726997"/>
    <w:rsid w:val="007A6D8D"/>
    <w:rsid w:val="007B48E7"/>
    <w:rsid w:val="007B5289"/>
    <w:rsid w:val="007E6779"/>
    <w:rsid w:val="00835A0E"/>
    <w:rsid w:val="008818A7"/>
    <w:rsid w:val="00922AED"/>
    <w:rsid w:val="00924B45"/>
    <w:rsid w:val="00931FD6"/>
    <w:rsid w:val="009372FF"/>
    <w:rsid w:val="0094344A"/>
    <w:rsid w:val="009959AC"/>
    <w:rsid w:val="009A1444"/>
    <w:rsid w:val="009C06BA"/>
    <w:rsid w:val="00A13794"/>
    <w:rsid w:val="00A26C60"/>
    <w:rsid w:val="00A93332"/>
    <w:rsid w:val="00AE5EE6"/>
    <w:rsid w:val="00BA4A5F"/>
    <w:rsid w:val="00BA58C7"/>
    <w:rsid w:val="00C20E8F"/>
    <w:rsid w:val="00CA7E54"/>
    <w:rsid w:val="00CC6215"/>
    <w:rsid w:val="00CE19DF"/>
    <w:rsid w:val="00D02716"/>
    <w:rsid w:val="00DB19D4"/>
    <w:rsid w:val="00DC2E0D"/>
    <w:rsid w:val="00DF01B2"/>
    <w:rsid w:val="00E11486"/>
    <w:rsid w:val="00E93A7F"/>
    <w:rsid w:val="00ED773E"/>
    <w:rsid w:val="00EF502B"/>
    <w:rsid w:val="00F72E22"/>
    <w:rsid w:val="00F75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72E22"/>
    <w:rPr>
      <w:sz w:val="28"/>
    </w:rPr>
  </w:style>
  <w:style w:type="paragraph" w:styleId="1">
    <w:name w:val="heading 1"/>
    <w:basedOn w:val="a"/>
    <w:next w:val="a"/>
    <w:qFormat/>
    <w:rsid w:val="00F72E22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72E22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F72E22"/>
    <w:pPr>
      <w:widowControl w:val="0"/>
      <w:jc w:val="center"/>
    </w:pPr>
  </w:style>
  <w:style w:type="paragraph" w:styleId="a4">
    <w:name w:val="footer"/>
    <w:basedOn w:val="a"/>
    <w:rsid w:val="00F72E22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73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install</cp:lastModifiedBy>
  <cp:revision>2</cp:revision>
  <cp:lastPrinted>2014-06-11T03:09:00Z</cp:lastPrinted>
  <dcterms:created xsi:type="dcterms:W3CDTF">2016-02-02T07:04:00Z</dcterms:created>
  <dcterms:modified xsi:type="dcterms:W3CDTF">2016-02-02T07:04:00Z</dcterms:modified>
</cp:coreProperties>
</file>