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7C3C0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внесен комитетом </w:t>
                        </w:r>
                      </w:p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835CCB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  <w:p w:rsidR="00BC13CB" w:rsidRDefault="00BC13CB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676378">
      <w:pPr>
        <w:ind w:left="142"/>
        <w:jc w:val="center"/>
        <w:rPr>
          <w:b/>
        </w:rPr>
      </w:pPr>
      <w:r w:rsidRPr="00F263FE">
        <w:rPr>
          <w:b/>
        </w:rPr>
        <w:t>О ВНЕСЕНИИ ИЗМЕНЕНИ</w:t>
      </w:r>
      <w:r w:rsidR="00907E40">
        <w:rPr>
          <w:b/>
        </w:rPr>
        <w:t>Й</w:t>
      </w:r>
      <w:r w:rsidRPr="00F263FE">
        <w:rPr>
          <w:b/>
        </w:rPr>
        <w:t xml:space="preserve"> В</w:t>
      </w:r>
      <w:r w:rsidR="00F90656">
        <w:rPr>
          <w:b/>
        </w:rPr>
        <w:t xml:space="preserve"> СТАТЬЮ 6</w:t>
      </w:r>
      <w:r w:rsidR="00F90656">
        <w:rPr>
          <w:b/>
          <w:vertAlign w:val="superscript"/>
        </w:rPr>
        <w:t>1</w:t>
      </w:r>
      <w:r w:rsidRPr="00F263FE">
        <w:rPr>
          <w:b/>
        </w:rPr>
        <w:t xml:space="preserve"> ЗАКОН</w:t>
      </w:r>
      <w:r w:rsidR="00F90656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2D2C52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441D0B" w:rsidRPr="00F263FE" w:rsidRDefault="00441D0B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F90656">
        <w:rPr>
          <w:szCs w:val="28"/>
        </w:rPr>
        <w:t>статью 6</w:t>
      </w:r>
      <w:r w:rsidR="00F90656">
        <w:rPr>
          <w:szCs w:val="28"/>
          <w:vertAlign w:val="superscript"/>
        </w:rPr>
        <w:t>1</w:t>
      </w:r>
      <w:r w:rsidR="00F90656">
        <w:rPr>
          <w:szCs w:val="28"/>
        </w:rPr>
        <w:t xml:space="preserve"> </w:t>
      </w:r>
      <w:r w:rsidRPr="00651EAC">
        <w:rPr>
          <w:szCs w:val="28"/>
        </w:rPr>
        <w:t>Закон</w:t>
      </w:r>
      <w:r w:rsidR="00F90656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59) следующ</w:t>
      </w:r>
      <w:r w:rsidR="00907E40">
        <w:rPr>
          <w:szCs w:val="28"/>
        </w:rPr>
        <w:t>и</w:t>
      </w:r>
      <w:r w:rsidR="00F90656">
        <w:rPr>
          <w:szCs w:val="28"/>
        </w:rPr>
        <w:t>е изменени</w:t>
      </w:r>
      <w:r w:rsidR="00907E4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F90656" w:rsidRDefault="00907E40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F90656">
        <w:rPr>
          <w:szCs w:val="28"/>
        </w:rPr>
        <w:t>часть 1 изложить в следующей редакции:</w:t>
      </w:r>
    </w:p>
    <w:p w:rsidR="00F90656" w:rsidRDefault="00D0368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"1.Проекты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</w:t>
      </w:r>
      <w:r w:rsidR="006714A4" w:rsidRPr="007655E1">
        <w:rPr>
          <w:szCs w:val="28"/>
        </w:rPr>
        <w:t>, изменяющие</w:t>
      </w:r>
      <w:r>
        <w:rPr>
          <w:szCs w:val="28"/>
        </w:rPr>
        <w:t xml:space="preserve"> или отменяющие ранее установленную ответственность за нарушение законов Приморского края, затрагивающих вопросы </w:t>
      </w:r>
      <w:r w:rsidR="006714A4" w:rsidRPr="007655E1">
        <w:rPr>
          <w:szCs w:val="28"/>
        </w:rPr>
        <w:t>осуществления</w:t>
      </w:r>
      <w:r w:rsidR="006714A4">
        <w:rPr>
          <w:szCs w:val="28"/>
        </w:rPr>
        <w:t xml:space="preserve"> </w:t>
      </w:r>
      <w:r>
        <w:rPr>
          <w:szCs w:val="28"/>
        </w:rPr>
        <w:t>предпринимательской и инвестиционной деятельности (за исключением проектов законов, регулирующих региональные налоги и налоговые ставки по федеральным налогам, а также бюджетные правоотношения),</w:t>
      </w:r>
      <w:r w:rsidR="00907E40">
        <w:rPr>
          <w:szCs w:val="28"/>
        </w:rPr>
        <w:t xml:space="preserve"> </w:t>
      </w:r>
      <w:r>
        <w:rPr>
          <w:szCs w:val="28"/>
        </w:rPr>
        <w:t>подлежат оце</w:t>
      </w:r>
      <w:r w:rsidR="00907E40">
        <w:rPr>
          <w:szCs w:val="28"/>
        </w:rPr>
        <w:t>нке регулирующего воздействия.";</w:t>
      </w:r>
    </w:p>
    <w:p w:rsidR="00907E40" w:rsidRDefault="00907E40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2)дополнить</w:t>
      </w:r>
      <w:r w:rsidR="007C3C0D">
        <w:rPr>
          <w:szCs w:val="28"/>
        </w:rPr>
        <w:t xml:space="preserve"> частью</w:t>
      </w:r>
      <w:bookmarkStart w:id="0" w:name="_GoBack"/>
      <w:bookmarkEnd w:id="0"/>
      <w:r>
        <w:rPr>
          <w:szCs w:val="28"/>
        </w:rPr>
        <w:t xml:space="preserve"> 1</w:t>
      </w:r>
      <w:r w:rsidR="00BD2D54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07E40" w:rsidRDefault="00907E40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</w:t>
      </w:r>
      <w:r w:rsidR="00BD2D54">
        <w:rPr>
          <w:szCs w:val="28"/>
          <w:vertAlign w:val="superscript"/>
        </w:rPr>
        <w:t>1</w:t>
      </w:r>
      <w:r>
        <w:rPr>
          <w:szCs w:val="28"/>
        </w:rPr>
        <w:t>.</w:t>
      </w:r>
      <w:r w:rsidR="002A7162">
        <w:rPr>
          <w:szCs w:val="28"/>
        </w:rPr>
        <w:t xml:space="preserve">Оценка регулирующего воздействия проектов законов Приморского края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</w:t>
      </w:r>
      <w:r w:rsidR="002A7162" w:rsidRPr="007655E1">
        <w:rPr>
          <w:szCs w:val="28"/>
        </w:rPr>
        <w:t>и</w:t>
      </w:r>
      <w:r w:rsidR="006714A4" w:rsidRPr="007655E1">
        <w:rPr>
          <w:szCs w:val="28"/>
        </w:rPr>
        <w:t>ли</w:t>
      </w:r>
      <w:r w:rsidR="002A7162">
        <w:rPr>
          <w:szCs w:val="28"/>
        </w:rPr>
        <w:t xml:space="preserve">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краевого бюджета</w:t>
      </w:r>
      <w:proofErr w:type="gramStart"/>
      <w:r w:rsidR="002A7162">
        <w:rPr>
          <w:szCs w:val="28"/>
        </w:rPr>
        <w:t>.".</w:t>
      </w:r>
      <w:proofErr w:type="gramEnd"/>
    </w:p>
    <w:p w:rsidR="00907E40" w:rsidRDefault="00907E40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470" w:rsidRDefault="00B54470">
      <w:r>
        <w:separator/>
      </w:r>
    </w:p>
  </w:endnote>
  <w:endnote w:type="continuationSeparator" w:id="0">
    <w:p w:rsidR="00B54470" w:rsidRDefault="00B5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470" w:rsidRDefault="00B54470">
      <w:r>
        <w:separator/>
      </w:r>
    </w:p>
  </w:footnote>
  <w:footnote w:type="continuationSeparator" w:id="0">
    <w:p w:rsidR="00B54470" w:rsidRDefault="00B54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6714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075C50"/>
    <w:rsid w:val="00091572"/>
    <w:rsid w:val="00147E2B"/>
    <w:rsid w:val="001676AF"/>
    <w:rsid w:val="001C5682"/>
    <w:rsid w:val="002236BC"/>
    <w:rsid w:val="002321DE"/>
    <w:rsid w:val="00264840"/>
    <w:rsid w:val="00286877"/>
    <w:rsid w:val="002A15B2"/>
    <w:rsid w:val="002A7162"/>
    <w:rsid w:val="002A79E8"/>
    <w:rsid w:val="002D2C52"/>
    <w:rsid w:val="00331B99"/>
    <w:rsid w:val="00354619"/>
    <w:rsid w:val="00380EE1"/>
    <w:rsid w:val="0038392B"/>
    <w:rsid w:val="003B26E7"/>
    <w:rsid w:val="003C0469"/>
    <w:rsid w:val="00441D0B"/>
    <w:rsid w:val="0047435B"/>
    <w:rsid w:val="004F3A95"/>
    <w:rsid w:val="00540565"/>
    <w:rsid w:val="005A2827"/>
    <w:rsid w:val="005A671E"/>
    <w:rsid w:val="006102F4"/>
    <w:rsid w:val="006714A4"/>
    <w:rsid w:val="00676378"/>
    <w:rsid w:val="006D3C4A"/>
    <w:rsid w:val="007271BE"/>
    <w:rsid w:val="00740DF8"/>
    <w:rsid w:val="00763EE5"/>
    <w:rsid w:val="007655E1"/>
    <w:rsid w:val="007C3C0D"/>
    <w:rsid w:val="007F6371"/>
    <w:rsid w:val="00805EB7"/>
    <w:rsid w:val="00833B16"/>
    <w:rsid w:val="00835CCB"/>
    <w:rsid w:val="00847F57"/>
    <w:rsid w:val="008F1C9A"/>
    <w:rsid w:val="00907E40"/>
    <w:rsid w:val="00923CB1"/>
    <w:rsid w:val="00997389"/>
    <w:rsid w:val="009C099D"/>
    <w:rsid w:val="009C55B6"/>
    <w:rsid w:val="00A67F0D"/>
    <w:rsid w:val="00AB70F9"/>
    <w:rsid w:val="00AC31EC"/>
    <w:rsid w:val="00B14397"/>
    <w:rsid w:val="00B4205A"/>
    <w:rsid w:val="00B54470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D03685"/>
    <w:rsid w:val="00D63DC8"/>
    <w:rsid w:val="00DC19AE"/>
    <w:rsid w:val="00E07F1E"/>
    <w:rsid w:val="00E34273"/>
    <w:rsid w:val="00E41AF5"/>
    <w:rsid w:val="00E52D55"/>
    <w:rsid w:val="00E60B2A"/>
    <w:rsid w:val="00EA795F"/>
    <w:rsid w:val="00F15397"/>
    <w:rsid w:val="00F23036"/>
    <w:rsid w:val="00F40BA4"/>
    <w:rsid w:val="00F4534D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CCB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12</cp:revision>
  <cp:lastPrinted>2016-02-15T06:56:00Z</cp:lastPrinted>
  <dcterms:created xsi:type="dcterms:W3CDTF">2015-07-22T04:12:00Z</dcterms:created>
  <dcterms:modified xsi:type="dcterms:W3CDTF">2016-02-16T23:17:00Z</dcterms:modified>
</cp:coreProperties>
</file>