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 w:rsidTr="00B67542">
        <w:trPr>
          <w:trHeight w:val="1420"/>
        </w:trPr>
        <w:tc>
          <w:tcPr>
            <w:tcW w:w="9570" w:type="dxa"/>
          </w:tcPr>
          <w:p w:rsidR="00352B33" w:rsidRDefault="00805A9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Проект внесен комитетом </w:t>
                        </w:r>
                      </w:p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352B33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  <w:p w:rsidR="00B67542" w:rsidRDefault="00B67542" w:rsidP="00917D26">
                        <w:pPr>
                          <w:rPr>
                            <w:sz w:val="20"/>
                          </w:rPr>
                        </w:pPr>
                      </w:p>
                      <w:p w:rsidR="00B67542" w:rsidRDefault="00B67542" w:rsidP="00917D26">
                        <w:pPr>
                          <w:rPr>
                            <w:sz w:val="20"/>
                          </w:rPr>
                        </w:pPr>
                      </w:p>
                      <w:p w:rsidR="00B67542" w:rsidRDefault="00B67542" w:rsidP="00917D26">
                        <w:pPr>
                          <w:rPr>
                            <w:sz w:val="20"/>
                          </w:rPr>
                        </w:pPr>
                      </w:p>
                      <w:p w:rsidR="004D09AA" w:rsidRDefault="004D09AA" w:rsidP="00917D26">
                        <w:pPr>
                          <w:rPr>
                            <w:sz w:val="20"/>
                          </w:rPr>
                        </w:pPr>
                      </w:p>
                      <w:p w:rsidR="004D09AA" w:rsidRDefault="004D09AA" w:rsidP="00917D26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5A9D" w:rsidRDefault="00CB3A96" w:rsidP="00805A9D">
      <w:pPr>
        <w:jc w:val="center"/>
        <w:rPr>
          <w:b/>
        </w:rPr>
      </w:pPr>
      <w:r w:rsidRPr="00805A9D">
        <w:rPr>
          <w:b/>
        </w:rPr>
        <w:t xml:space="preserve">О ВНЕСЕНИИ ИЗМЕНЕНИЙ </w:t>
      </w:r>
    </w:p>
    <w:p w:rsidR="00805A9D" w:rsidRDefault="00CB3A96" w:rsidP="00805A9D">
      <w:pPr>
        <w:jc w:val="center"/>
        <w:rPr>
          <w:b/>
        </w:rPr>
      </w:pPr>
      <w:r w:rsidRPr="00805A9D">
        <w:rPr>
          <w:b/>
        </w:rPr>
        <w:t>В СТАТЬЮ 7</w:t>
      </w:r>
      <w:r w:rsidRPr="00805A9D">
        <w:rPr>
          <w:b/>
          <w:vertAlign w:val="superscript"/>
        </w:rPr>
        <w:t>1</w:t>
      </w:r>
      <w:r w:rsidRPr="00805A9D">
        <w:rPr>
          <w:b/>
        </w:rPr>
        <w:t xml:space="preserve"> ЗАКОНА ПРИМОРСКОГО КРАЯ "О СТАТУСЕ ДЕПУТАТА ЗАКОНОДАТЕЛЬНОГО СОБРАНИЯ </w:t>
      </w:r>
    </w:p>
    <w:p w:rsidR="00CB3A96" w:rsidRPr="00805A9D" w:rsidRDefault="00CB3A96" w:rsidP="00805A9D">
      <w:pPr>
        <w:jc w:val="center"/>
        <w:rPr>
          <w:b/>
        </w:rPr>
      </w:pPr>
      <w:r w:rsidRPr="00805A9D">
        <w:rPr>
          <w:b/>
        </w:rPr>
        <w:t>ПРИМОРСКОГО КРАЯ"</w:t>
      </w:r>
    </w:p>
    <w:p w:rsidR="00352B33" w:rsidRDefault="00352B33" w:rsidP="00805A9D">
      <w:pPr>
        <w:pStyle w:val="a3"/>
        <w:tabs>
          <w:tab w:val="clear" w:pos="4153"/>
          <w:tab w:val="clear" w:pos="8306"/>
        </w:tabs>
        <w:ind w:left="-426" w:firstLine="426"/>
        <w:jc w:val="center"/>
      </w:pPr>
    </w:p>
    <w:p w:rsidR="000C0292" w:rsidRDefault="001A32B6" w:rsidP="00805A9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805A9D">
      <w:pPr>
        <w:ind w:firstLine="426"/>
      </w:pPr>
    </w:p>
    <w:p w:rsidR="00DE1F39" w:rsidRPr="00CC5E7A" w:rsidRDefault="00DE1F39" w:rsidP="00805A9D">
      <w:pPr>
        <w:ind w:firstLine="709"/>
        <w:rPr>
          <w:szCs w:val="28"/>
        </w:rPr>
      </w:pPr>
      <w:r w:rsidRPr="00CC5E7A">
        <w:rPr>
          <w:szCs w:val="28"/>
        </w:rPr>
        <w:t>СТАТЬЯ 1.</w:t>
      </w:r>
    </w:p>
    <w:p w:rsidR="000C0292" w:rsidRDefault="000C0292" w:rsidP="00805A9D">
      <w:pPr>
        <w:ind w:firstLine="709"/>
        <w:jc w:val="both"/>
        <w:rPr>
          <w:szCs w:val="28"/>
        </w:rPr>
      </w:pPr>
      <w:r w:rsidRPr="00CC5E7A">
        <w:rPr>
          <w:szCs w:val="28"/>
        </w:rPr>
        <w:t>Внести в</w:t>
      </w:r>
      <w:r w:rsidR="007D7FC8">
        <w:rPr>
          <w:szCs w:val="28"/>
        </w:rPr>
        <w:t xml:space="preserve"> статью 7</w:t>
      </w:r>
      <w:r w:rsidR="007D7FC8">
        <w:rPr>
          <w:szCs w:val="28"/>
          <w:vertAlign w:val="superscript"/>
        </w:rPr>
        <w:t>1</w:t>
      </w:r>
      <w:r w:rsidRPr="00CC5E7A">
        <w:rPr>
          <w:szCs w:val="28"/>
        </w:rPr>
        <w:t xml:space="preserve"> Закон</w:t>
      </w:r>
      <w:r w:rsidR="007D7FC8">
        <w:rPr>
          <w:szCs w:val="28"/>
        </w:rPr>
        <w:t>а</w:t>
      </w:r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>№ 2-КЗ "О статусе депутата Законодательного Собрания Приморск</w:t>
      </w:r>
      <w:bookmarkStart w:id="0" w:name="_GoBack"/>
      <w:bookmarkEnd w:id="0"/>
      <w:r w:rsidRPr="00CC5E7A">
        <w:rPr>
          <w:szCs w:val="28"/>
        </w:rPr>
        <w:t xml:space="preserve">ого края" </w:t>
      </w:r>
      <w:r>
        <w:rPr>
          <w:szCs w:val="28"/>
        </w:rPr>
        <w:t xml:space="preserve"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</w:t>
      </w:r>
      <w:proofErr w:type="gramStart"/>
      <w:r>
        <w:rPr>
          <w:szCs w:val="28"/>
        </w:rPr>
        <w:t>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52) </w:t>
      </w:r>
      <w:r>
        <w:rPr>
          <w:szCs w:val="28"/>
        </w:rPr>
        <w:t>следующ</w:t>
      </w:r>
      <w:r w:rsidR="00553F77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54021F" w:rsidRPr="008924B5" w:rsidRDefault="008924B5" w:rsidP="008924B5">
      <w:pPr>
        <w:ind w:firstLine="720"/>
        <w:jc w:val="both"/>
        <w:rPr>
          <w:szCs w:val="28"/>
        </w:rPr>
      </w:pPr>
      <w:r>
        <w:rPr>
          <w:szCs w:val="28"/>
        </w:rPr>
        <w:t>1)</w:t>
      </w:r>
      <w:r w:rsidR="0054021F" w:rsidRPr="008924B5">
        <w:rPr>
          <w:szCs w:val="28"/>
        </w:rPr>
        <w:t>част</w:t>
      </w:r>
      <w:r w:rsidR="00913C83" w:rsidRPr="008924B5">
        <w:rPr>
          <w:szCs w:val="28"/>
        </w:rPr>
        <w:t>ь</w:t>
      </w:r>
      <w:r w:rsidR="0054021F" w:rsidRPr="008924B5">
        <w:rPr>
          <w:szCs w:val="28"/>
        </w:rPr>
        <w:t xml:space="preserve"> </w:t>
      </w:r>
      <w:r w:rsidR="00913C83" w:rsidRPr="008924B5">
        <w:rPr>
          <w:szCs w:val="28"/>
        </w:rPr>
        <w:t>5 изложить</w:t>
      </w:r>
      <w:r w:rsidR="00751949" w:rsidRPr="008924B5">
        <w:rPr>
          <w:szCs w:val="28"/>
        </w:rPr>
        <w:t xml:space="preserve"> в следующей редакции:</w:t>
      </w:r>
    </w:p>
    <w:p w:rsidR="00751949" w:rsidRPr="00751949" w:rsidRDefault="00751949" w:rsidP="007519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751949">
        <w:rPr>
          <w:szCs w:val="28"/>
        </w:rPr>
        <w:t>5.В случае невозможности выполнения депутатом Законодательного Собрания, его супругой (супругом) и несовершеннолетними детьми требований, предусмотренных частью 1 статьи 3 и (или) частью 3 статьи 4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End"/>
      <w:r w:rsidRPr="00751949">
        <w:rPr>
          <w:szCs w:val="28"/>
        </w:rPr>
        <w:t xml:space="preserve">", </w:t>
      </w:r>
      <w:proofErr w:type="gramStart"/>
      <w:r w:rsidRPr="00751949">
        <w:rPr>
          <w:szCs w:val="28"/>
        </w:rPr>
        <w:t>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депутата Законодательного Собрания или воли его супруги (супруга) и несовершеннолетних</w:t>
      </w:r>
      <w:proofErr w:type="gramEnd"/>
      <w:r w:rsidRPr="00751949">
        <w:rPr>
          <w:szCs w:val="28"/>
        </w:rPr>
        <w:t xml:space="preserve"> детей, депутат Законодательного Собрания </w:t>
      </w:r>
      <w:r w:rsidR="0038522B">
        <w:rPr>
          <w:szCs w:val="28"/>
        </w:rPr>
        <w:t xml:space="preserve">незамедлительно </w:t>
      </w:r>
      <w:r w:rsidRPr="00751949">
        <w:rPr>
          <w:szCs w:val="28"/>
        </w:rPr>
        <w:t>представляет в комиссию соответствующее письменное заявление</w:t>
      </w:r>
      <w:proofErr w:type="gramStart"/>
      <w:r w:rsidRPr="00751949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8C7435" w:rsidRDefault="007D7FC8" w:rsidP="00EC6485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BC6CFE">
        <w:rPr>
          <w:szCs w:val="28"/>
        </w:rPr>
        <w:t>)</w:t>
      </w:r>
      <w:r w:rsidR="0054021F">
        <w:rPr>
          <w:szCs w:val="28"/>
        </w:rPr>
        <w:t>дополнить частью</w:t>
      </w:r>
      <w:r w:rsidR="00EC6485">
        <w:rPr>
          <w:szCs w:val="28"/>
        </w:rPr>
        <w:t xml:space="preserve"> следующе</w:t>
      </w:r>
      <w:r w:rsidR="0054021F">
        <w:rPr>
          <w:szCs w:val="28"/>
        </w:rPr>
        <w:t>го</w:t>
      </w:r>
      <w:r w:rsidR="00EC6485">
        <w:rPr>
          <w:szCs w:val="28"/>
        </w:rPr>
        <w:t xml:space="preserve"> </w:t>
      </w:r>
      <w:r w:rsidR="0054021F">
        <w:rPr>
          <w:szCs w:val="28"/>
        </w:rPr>
        <w:t>содержания</w:t>
      </w:r>
      <w:r w:rsidR="00EC6485">
        <w:rPr>
          <w:szCs w:val="28"/>
        </w:rPr>
        <w:t>:</w:t>
      </w:r>
    </w:p>
    <w:p w:rsidR="00EC6485" w:rsidRDefault="00EC6485" w:rsidP="00EC6485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="0054021F">
        <w:rPr>
          <w:szCs w:val="28"/>
        </w:rPr>
        <w:t>6</w:t>
      </w:r>
      <w:r>
        <w:rPr>
          <w:szCs w:val="28"/>
        </w:rPr>
        <w:t>.Каждый случай невыполнения</w:t>
      </w:r>
      <w:r w:rsidR="002B66A1">
        <w:rPr>
          <w:szCs w:val="28"/>
        </w:rPr>
        <w:t xml:space="preserve"> депутатом Законодательного Собрания, его супругой (супругом) и несовершеннолетними детьми</w:t>
      </w:r>
      <w:r>
        <w:rPr>
          <w:szCs w:val="28"/>
        </w:rPr>
        <w:t xml:space="preserve"> требований, предусмотренных частью 1 статьи 3 и (или) частью 3 статьи 4 Федерального закона "О запрете отдельным категориям лиц открывать и иметь счета (вклады), хранить наличные денежные средства и ценности в </w:t>
      </w:r>
      <w:r>
        <w:rPr>
          <w:szCs w:val="28"/>
        </w:rPr>
        <w:lastRenderedPageBreak/>
        <w:t>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подлежит рассмотрению в установленном порядке на заседании комиссии."</w:t>
      </w:r>
      <w:r w:rsidR="00B477D5">
        <w:rPr>
          <w:szCs w:val="28"/>
        </w:rPr>
        <w:t>.</w:t>
      </w:r>
    </w:p>
    <w:p w:rsidR="00917D26" w:rsidRPr="00FC4613" w:rsidRDefault="00917D26" w:rsidP="000C0292">
      <w:pPr>
        <w:ind w:firstLine="720"/>
        <w:jc w:val="both"/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DE1F39" w:rsidRPr="00CC5E7A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014CAB">
        <w:rPr>
          <w:rFonts w:ascii="Times New Roman" w:hAnsi="Times New Roman" w:cs="Times New Roman"/>
          <w:sz w:val="28"/>
          <w:szCs w:val="28"/>
        </w:rPr>
        <w:t>.</w:t>
      </w:r>
    </w:p>
    <w:p w:rsidR="00DE1F39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C0292" w:rsidRDefault="00DE1F39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169" w:rsidRDefault="00711169" w:rsidP="005700DA">
      <w:r>
        <w:separator/>
      </w:r>
    </w:p>
  </w:endnote>
  <w:endnote w:type="continuationSeparator" w:id="0">
    <w:p w:rsidR="00711169" w:rsidRDefault="00711169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169" w:rsidRDefault="00711169" w:rsidP="005700DA">
      <w:r>
        <w:separator/>
      </w:r>
    </w:p>
  </w:footnote>
  <w:footnote w:type="continuationSeparator" w:id="0">
    <w:p w:rsidR="00711169" w:rsidRDefault="00711169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F71CA7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805A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91361"/>
    <w:rsid w:val="000921BE"/>
    <w:rsid w:val="000A3C00"/>
    <w:rsid w:val="000B12DF"/>
    <w:rsid w:val="000C0292"/>
    <w:rsid w:val="00142072"/>
    <w:rsid w:val="00155781"/>
    <w:rsid w:val="001A32B6"/>
    <w:rsid w:val="001B5EA3"/>
    <w:rsid w:val="001E52E9"/>
    <w:rsid w:val="00252662"/>
    <w:rsid w:val="00290C3E"/>
    <w:rsid w:val="002A344C"/>
    <w:rsid w:val="002B66A1"/>
    <w:rsid w:val="002C6065"/>
    <w:rsid w:val="002D222D"/>
    <w:rsid w:val="00352B33"/>
    <w:rsid w:val="003561CF"/>
    <w:rsid w:val="0038522B"/>
    <w:rsid w:val="003D0FFD"/>
    <w:rsid w:val="003E3623"/>
    <w:rsid w:val="004237EC"/>
    <w:rsid w:val="00437602"/>
    <w:rsid w:val="00487186"/>
    <w:rsid w:val="004908F8"/>
    <w:rsid w:val="00495F52"/>
    <w:rsid w:val="004B14A0"/>
    <w:rsid w:val="004C6C1A"/>
    <w:rsid w:val="004D09AA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F07B8"/>
    <w:rsid w:val="00631483"/>
    <w:rsid w:val="00637CAD"/>
    <w:rsid w:val="00696592"/>
    <w:rsid w:val="006C313B"/>
    <w:rsid w:val="006D1ED5"/>
    <w:rsid w:val="006D2094"/>
    <w:rsid w:val="006E0DF0"/>
    <w:rsid w:val="006E5FCF"/>
    <w:rsid w:val="0070179D"/>
    <w:rsid w:val="00711169"/>
    <w:rsid w:val="0072544E"/>
    <w:rsid w:val="0074367D"/>
    <w:rsid w:val="00751949"/>
    <w:rsid w:val="0076115C"/>
    <w:rsid w:val="00761991"/>
    <w:rsid w:val="00794174"/>
    <w:rsid w:val="007A54BE"/>
    <w:rsid w:val="007C3745"/>
    <w:rsid w:val="007D14DE"/>
    <w:rsid w:val="007D7FC8"/>
    <w:rsid w:val="007E39AD"/>
    <w:rsid w:val="007F488F"/>
    <w:rsid w:val="00805A9D"/>
    <w:rsid w:val="0081668C"/>
    <w:rsid w:val="008467BC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22D9"/>
    <w:rsid w:val="00A23221"/>
    <w:rsid w:val="00A55E68"/>
    <w:rsid w:val="00A605D0"/>
    <w:rsid w:val="00A87C86"/>
    <w:rsid w:val="00AA09EE"/>
    <w:rsid w:val="00AC3C0B"/>
    <w:rsid w:val="00AD0C0E"/>
    <w:rsid w:val="00B244AD"/>
    <w:rsid w:val="00B426EC"/>
    <w:rsid w:val="00B477D5"/>
    <w:rsid w:val="00B63675"/>
    <w:rsid w:val="00B67542"/>
    <w:rsid w:val="00BC6CFE"/>
    <w:rsid w:val="00C20158"/>
    <w:rsid w:val="00C542B3"/>
    <w:rsid w:val="00C93454"/>
    <w:rsid w:val="00C93805"/>
    <w:rsid w:val="00CB3A96"/>
    <w:rsid w:val="00CC1422"/>
    <w:rsid w:val="00CC3F50"/>
    <w:rsid w:val="00CE4B92"/>
    <w:rsid w:val="00CF6A74"/>
    <w:rsid w:val="00D15B11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14AD0"/>
    <w:rsid w:val="00E2057E"/>
    <w:rsid w:val="00E90725"/>
    <w:rsid w:val="00EB6EDD"/>
    <w:rsid w:val="00EC4CB3"/>
    <w:rsid w:val="00EC6485"/>
    <w:rsid w:val="00ED2AB9"/>
    <w:rsid w:val="00F10DC7"/>
    <w:rsid w:val="00F273B0"/>
    <w:rsid w:val="00F45BA0"/>
    <w:rsid w:val="00F50265"/>
    <w:rsid w:val="00F63797"/>
    <w:rsid w:val="00F71CA7"/>
    <w:rsid w:val="00F97AD9"/>
    <w:rsid w:val="00FC4613"/>
    <w:rsid w:val="00FD1C04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889</TotalTime>
  <Pages>2</Pages>
  <Words>346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56</cp:revision>
  <cp:lastPrinted>2016-02-16T23:14:00Z</cp:lastPrinted>
  <dcterms:created xsi:type="dcterms:W3CDTF">2015-03-30T03:50:00Z</dcterms:created>
  <dcterms:modified xsi:type="dcterms:W3CDTF">2016-02-16T23:15:00Z</dcterms:modified>
</cp:coreProperties>
</file>