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0" w:type="dxa"/>
        <w:tblInd w:w="-35" w:type="dxa"/>
        <w:tblLayout w:type="fixed"/>
        <w:tblCellMar>
          <w:left w:w="107" w:type="dxa"/>
          <w:right w:w="107" w:type="dxa"/>
        </w:tblCellMar>
        <w:tblLook w:val="0000"/>
      </w:tblPr>
      <w:tblGrid>
        <w:gridCol w:w="2977"/>
        <w:gridCol w:w="1134"/>
        <w:gridCol w:w="3686"/>
        <w:gridCol w:w="425"/>
        <w:gridCol w:w="1418"/>
      </w:tblGrid>
      <w:tr w:rsidR="00F07852" w:rsidRPr="00396428">
        <w:tc>
          <w:tcPr>
            <w:tcW w:w="9640" w:type="dxa"/>
            <w:gridSpan w:val="5"/>
          </w:tcPr>
          <w:p w:rsidR="00F07852" w:rsidRPr="00396428" w:rsidRDefault="00F07852" w:rsidP="005F4901">
            <w:pPr>
              <w:spacing w:line="360" w:lineRule="auto"/>
              <w:jc w:val="center"/>
              <w:rPr>
                <w:szCs w:val="28"/>
              </w:rPr>
            </w:pPr>
            <w:r w:rsidRPr="00396428">
              <w:rPr>
                <w:szCs w:val="28"/>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6.25pt" o:ole="" fillcolor="window">
                  <v:imagedata r:id="rId8" o:title=""/>
                </v:shape>
                <o:OLEObject Type="Embed" ProgID="Word.Picture.8" ShapeID="_x0000_i1025" DrawAspect="Content" ObjectID="_1499239675" r:id="rId9"/>
              </w:object>
            </w:r>
          </w:p>
        </w:tc>
      </w:tr>
      <w:tr w:rsidR="00F07852" w:rsidRPr="00396428">
        <w:tc>
          <w:tcPr>
            <w:tcW w:w="9640" w:type="dxa"/>
            <w:gridSpan w:val="5"/>
          </w:tcPr>
          <w:p w:rsidR="00F07852" w:rsidRPr="00396428" w:rsidRDefault="00F07852">
            <w:pPr>
              <w:pStyle w:val="21"/>
              <w:rPr>
                <w:b/>
                <w:spacing w:val="20"/>
                <w:szCs w:val="28"/>
              </w:rPr>
            </w:pPr>
            <w:r w:rsidRPr="00396428">
              <w:rPr>
                <w:b/>
                <w:szCs w:val="28"/>
              </w:rPr>
              <w:t>П Р О Т О К О Л</w:t>
            </w:r>
          </w:p>
          <w:p w:rsidR="00F07852" w:rsidRPr="00396428" w:rsidRDefault="00F07852">
            <w:pPr>
              <w:pStyle w:val="21"/>
              <w:rPr>
                <w:spacing w:val="20"/>
                <w:szCs w:val="28"/>
              </w:rPr>
            </w:pPr>
            <w:r w:rsidRPr="00396428">
              <w:rPr>
                <w:spacing w:val="20"/>
                <w:szCs w:val="28"/>
              </w:rPr>
              <w:t xml:space="preserve">заседания комитета Законодательного Собрания  </w:t>
            </w:r>
          </w:p>
          <w:p w:rsidR="00F07852" w:rsidRPr="00396428" w:rsidRDefault="00F07852">
            <w:pPr>
              <w:jc w:val="center"/>
              <w:rPr>
                <w:szCs w:val="28"/>
              </w:rPr>
            </w:pPr>
            <w:r w:rsidRPr="00396428">
              <w:rPr>
                <w:szCs w:val="28"/>
              </w:rPr>
              <w:t>по социальной политике и защите прав граждан</w:t>
            </w:r>
          </w:p>
          <w:p w:rsidR="00F07852" w:rsidRPr="00396428" w:rsidRDefault="00F07852">
            <w:pPr>
              <w:jc w:val="center"/>
              <w:rPr>
                <w:szCs w:val="28"/>
              </w:rPr>
            </w:pPr>
          </w:p>
        </w:tc>
      </w:tr>
      <w:tr w:rsidR="00F07852" w:rsidRPr="00396428">
        <w:tblPrEx>
          <w:tblCellMar>
            <w:left w:w="108" w:type="dxa"/>
            <w:right w:w="108" w:type="dxa"/>
          </w:tblCellMar>
        </w:tblPrEx>
        <w:trPr>
          <w:cantSplit/>
          <w:trHeight w:val="334"/>
        </w:trPr>
        <w:tc>
          <w:tcPr>
            <w:tcW w:w="2977" w:type="dxa"/>
          </w:tcPr>
          <w:p w:rsidR="00F07852" w:rsidRPr="00396428" w:rsidRDefault="00F07852" w:rsidP="00892C54">
            <w:pPr>
              <w:jc w:val="both"/>
              <w:rPr>
                <w:szCs w:val="28"/>
              </w:rPr>
            </w:pPr>
          </w:p>
        </w:tc>
        <w:tc>
          <w:tcPr>
            <w:tcW w:w="4820" w:type="dxa"/>
            <w:gridSpan w:val="2"/>
          </w:tcPr>
          <w:p w:rsidR="00F07852" w:rsidRPr="00396428" w:rsidRDefault="00F07852" w:rsidP="00892C54">
            <w:pPr>
              <w:jc w:val="both"/>
              <w:rPr>
                <w:szCs w:val="28"/>
              </w:rPr>
            </w:pPr>
            <w:r>
              <w:rPr>
                <w:szCs w:val="28"/>
              </w:rPr>
              <w:t xml:space="preserve">         </w:t>
            </w:r>
            <w:r w:rsidRPr="00396428">
              <w:rPr>
                <w:szCs w:val="28"/>
              </w:rPr>
              <w:t>г. Владивосток</w:t>
            </w:r>
          </w:p>
        </w:tc>
        <w:tc>
          <w:tcPr>
            <w:tcW w:w="425" w:type="dxa"/>
          </w:tcPr>
          <w:p w:rsidR="00F07852" w:rsidRPr="00396428" w:rsidRDefault="00F07852" w:rsidP="00892C54">
            <w:pPr>
              <w:ind w:right="-108"/>
              <w:jc w:val="both"/>
              <w:rPr>
                <w:szCs w:val="28"/>
              </w:rPr>
            </w:pPr>
          </w:p>
        </w:tc>
        <w:tc>
          <w:tcPr>
            <w:tcW w:w="1418" w:type="dxa"/>
          </w:tcPr>
          <w:p w:rsidR="00F07852" w:rsidRPr="00396428" w:rsidRDefault="00F07852" w:rsidP="00892C54">
            <w:pPr>
              <w:jc w:val="both"/>
              <w:rPr>
                <w:szCs w:val="28"/>
              </w:rPr>
            </w:pPr>
          </w:p>
        </w:tc>
      </w:tr>
      <w:tr w:rsidR="00F07852" w:rsidRPr="006B7CF7">
        <w:tc>
          <w:tcPr>
            <w:tcW w:w="4111" w:type="dxa"/>
            <w:gridSpan w:val="2"/>
          </w:tcPr>
          <w:p w:rsidR="00F07852" w:rsidRDefault="00FB444B" w:rsidP="003022F5">
            <w:pPr>
              <w:jc w:val="both"/>
              <w:rPr>
                <w:szCs w:val="28"/>
              </w:rPr>
            </w:pPr>
            <w:r>
              <w:rPr>
                <w:szCs w:val="28"/>
              </w:rPr>
              <w:t>0</w:t>
            </w:r>
            <w:r w:rsidR="004943D9">
              <w:rPr>
                <w:szCs w:val="28"/>
              </w:rPr>
              <w:t>2</w:t>
            </w:r>
            <w:r w:rsidR="001E6564">
              <w:rPr>
                <w:szCs w:val="28"/>
              </w:rPr>
              <w:t>.0</w:t>
            </w:r>
            <w:r w:rsidR="004943D9">
              <w:rPr>
                <w:szCs w:val="28"/>
              </w:rPr>
              <w:t>7</w:t>
            </w:r>
            <w:r w:rsidR="00F07852" w:rsidRPr="006B7CF7">
              <w:rPr>
                <w:szCs w:val="28"/>
              </w:rPr>
              <w:t>.201</w:t>
            </w:r>
            <w:r w:rsidR="001E6564">
              <w:rPr>
                <w:szCs w:val="28"/>
              </w:rPr>
              <w:t>5</w:t>
            </w:r>
          </w:p>
          <w:p w:rsidR="002E6301" w:rsidRPr="006B7CF7" w:rsidRDefault="002E6301" w:rsidP="003022F5">
            <w:pPr>
              <w:jc w:val="both"/>
              <w:rPr>
                <w:szCs w:val="28"/>
              </w:rPr>
            </w:pPr>
          </w:p>
        </w:tc>
        <w:tc>
          <w:tcPr>
            <w:tcW w:w="3686" w:type="dxa"/>
          </w:tcPr>
          <w:p w:rsidR="00F07852" w:rsidRPr="006B7CF7" w:rsidRDefault="00F07852" w:rsidP="00333620">
            <w:pPr>
              <w:ind w:right="-108"/>
              <w:jc w:val="right"/>
              <w:rPr>
                <w:szCs w:val="28"/>
              </w:rPr>
            </w:pPr>
            <w:r w:rsidRPr="006B7CF7">
              <w:rPr>
                <w:szCs w:val="28"/>
              </w:rPr>
              <w:t>№</w:t>
            </w:r>
          </w:p>
        </w:tc>
        <w:tc>
          <w:tcPr>
            <w:tcW w:w="1843" w:type="dxa"/>
            <w:gridSpan w:val="2"/>
          </w:tcPr>
          <w:p w:rsidR="00F07852" w:rsidRPr="006B7CF7" w:rsidRDefault="009B1BDF" w:rsidP="00333620">
            <w:pPr>
              <w:jc w:val="both"/>
              <w:rPr>
                <w:szCs w:val="28"/>
              </w:rPr>
            </w:pPr>
            <w:r>
              <w:rPr>
                <w:szCs w:val="28"/>
              </w:rPr>
              <w:t>6</w:t>
            </w:r>
            <w:r w:rsidR="004943D9">
              <w:rPr>
                <w:szCs w:val="28"/>
              </w:rPr>
              <w:t>9</w:t>
            </w:r>
          </w:p>
        </w:tc>
      </w:tr>
      <w:tr w:rsidR="00F07852" w:rsidRPr="006B7CF7">
        <w:tc>
          <w:tcPr>
            <w:tcW w:w="4111" w:type="dxa"/>
            <w:gridSpan w:val="2"/>
          </w:tcPr>
          <w:p w:rsidR="00F07852" w:rsidRPr="006B7CF7" w:rsidRDefault="00F07852" w:rsidP="00333620">
            <w:pPr>
              <w:jc w:val="both"/>
              <w:rPr>
                <w:szCs w:val="28"/>
              </w:rPr>
            </w:pPr>
            <w:r w:rsidRPr="006B7CF7">
              <w:rPr>
                <w:szCs w:val="28"/>
              </w:rPr>
              <w:t xml:space="preserve">Председательствующий </w:t>
            </w:r>
          </w:p>
        </w:tc>
        <w:tc>
          <w:tcPr>
            <w:tcW w:w="5529" w:type="dxa"/>
            <w:gridSpan w:val="3"/>
          </w:tcPr>
          <w:p w:rsidR="00F07852" w:rsidRPr="006B7CF7" w:rsidRDefault="00333620" w:rsidP="00333620">
            <w:pPr>
              <w:jc w:val="both"/>
              <w:rPr>
                <w:szCs w:val="28"/>
              </w:rPr>
            </w:pPr>
            <w:r>
              <w:rPr>
                <w:szCs w:val="28"/>
              </w:rPr>
              <w:t>Чемерис И.С.</w:t>
            </w:r>
          </w:p>
          <w:p w:rsidR="00F07852" w:rsidRPr="006B7CF7" w:rsidRDefault="00F07852" w:rsidP="00333620">
            <w:pPr>
              <w:jc w:val="both"/>
              <w:rPr>
                <w:szCs w:val="28"/>
              </w:rPr>
            </w:pPr>
          </w:p>
        </w:tc>
      </w:tr>
      <w:tr w:rsidR="00F07852" w:rsidRPr="006B7CF7">
        <w:tc>
          <w:tcPr>
            <w:tcW w:w="4111" w:type="dxa"/>
            <w:gridSpan w:val="2"/>
          </w:tcPr>
          <w:p w:rsidR="00F07852" w:rsidRPr="006B7CF7" w:rsidRDefault="00F07852" w:rsidP="00333620">
            <w:pPr>
              <w:rPr>
                <w:szCs w:val="28"/>
              </w:rPr>
            </w:pPr>
            <w:r w:rsidRPr="006B7CF7">
              <w:rPr>
                <w:szCs w:val="28"/>
              </w:rPr>
              <w:t>Присутствовали члены комитета:</w:t>
            </w:r>
          </w:p>
        </w:tc>
        <w:tc>
          <w:tcPr>
            <w:tcW w:w="5529" w:type="dxa"/>
            <w:gridSpan w:val="3"/>
          </w:tcPr>
          <w:p w:rsidR="00B00E81" w:rsidRDefault="00B00E81" w:rsidP="00333620">
            <w:pPr>
              <w:jc w:val="both"/>
              <w:rPr>
                <w:szCs w:val="28"/>
              </w:rPr>
            </w:pPr>
            <w:r>
              <w:rPr>
                <w:szCs w:val="28"/>
              </w:rPr>
              <w:t>Колотова С.В.,</w:t>
            </w:r>
          </w:p>
          <w:p w:rsidR="00416396" w:rsidRDefault="00416396" w:rsidP="00416396">
            <w:pPr>
              <w:jc w:val="both"/>
              <w:rPr>
                <w:szCs w:val="28"/>
              </w:rPr>
            </w:pPr>
            <w:r>
              <w:rPr>
                <w:szCs w:val="28"/>
              </w:rPr>
              <w:t>Пошивайло Ю.В.,</w:t>
            </w:r>
          </w:p>
          <w:p w:rsidR="00F07852" w:rsidRDefault="00710758" w:rsidP="00333620">
            <w:pPr>
              <w:jc w:val="both"/>
              <w:rPr>
                <w:szCs w:val="28"/>
              </w:rPr>
            </w:pPr>
            <w:r>
              <w:rPr>
                <w:szCs w:val="28"/>
              </w:rPr>
              <w:t>Сопчук С.А.</w:t>
            </w:r>
            <w:r w:rsidR="00255D6E">
              <w:rPr>
                <w:szCs w:val="28"/>
              </w:rPr>
              <w:t>,</w:t>
            </w:r>
          </w:p>
          <w:p w:rsidR="00255D6E" w:rsidRDefault="00255D6E" w:rsidP="00333620">
            <w:pPr>
              <w:jc w:val="both"/>
              <w:rPr>
                <w:szCs w:val="28"/>
              </w:rPr>
            </w:pPr>
            <w:r>
              <w:rPr>
                <w:szCs w:val="28"/>
              </w:rPr>
              <w:t>Слепченко С.В.</w:t>
            </w:r>
          </w:p>
          <w:p w:rsidR="005C74E9" w:rsidRPr="006B7CF7" w:rsidRDefault="005C74E9" w:rsidP="00416396">
            <w:pPr>
              <w:jc w:val="both"/>
              <w:rPr>
                <w:szCs w:val="28"/>
              </w:rPr>
            </w:pPr>
          </w:p>
        </w:tc>
      </w:tr>
      <w:tr w:rsidR="00F07852" w:rsidRPr="006B7CF7">
        <w:tc>
          <w:tcPr>
            <w:tcW w:w="4111" w:type="dxa"/>
            <w:gridSpan w:val="2"/>
          </w:tcPr>
          <w:p w:rsidR="00F07852" w:rsidRPr="006B7CF7" w:rsidRDefault="005C74E9" w:rsidP="00333620">
            <w:pPr>
              <w:rPr>
                <w:szCs w:val="28"/>
              </w:rPr>
            </w:pPr>
            <w:r>
              <w:rPr>
                <w:szCs w:val="28"/>
              </w:rPr>
              <w:t>Присутствовали приглашенные:</w:t>
            </w:r>
          </w:p>
        </w:tc>
        <w:tc>
          <w:tcPr>
            <w:tcW w:w="5529" w:type="dxa"/>
            <w:gridSpan w:val="3"/>
          </w:tcPr>
          <w:p w:rsidR="00015674" w:rsidRPr="008D02C1" w:rsidRDefault="00015674" w:rsidP="008D02C1">
            <w:pPr>
              <w:widowControl w:val="0"/>
              <w:autoSpaceDE w:val="0"/>
              <w:autoSpaceDN w:val="0"/>
              <w:adjustRightInd w:val="0"/>
              <w:jc w:val="both"/>
              <w:rPr>
                <w:szCs w:val="28"/>
              </w:rPr>
            </w:pPr>
            <w:proofErr w:type="spellStart"/>
            <w:r w:rsidRPr="008D02C1">
              <w:rPr>
                <w:szCs w:val="28"/>
              </w:rPr>
              <w:t>Бурдело</w:t>
            </w:r>
            <w:proofErr w:type="spellEnd"/>
            <w:r w:rsidRPr="008D02C1">
              <w:rPr>
                <w:szCs w:val="28"/>
              </w:rPr>
              <w:t xml:space="preserve"> М.М., и.о. директора департамента культуры Приморского края;</w:t>
            </w:r>
          </w:p>
          <w:p w:rsidR="00015674" w:rsidRPr="008D02C1" w:rsidRDefault="008E4B44" w:rsidP="008D02C1">
            <w:pPr>
              <w:widowControl w:val="0"/>
              <w:autoSpaceDE w:val="0"/>
              <w:autoSpaceDN w:val="0"/>
              <w:adjustRightInd w:val="0"/>
              <w:jc w:val="both"/>
              <w:rPr>
                <w:szCs w:val="28"/>
              </w:rPr>
            </w:pPr>
            <w:r>
              <w:rPr>
                <w:szCs w:val="28"/>
              </w:rPr>
              <w:t>Волкова В.В., и.о. председателя</w:t>
            </w:r>
            <w:r w:rsidR="00015674" w:rsidRPr="008D02C1">
              <w:rPr>
                <w:szCs w:val="28"/>
              </w:rPr>
              <w:t xml:space="preserve"> Контрольно-счетной палаты Приморского края;</w:t>
            </w:r>
          </w:p>
          <w:p w:rsidR="00015674" w:rsidRPr="00F64A73" w:rsidRDefault="00015674" w:rsidP="005B60C8">
            <w:pPr>
              <w:widowControl w:val="0"/>
              <w:autoSpaceDE w:val="0"/>
              <w:autoSpaceDN w:val="0"/>
              <w:adjustRightInd w:val="0"/>
              <w:jc w:val="both"/>
              <w:rPr>
                <w:szCs w:val="28"/>
              </w:rPr>
            </w:pPr>
            <w:r w:rsidRPr="008D02C1">
              <w:rPr>
                <w:szCs w:val="28"/>
              </w:rPr>
              <w:t xml:space="preserve">Володина И.А., начальник </w:t>
            </w:r>
            <w:r w:rsidRPr="00F124CB">
              <w:rPr>
                <w:szCs w:val="28"/>
              </w:rPr>
              <w:t>правового</w:t>
            </w:r>
            <w:r>
              <w:rPr>
                <w:szCs w:val="28"/>
              </w:rPr>
              <w:t xml:space="preserve"> управления аппарата Законо</w:t>
            </w:r>
            <w:r w:rsidRPr="00F64A73">
              <w:rPr>
                <w:szCs w:val="28"/>
              </w:rPr>
              <w:t>дательного Собрания Приморского края;</w:t>
            </w:r>
          </w:p>
          <w:p w:rsidR="00015674" w:rsidRPr="008D02C1" w:rsidRDefault="00015674" w:rsidP="008D02C1">
            <w:pPr>
              <w:widowControl w:val="0"/>
              <w:autoSpaceDE w:val="0"/>
              <w:autoSpaceDN w:val="0"/>
              <w:adjustRightInd w:val="0"/>
              <w:jc w:val="both"/>
              <w:rPr>
                <w:szCs w:val="28"/>
              </w:rPr>
            </w:pPr>
            <w:r w:rsidRPr="008D02C1">
              <w:rPr>
                <w:szCs w:val="28"/>
              </w:rPr>
              <w:t>Григорьева Е.А., директор департамента образования и науки Приморского края;</w:t>
            </w:r>
          </w:p>
          <w:p w:rsidR="00015674" w:rsidRPr="00F64A73" w:rsidRDefault="00015674" w:rsidP="008D02C1">
            <w:pPr>
              <w:widowControl w:val="0"/>
              <w:autoSpaceDE w:val="0"/>
              <w:autoSpaceDN w:val="0"/>
              <w:adjustRightInd w:val="0"/>
              <w:jc w:val="both"/>
              <w:rPr>
                <w:szCs w:val="28"/>
              </w:rPr>
            </w:pPr>
            <w:r w:rsidRPr="00F64A73">
              <w:rPr>
                <w:szCs w:val="28"/>
              </w:rPr>
              <w:t xml:space="preserve">Иванович С.И., </w:t>
            </w:r>
            <w:r>
              <w:rPr>
                <w:szCs w:val="28"/>
              </w:rPr>
              <w:t xml:space="preserve">заместитель начальника </w:t>
            </w:r>
            <w:r w:rsidRPr="00F64A73">
              <w:rPr>
                <w:szCs w:val="28"/>
              </w:rPr>
              <w:t xml:space="preserve"> отдела правовой экспертизы </w:t>
            </w:r>
            <w:proofErr w:type="spellStart"/>
            <w:r w:rsidRPr="00F64A73">
              <w:rPr>
                <w:szCs w:val="28"/>
              </w:rPr>
              <w:t>законо-проектов</w:t>
            </w:r>
            <w:proofErr w:type="spellEnd"/>
            <w:r w:rsidRPr="00F64A73">
              <w:rPr>
                <w:szCs w:val="28"/>
              </w:rPr>
              <w:t xml:space="preserve"> по бюджетному законодательству, экономике и социальной политике правового управления аппарата </w:t>
            </w:r>
            <w:proofErr w:type="spellStart"/>
            <w:r w:rsidRPr="00F64A73">
              <w:rPr>
                <w:szCs w:val="28"/>
              </w:rPr>
              <w:t>Законо-дательного</w:t>
            </w:r>
            <w:proofErr w:type="spellEnd"/>
            <w:r w:rsidRPr="00F64A73">
              <w:rPr>
                <w:szCs w:val="28"/>
              </w:rPr>
              <w:t xml:space="preserve"> Собрания Приморского края;</w:t>
            </w:r>
          </w:p>
          <w:p w:rsidR="00015674" w:rsidRPr="008D02C1" w:rsidRDefault="00015674" w:rsidP="008D02C1">
            <w:pPr>
              <w:widowControl w:val="0"/>
              <w:autoSpaceDE w:val="0"/>
              <w:autoSpaceDN w:val="0"/>
              <w:adjustRightInd w:val="0"/>
              <w:jc w:val="both"/>
              <w:rPr>
                <w:szCs w:val="28"/>
              </w:rPr>
            </w:pPr>
            <w:proofErr w:type="spellStart"/>
            <w:r w:rsidRPr="008D02C1">
              <w:rPr>
                <w:szCs w:val="28"/>
              </w:rPr>
              <w:t>Кирий</w:t>
            </w:r>
            <w:proofErr w:type="spellEnd"/>
            <w:r w:rsidRPr="008D02C1">
              <w:rPr>
                <w:szCs w:val="28"/>
              </w:rPr>
              <w:t xml:space="preserve"> Л.Г., заместитель директора по организации </w:t>
            </w:r>
            <w:proofErr w:type="spellStart"/>
            <w:r w:rsidRPr="008D02C1">
              <w:rPr>
                <w:szCs w:val="28"/>
              </w:rPr>
              <w:t>ОМС</w:t>
            </w:r>
            <w:proofErr w:type="spellEnd"/>
            <w:r w:rsidRPr="008D02C1">
              <w:rPr>
                <w:szCs w:val="28"/>
              </w:rPr>
              <w:t xml:space="preserve"> </w:t>
            </w:r>
            <w:proofErr w:type="spellStart"/>
            <w:r w:rsidRPr="008D02C1">
              <w:rPr>
                <w:szCs w:val="28"/>
              </w:rPr>
              <w:t>ГУ</w:t>
            </w:r>
            <w:proofErr w:type="spellEnd"/>
            <w:r w:rsidRPr="008D02C1">
              <w:rPr>
                <w:szCs w:val="28"/>
              </w:rPr>
              <w:t xml:space="preserve"> "Территориальный фонд обязательного медицинского страхования Приморского края";</w:t>
            </w:r>
          </w:p>
          <w:p w:rsidR="00015674" w:rsidRPr="008D02C1" w:rsidRDefault="00015674" w:rsidP="008D02C1">
            <w:pPr>
              <w:widowControl w:val="0"/>
              <w:autoSpaceDE w:val="0"/>
              <w:autoSpaceDN w:val="0"/>
              <w:adjustRightInd w:val="0"/>
              <w:jc w:val="both"/>
              <w:rPr>
                <w:szCs w:val="28"/>
              </w:rPr>
            </w:pPr>
            <w:proofErr w:type="spellStart"/>
            <w:r w:rsidRPr="008D02C1">
              <w:rPr>
                <w:szCs w:val="28"/>
              </w:rPr>
              <w:t>Костюченко</w:t>
            </w:r>
            <w:proofErr w:type="spellEnd"/>
            <w:r w:rsidRPr="008D02C1">
              <w:rPr>
                <w:szCs w:val="28"/>
              </w:rPr>
              <w:t xml:space="preserve"> И.А., и.о. директора </w:t>
            </w:r>
            <w:r w:rsidR="008A6155">
              <w:rPr>
                <w:szCs w:val="28"/>
              </w:rPr>
              <w:t xml:space="preserve">                      </w:t>
            </w:r>
            <w:r w:rsidRPr="008D02C1">
              <w:rPr>
                <w:szCs w:val="28"/>
              </w:rPr>
              <w:t>КГБ ПОУ "Уссурийский агропромышленный колледж";</w:t>
            </w:r>
          </w:p>
          <w:p w:rsidR="00015674" w:rsidRPr="008D02C1" w:rsidRDefault="00015674" w:rsidP="008D02C1">
            <w:pPr>
              <w:widowControl w:val="0"/>
              <w:autoSpaceDE w:val="0"/>
              <w:autoSpaceDN w:val="0"/>
              <w:adjustRightInd w:val="0"/>
              <w:jc w:val="both"/>
              <w:rPr>
                <w:szCs w:val="28"/>
              </w:rPr>
            </w:pPr>
            <w:proofErr w:type="spellStart"/>
            <w:r w:rsidRPr="008D02C1">
              <w:rPr>
                <w:szCs w:val="28"/>
              </w:rPr>
              <w:t>Крапивко</w:t>
            </w:r>
            <w:proofErr w:type="spellEnd"/>
            <w:r w:rsidRPr="008D02C1">
              <w:rPr>
                <w:szCs w:val="28"/>
              </w:rPr>
              <w:t xml:space="preserve"> М.В., председатель координационного совета объединенных профсоюзов Октябрьского района;</w:t>
            </w:r>
          </w:p>
          <w:p w:rsidR="00015674" w:rsidRPr="008D02C1" w:rsidRDefault="00015674" w:rsidP="008D02C1">
            <w:pPr>
              <w:widowControl w:val="0"/>
              <w:autoSpaceDE w:val="0"/>
              <w:autoSpaceDN w:val="0"/>
              <w:adjustRightInd w:val="0"/>
              <w:jc w:val="both"/>
              <w:rPr>
                <w:szCs w:val="28"/>
              </w:rPr>
            </w:pPr>
            <w:r w:rsidRPr="008D02C1">
              <w:rPr>
                <w:szCs w:val="28"/>
              </w:rPr>
              <w:t>Кузнецов В.Б., председатель Думы Октябрьского района;</w:t>
            </w:r>
          </w:p>
          <w:p w:rsidR="00015674" w:rsidRPr="008D02C1" w:rsidRDefault="00015674" w:rsidP="008D02C1">
            <w:pPr>
              <w:widowControl w:val="0"/>
              <w:autoSpaceDE w:val="0"/>
              <w:autoSpaceDN w:val="0"/>
              <w:adjustRightInd w:val="0"/>
              <w:jc w:val="both"/>
              <w:rPr>
                <w:szCs w:val="28"/>
              </w:rPr>
            </w:pPr>
            <w:r w:rsidRPr="008D02C1">
              <w:rPr>
                <w:szCs w:val="28"/>
              </w:rPr>
              <w:t xml:space="preserve">Кузнецов Ж.А., директор департамента </w:t>
            </w:r>
            <w:r w:rsidRPr="008D02C1">
              <w:rPr>
                <w:szCs w:val="28"/>
              </w:rPr>
              <w:lastRenderedPageBreak/>
              <w:t>физической культуры и спорта Приморского края;</w:t>
            </w:r>
          </w:p>
          <w:p w:rsidR="00015674" w:rsidRPr="008D02C1" w:rsidRDefault="00015674" w:rsidP="008D02C1">
            <w:pPr>
              <w:widowControl w:val="0"/>
              <w:autoSpaceDE w:val="0"/>
              <w:autoSpaceDN w:val="0"/>
              <w:adjustRightInd w:val="0"/>
              <w:jc w:val="both"/>
              <w:rPr>
                <w:szCs w:val="28"/>
              </w:rPr>
            </w:pPr>
            <w:r w:rsidRPr="008D02C1">
              <w:rPr>
                <w:szCs w:val="28"/>
              </w:rPr>
              <w:t>Кузьмин А.В., директор департамента здравоохранения Приморского края;</w:t>
            </w:r>
          </w:p>
          <w:p w:rsidR="00015674" w:rsidRDefault="00015674" w:rsidP="008D02C1">
            <w:pPr>
              <w:widowControl w:val="0"/>
              <w:autoSpaceDE w:val="0"/>
              <w:autoSpaceDN w:val="0"/>
              <w:adjustRightInd w:val="0"/>
              <w:jc w:val="both"/>
              <w:rPr>
                <w:szCs w:val="28"/>
              </w:rPr>
            </w:pPr>
            <w:r w:rsidRPr="008D02C1">
              <w:rPr>
                <w:szCs w:val="28"/>
              </w:rPr>
              <w:t>Лаврентьева Л.Ф., директор департамента труда и социального развития Приморского края;</w:t>
            </w:r>
          </w:p>
          <w:p w:rsidR="00015674" w:rsidRPr="008D02C1" w:rsidRDefault="00015674" w:rsidP="008D02C1">
            <w:pPr>
              <w:widowControl w:val="0"/>
              <w:autoSpaceDE w:val="0"/>
              <w:autoSpaceDN w:val="0"/>
              <w:adjustRightInd w:val="0"/>
              <w:jc w:val="both"/>
              <w:rPr>
                <w:szCs w:val="28"/>
              </w:rPr>
            </w:pPr>
            <w:r>
              <w:rPr>
                <w:szCs w:val="28"/>
              </w:rPr>
              <w:t>Межонов К.А., депутат Законодательного Собрания Приморского края;</w:t>
            </w:r>
          </w:p>
          <w:p w:rsidR="00015674" w:rsidRPr="008D02C1" w:rsidRDefault="00015674" w:rsidP="008D02C1">
            <w:pPr>
              <w:widowControl w:val="0"/>
              <w:autoSpaceDE w:val="0"/>
              <w:autoSpaceDN w:val="0"/>
              <w:adjustRightInd w:val="0"/>
              <w:jc w:val="both"/>
              <w:rPr>
                <w:szCs w:val="28"/>
              </w:rPr>
            </w:pPr>
            <w:r w:rsidRPr="008D02C1">
              <w:rPr>
                <w:szCs w:val="28"/>
              </w:rPr>
              <w:t>Розов В.М., Уполномоченный по правам человека в Приморском крае;</w:t>
            </w:r>
          </w:p>
          <w:p w:rsidR="00015674" w:rsidRDefault="00015674" w:rsidP="00821F9C">
            <w:pPr>
              <w:widowControl w:val="0"/>
              <w:autoSpaceDE w:val="0"/>
              <w:autoSpaceDN w:val="0"/>
              <w:adjustRightInd w:val="0"/>
              <w:jc w:val="both"/>
              <w:rPr>
                <w:szCs w:val="28"/>
              </w:rPr>
            </w:pPr>
            <w:r w:rsidRPr="008D02C1">
              <w:rPr>
                <w:szCs w:val="28"/>
              </w:rPr>
              <w:t>Серебряков П.Ю., вице-губернатор Приморского края;</w:t>
            </w:r>
          </w:p>
          <w:p w:rsidR="00015674" w:rsidRPr="008D02C1" w:rsidRDefault="00015674" w:rsidP="008D02C1">
            <w:pPr>
              <w:widowControl w:val="0"/>
              <w:autoSpaceDE w:val="0"/>
              <w:autoSpaceDN w:val="0"/>
              <w:adjustRightInd w:val="0"/>
              <w:jc w:val="both"/>
              <w:rPr>
                <w:szCs w:val="28"/>
              </w:rPr>
            </w:pPr>
            <w:proofErr w:type="spellStart"/>
            <w:r w:rsidRPr="008D02C1">
              <w:rPr>
                <w:szCs w:val="28"/>
              </w:rPr>
              <w:t>Цецуренко</w:t>
            </w:r>
            <w:proofErr w:type="spellEnd"/>
            <w:r w:rsidRPr="008D02C1">
              <w:rPr>
                <w:szCs w:val="28"/>
              </w:rPr>
              <w:t xml:space="preserve"> А.Н., директор филиала </w:t>
            </w:r>
            <w:r w:rsidR="008A6155">
              <w:rPr>
                <w:szCs w:val="28"/>
              </w:rPr>
              <w:t xml:space="preserve">                </w:t>
            </w:r>
            <w:r w:rsidRPr="008D02C1">
              <w:rPr>
                <w:szCs w:val="28"/>
              </w:rPr>
              <w:t xml:space="preserve">КГБ ПОУ "Уссурийский агропромышленный колледж" </w:t>
            </w:r>
            <w:r w:rsidR="008A6155">
              <w:rPr>
                <w:szCs w:val="28"/>
              </w:rPr>
              <w:br/>
            </w:r>
            <w:r w:rsidRPr="008D02C1">
              <w:rPr>
                <w:szCs w:val="28"/>
              </w:rPr>
              <w:t>в с. Покровка;</w:t>
            </w:r>
          </w:p>
          <w:p w:rsidR="00015674" w:rsidRDefault="00015674" w:rsidP="005B60C8">
            <w:pPr>
              <w:widowControl w:val="0"/>
              <w:autoSpaceDE w:val="0"/>
              <w:autoSpaceDN w:val="0"/>
              <w:adjustRightInd w:val="0"/>
              <w:jc w:val="both"/>
              <w:rPr>
                <w:szCs w:val="28"/>
              </w:rPr>
            </w:pPr>
            <w:proofErr w:type="spellStart"/>
            <w:r w:rsidRPr="008D02C1">
              <w:rPr>
                <w:szCs w:val="28"/>
              </w:rPr>
              <w:t>Шашко</w:t>
            </w:r>
            <w:proofErr w:type="spellEnd"/>
            <w:r w:rsidRPr="008D02C1">
              <w:rPr>
                <w:szCs w:val="28"/>
              </w:rPr>
              <w:t xml:space="preserve"> Е.В., заместитель директора по экономическим вопросам </w:t>
            </w:r>
            <w:r w:rsidR="008A6155">
              <w:rPr>
                <w:szCs w:val="28"/>
              </w:rPr>
              <w:t xml:space="preserve">                                   </w:t>
            </w:r>
            <w:proofErr w:type="spellStart"/>
            <w:r w:rsidRPr="008D02C1">
              <w:rPr>
                <w:szCs w:val="28"/>
              </w:rPr>
              <w:t>ГУ</w:t>
            </w:r>
            <w:proofErr w:type="spellEnd"/>
            <w:r w:rsidRPr="008D02C1">
              <w:rPr>
                <w:szCs w:val="28"/>
              </w:rPr>
              <w:t xml:space="preserve"> "Территориальный фонд обязательного медицинского страхования Приморского края"</w:t>
            </w:r>
          </w:p>
          <w:p w:rsidR="00085EF8" w:rsidRPr="009A20C0" w:rsidRDefault="00085EF8" w:rsidP="008D02C1">
            <w:pPr>
              <w:pStyle w:val="a9"/>
              <w:spacing w:after="0"/>
              <w:jc w:val="both"/>
            </w:pPr>
          </w:p>
        </w:tc>
      </w:tr>
      <w:tr w:rsidR="00401A68" w:rsidRPr="006B7CF7">
        <w:tc>
          <w:tcPr>
            <w:tcW w:w="4111" w:type="dxa"/>
            <w:gridSpan w:val="2"/>
          </w:tcPr>
          <w:p w:rsidR="00401A68" w:rsidRPr="006B7CF7" w:rsidRDefault="00401A68" w:rsidP="00333620">
            <w:pPr>
              <w:rPr>
                <w:szCs w:val="28"/>
              </w:rPr>
            </w:pPr>
          </w:p>
        </w:tc>
        <w:tc>
          <w:tcPr>
            <w:tcW w:w="5529" w:type="dxa"/>
            <w:gridSpan w:val="3"/>
          </w:tcPr>
          <w:p w:rsidR="003022F5" w:rsidRPr="006B7CF7" w:rsidRDefault="003022F5" w:rsidP="00333620">
            <w:pPr>
              <w:widowControl w:val="0"/>
              <w:autoSpaceDE w:val="0"/>
              <w:autoSpaceDN w:val="0"/>
              <w:adjustRightInd w:val="0"/>
              <w:jc w:val="both"/>
              <w:rPr>
                <w:szCs w:val="28"/>
              </w:rPr>
            </w:pPr>
          </w:p>
        </w:tc>
      </w:tr>
    </w:tbl>
    <w:p w:rsidR="00F07852" w:rsidRDefault="00F07852" w:rsidP="00EB77F3">
      <w:pPr>
        <w:widowControl w:val="0"/>
        <w:autoSpaceDE w:val="0"/>
        <w:autoSpaceDN w:val="0"/>
        <w:adjustRightInd w:val="0"/>
        <w:spacing w:after="120"/>
        <w:jc w:val="center"/>
        <w:rPr>
          <w:szCs w:val="28"/>
        </w:rPr>
      </w:pPr>
      <w:r w:rsidRPr="00AD5309">
        <w:rPr>
          <w:szCs w:val="28"/>
        </w:rPr>
        <w:t>Повестка дня:</w:t>
      </w:r>
    </w:p>
    <w:p w:rsidR="00690DA0" w:rsidRDefault="00690DA0" w:rsidP="00EB77F3">
      <w:pPr>
        <w:widowControl w:val="0"/>
        <w:autoSpaceDE w:val="0"/>
        <w:autoSpaceDN w:val="0"/>
        <w:adjustRightInd w:val="0"/>
        <w:spacing w:after="120"/>
        <w:jc w:val="center"/>
        <w:rPr>
          <w:szCs w:val="28"/>
        </w:rPr>
      </w:pPr>
    </w:p>
    <w:p w:rsidR="00AF7D5C" w:rsidRPr="00AF7D5C" w:rsidRDefault="00AF7D5C" w:rsidP="00AF7D5C">
      <w:pPr>
        <w:autoSpaceDE w:val="0"/>
        <w:autoSpaceDN w:val="0"/>
        <w:adjustRightInd w:val="0"/>
        <w:ind w:firstLine="709"/>
        <w:jc w:val="both"/>
        <w:rPr>
          <w:szCs w:val="28"/>
        </w:rPr>
      </w:pPr>
      <w:proofErr w:type="spellStart"/>
      <w:r w:rsidRPr="00AF7D5C">
        <w:rPr>
          <w:szCs w:val="28"/>
        </w:rPr>
        <w:t>1.Об</w:t>
      </w:r>
      <w:proofErr w:type="spellEnd"/>
      <w:r w:rsidRPr="00AF7D5C">
        <w:rPr>
          <w:szCs w:val="28"/>
        </w:rPr>
        <w:t xml:space="preserve"> информации департамента образования и науки Приморского края о текущей ситуации по оптимизации расходов профессиональных образовательных организаций (в разрезе каждой организации), а также </w:t>
      </w:r>
      <w:r w:rsidR="008A6155">
        <w:rPr>
          <w:szCs w:val="28"/>
        </w:rPr>
        <w:br/>
      </w:r>
      <w:r w:rsidRPr="00AF7D5C">
        <w:rPr>
          <w:szCs w:val="28"/>
        </w:rPr>
        <w:t>о причинах закрытия некоторых сельских филиалов колледжей</w:t>
      </w:r>
    </w:p>
    <w:p w:rsidR="00AF7D5C" w:rsidRPr="00AF7D5C" w:rsidRDefault="00AF7D5C" w:rsidP="00AF7D5C">
      <w:pPr>
        <w:autoSpaceDE w:val="0"/>
        <w:autoSpaceDN w:val="0"/>
        <w:adjustRightInd w:val="0"/>
        <w:ind w:firstLine="709"/>
        <w:jc w:val="both"/>
        <w:rPr>
          <w:szCs w:val="28"/>
        </w:rPr>
      </w:pPr>
    </w:p>
    <w:p w:rsidR="00AF7D5C" w:rsidRDefault="00AF7D5C" w:rsidP="00AF7D5C">
      <w:pPr>
        <w:autoSpaceDE w:val="0"/>
        <w:autoSpaceDN w:val="0"/>
        <w:adjustRightInd w:val="0"/>
        <w:ind w:firstLine="709"/>
        <w:jc w:val="both"/>
        <w:rPr>
          <w:szCs w:val="28"/>
        </w:rPr>
      </w:pPr>
      <w:proofErr w:type="spellStart"/>
      <w:r w:rsidRPr="00AF7D5C">
        <w:rPr>
          <w:szCs w:val="28"/>
        </w:rPr>
        <w:t>2.Об</w:t>
      </w:r>
      <w:proofErr w:type="spellEnd"/>
      <w:r w:rsidRPr="00AF7D5C">
        <w:rPr>
          <w:szCs w:val="28"/>
        </w:rPr>
        <w:t xml:space="preserve"> информации по вопросу независимой системы оценки качества услуг, предоставляемых организациями социальной сферы населению на территории Приморского края</w:t>
      </w:r>
    </w:p>
    <w:p w:rsidR="00690DA0" w:rsidRPr="00AF7D5C" w:rsidRDefault="00690DA0" w:rsidP="00AF7D5C">
      <w:pPr>
        <w:autoSpaceDE w:val="0"/>
        <w:autoSpaceDN w:val="0"/>
        <w:adjustRightInd w:val="0"/>
        <w:ind w:firstLine="709"/>
        <w:jc w:val="both"/>
        <w:rPr>
          <w:szCs w:val="28"/>
        </w:rPr>
      </w:pPr>
    </w:p>
    <w:p w:rsidR="00AF7D5C" w:rsidRPr="00AF7D5C" w:rsidRDefault="00AF7D5C" w:rsidP="00AF7D5C">
      <w:pPr>
        <w:autoSpaceDE w:val="0"/>
        <w:autoSpaceDN w:val="0"/>
        <w:adjustRightInd w:val="0"/>
        <w:ind w:firstLine="709"/>
        <w:jc w:val="both"/>
        <w:rPr>
          <w:szCs w:val="28"/>
        </w:rPr>
      </w:pPr>
      <w:proofErr w:type="spellStart"/>
      <w:r w:rsidRPr="00AF7D5C">
        <w:rPr>
          <w:szCs w:val="28"/>
        </w:rPr>
        <w:t>3.Об</w:t>
      </w:r>
      <w:proofErr w:type="spellEnd"/>
      <w:r w:rsidRPr="00AF7D5C">
        <w:rPr>
          <w:szCs w:val="28"/>
        </w:rPr>
        <w:t xml:space="preserve"> отчете по результатам проведения контрольного мероприятия по вопросу эффективного использования средств, выделенных на реализацию мер социальной поддержки по обеспечению равной доступности для льготных категорий граждан, проживающих на территории Приморского края за 2014 год – 1 квартал 2015 года в департаменте труда и социального развития Приморского края</w:t>
      </w:r>
    </w:p>
    <w:p w:rsidR="00AF7D5C" w:rsidRPr="00AF7D5C" w:rsidRDefault="00AF7D5C" w:rsidP="00AF7D5C">
      <w:pPr>
        <w:autoSpaceDE w:val="0"/>
        <w:autoSpaceDN w:val="0"/>
        <w:adjustRightInd w:val="0"/>
        <w:ind w:firstLine="709"/>
        <w:jc w:val="both"/>
        <w:rPr>
          <w:szCs w:val="28"/>
        </w:rPr>
      </w:pPr>
    </w:p>
    <w:p w:rsidR="00AF7D5C" w:rsidRPr="00AF7D5C" w:rsidRDefault="00AF7D5C" w:rsidP="00AF7D5C">
      <w:pPr>
        <w:autoSpaceDE w:val="0"/>
        <w:autoSpaceDN w:val="0"/>
        <w:adjustRightInd w:val="0"/>
        <w:ind w:firstLine="709"/>
        <w:jc w:val="both"/>
        <w:rPr>
          <w:szCs w:val="28"/>
        </w:rPr>
      </w:pPr>
      <w:proofErr w:type="spellStart"/>
      <w:r w:rsidRPr="00AF7D5C">
        <w:rPr>
          <w:szCs w:val="28"/>
        </w:rPr>
        <w:t>4.О</w:t>
      </w:r>
      <w:proofErr w:type="spellEnd"/>
      <w:r w:rsidRPr="00AF7D5C">
        <w:rPr>
          <w:szCs w:val="28"/>
        </w:rPr>
        <w:t xml:space="preserve"> письме председателя Законодательного Собрания Горчакова В.В. </w:t>
      </w:r>
      <w:r w:rsidR="008A6155">
        <w:rPr>
          <w:szCs w:val="28"/>
        </w:rPr>
        <w:br/>
      </w:r>
      <w:r w:rsidRPr="00AF7D5C">
        <w:rPr>
          <w:szCs w:val="28"/>
        </w:rPr>
        <w:t>о ситуации, сложившейся с сокращением фонда оплаты труда в медицинских организациях в связи с отменой использования поправочных коэффициентов</w:t>
      </w:r>
    </w:p>
    <w:p w:rsidR="00AF7D5C" w:rsidRPr="00AF7D5C" w:rsidRDefault="00AF7D5C" w:rsidP="00AF7D5C">
      <w:pPr>
        <w:autoSpaceDE w:val="0"/>
        <w:autoSpaceDN w:val="0"/>
        <w:adjustRightInd w:val="0"/>
        <w:ind w:firstLine="709"/>
        <w:jc w:val="both"/>
        <w:rPr>
          <w:szCs w:val="28"/>
        </w:rPr>
      </w:pPr>
    </w:p>
    <w:p w:rsidR="00AF7D5C" w:rsidRPr="00AF7D5C" w:rsidRDefault="00AF7D5C" w:rsidP="00AF7D5C">
      <w:pPr>
        <w:pStyle w:val="a9"/>
        <w:ind w:firstLine="709"/>
        <w:rPr>
          <w:szCs w:val="28"/>
        </w:rPr>
      </w:pPr>
      <w:proofErr w:type="spellStart"/>
      <w:r w:rsidRPr="00AF7D5C">
        <w:rPr>
          <w:szCs w:val="28"/>
        </w:rPr>
        <w:lastRenderedPageBreak/>
        <w:t>5.О</w:t>
      </w:r>
      <w:proofErr w:type="spellEnd"/>
      <w:r w:rsidRPr="00AF7D5C">
        <w:rPr>
          <w:szCs w:val="28"/>
        </w:rPr>
        <w:t xml:space="preserve"> проведении выездного комитета Законодательного Собрания </w:t>
      </w:r>
      <w:r w:rsidR="008A6155">
        <w:rPr>
          <w:szCs w:val="28"/>
        </w:rPr>
        <w:br/>
      </w:r>
      <w:r w:rsidRPr="00AF7D5C">
        <w:rPr>
          <w:szCs w:val="28"/>
        </w:rPr>
        <w:t>по социальной политике и защите прав граждан</w:t>
      </w:r>
    </w:p>
    <w:p w:rsidR="00E63F2A" w:rsidRPr="00AF7D5C" w:rsidRDefault="00E63F2A" w:rsidP="00AF7D5C">
      <w:pPr>
        <w:widowControl w:val="0"/>
        <w:autoSpaceDE w:val="0"/>
        <w:autoSpaceDN w:val="0"/>
        <w:adjustRightInd w:val="0"/>
        <w:ind w:firstLine="709"/>
        <w:jc w:val="both"/>
        <w:rPr>
          <w:szCs w:val="28"/>
        </w:rPr>
      </w:pPr>
    </w:p>
    <w:p w:rsidR="00AF7D5C" w:rsidRPr="00AF7D5C" w:rsidRDefault="00AF7D5C" w:rsidP="00AF7D5C">
      <w:pPr>
        <w:pStyle w:val="a9"/>
        <w:ind w:firstLine="709"/>
        <w:rPr>
          <w:szCs w:val="28"/>
        </w:rPr>
      </w:pPr>
      <w:proofErr w:type="spellStart"/>
      <w:r w:rsidRPr="00C5761A">
        <w:rPr>
          <w:szCs w:val="28"/>
        </w:rPr>
        <w:t>6.О</w:t>
      </w:r>
      <w:proofErr w:type="spellEnd"/>
      <w:r w:rsidRPr="00C5761A">
        <w:rPr>
          <w:szCs w:val="28"/>
        </w:rPr>
        <w:t xml:space="preserve"> проектах федеральных законов</w:t>
      </w:r>
    </w:p>
    <w:p w:rsidR="008D02C1" w:rsidRPr="00397EE4" w:rsidRDefault="008D02C1" w:rsidP="00125839">
      <w:pPr>
        <w:widowControl w:val="0"/>
        <w:autoSpaceDE w:val="0"/>
        <w:autoSpaceDN w:val="0"/>
        <w:adjustRightInd w:val="0"/>
        <w:jc w:val="both"/>
        <w:rPr>
          <w:szCs w:val="28"/>
        </w:rPr>
      </w:pPr>
    </w:p>
    <w:tbl>
      <w:tblPr>
        <w:tblW w:w="0" w:type="auto"/>
        <w:tblLayout w:type="fixed"/>
        <w:tblLook w:val="0000"/>
      </w:tblPr>
      <w:tblGrid>
        <w:gridCol w:w="2235"/>
        <w:gridCol w:w="7229"/>
      </w:tblGrid>
      <w:tr w:rsidR="00F07852" w:rsidRPr="0066172E" w:rsidTr="005E2EC6">
        <w:tc>
          <w:tcPr>
            <w:tcW w:w="2235" w:type="dxa"/>
          </w:tcPr>
          <w:p w:rsidR="00F07852" w:rsidRPr="0066172E" w:rsidRDefault="00F07852" w:rsidP="0066172E">
            <w:pPr>
              <w:jc w:val="both"/>
              <w:rPr>
                <w:szCs w:val="28"/>
              </w:rPr>
            </w:pPr>
            <w:r w:rsidRPr="0066172E">
              <w:rPr>
                <w:szCs w:val="28"/>
              </w:rPr>
              <w:t>СЛУШАЛИ:</w:t>
            </w:r>
          </w:p>
        </w:tc>
        <w:tc>
          <w:tcPr>
            <w:tcW w:w="7229" w:type="dxa"/>
          </w:tcPr>
          <w:p w:rsidR="00F07852" w:rsidRPr="0066172E" w:rsidRDefault="00F07852" w:rsidP="0066172E">
            <w:pPr>
              <w:jc w:val="both"/>
              <w:rPr>
                <w:szCs w:val="28"/>
              </w:rPr>
            </w:pPr>
            <w:r w:rsidRPr="0066172E">
              <w:rPr>
                <w:szCs w:val="28"/>
              </w:rPr>
              <w:t>Утверждение повестки дня.</w:t>
            </w:r>
          </w:p>
          <w:p w:rsidR="00F07852" w:rsidRPr="0066172E" w:rsidRDefault="00F07852" w:rsidP="0066172E">
            <w:pPr>
              <w:jc w:val="both"/>
              <w:rPr>
                <w:szCs w:val="28"/>
              </w:rPr>
            </w:pPr>
          </w:p>
          <w:p w:rsidR="00F07852" w:rsidRPr="0066172E" w:rsidRDefault="00F07852" w:rsidP="0066172E">
            <w:pPr>
              <w:jc w:val="both"/>
              <w:rPr>
                <w:szCs w:val="28"/>
              </w:rPr>
            </w:pPr>
            <w:r w:rsidRPr="0066172E">
              <w:rPr>
                <w:i/>
                <w:szCs w:val="28"/>
                <w:u w:val="single"/>
              </w:rPr>
              <w:t xml:space="preserve">Докладывает: </w:t>
            </w:r>
            <w:r w:rsidRPr="0066172E">
              <w:rPr>
                <w:szCs w:val="28"/>
              </w:rPr>
              <w:t>Чемерис И.С.</w:t>
            </w:r>
          </w:p>
          <w:p w:rsidR="00856CC9" w:rsidRPr="0066172E" w:rsidRDefault="00856CC9" w:rsidP="0066172E">
            <w:pPr>
              <w:jc w:val="both"/>
              <w:rPr>
                <w:szCs w:val="28"/>
              </w:rPr>
            </w:pPr>
          </w:p>
          <w:p w:rsidR="00F07852" w:rsidRPr="0066172E" w:rsidRDefault="00F07852" w:rsidP="0066172E">
            <w:pPr>
              <w:jc w:val="both"/>
              <w:rPr>
                <w:szCs w:val="28"/>
              </w:rPr>
            </w:pPr>
            <w:r w:rsidRPr="0066172E">
              <w:rPr>
                <w:szCs w:val="28"/>
              </w:rPr>
              <w:t>Предложил принять повестку дня за основу.</w:t>
            </w:r>
          </w:p>
          <w:p w:rsidR="00E630A3" w:rsidRPr="0066172E" w:rsidRDefault="00E630A3" w:rsidP="0066172E">
            <w:pPr>
              <w:jc w:val="both"/>
              <w:rPr>
                <w:szCs w:val="28"/>
              </w:rPr>
            </w:pPr>
          </w:p>
        </w:tc>
      </w:tr>
      <w:tr w:rsidR="00F07852" w:rsidRPr="0066172E" w:rsidTr="005E2EC6">
        <w:tc>
          <w:tcPr>
            <w:tcW w:w="2235" w:type="dxa"/>
          </w:tcPr>
          <w:p w:rsidR="00F07852" w:rsidRPr="0066172E" w:rsidRDefault="00F07852" w:rsidP="0066172E">
            <w:pPr>
              <w:jc w:val="both"/>
              <w:rPr>
                <w:szCs w:val="28"/>
              </w:rPr>
            </w:pPr>
            <w:r w:rsidRPr="0066172E">
              <w:rPr>
                <w:szCs w:val="28"/>
              </w:rPr>
              <w:t>РЕШИЛИ:</w:t>
            </w:r>
          </w:p>
          <w:p w:rsidR="00F07852" w:rsidRPr="0066172E" w:rsidRDefault="00F07852" w:rsidP="0066172E">
            <w:pPr>
              <w:jc w:val="both"/>
              <w:rPr>
                <w:szCs w:val="28"/>
              </w:rPr>
            </w:pPr>
            <w:r w:rsidRPr="0066172E">
              <w:rPr>
                <w:szCs w:val="28"/>
              </w:rPr>
              <w:t>(протокольно)</w:t>
            </w:r>
          </w:p>
          <w:p w:rsidR="00F07852" w:rsidRPr="0066172E" w:rsidRDefault="00F07852" w:rsidP="0066172E">
            <w:pPr>
              <w:jc w:val="both"/>
              <w:rPr>
                <w:szCs w:val="28"/>
              </w:rPr>
            </w:pPr>
          </w:p>
        </w:tc>
        <w:tc>
          <w:tcPr>
            <w:tcW w:w="7229" w:type="dxa"/>
          </w:tcPr>
          <w:p w:rsidR="00F07852" w:rsidRPr="0066172E" w:rsidRDefault="00F07852" w:rsidP="0066172E">
            <w:pPr>
              <w:jc w:val="both"/>
              <w:rPr>
                <w:szCs w:val="28"/>
              </w:rPr>
            </w:pPr>
            <w:r w:rsidRPr="0066172E">
              <w:rPr>
                <w:szCs w:val="28"/>
              </w:rPr>
              <w:t>Принять повестку дня за основу.</w:t>
            </w:r>
          </w:p>
          <w:p w:rsidR="008D66C5" w:rsidRPr="0066172E" w:rsidRDefault="008D66C5" w:rsidP="0066172E">
            <w:pPr>
              <w:jc w:val="both"/>
              <w:rPr>
                <w:szCs w:val="28"/>
              </w:rPr>
            </w:pPr>
          </w:p>
          <w:p w:rsidR="00C009F3" w:rsidRPr="0066172E" w:rsidRDefault="00047DC0" w:rsidP="0066172E">
            <w:pPr>
              <w:jc w:val="both"/>
              <w:rPr>
                <w:szCs w:val="28"/>
              </w:rPr>
            </w:pPr>
            <w:r w:rsidRPr="0066172E">
              <w:rPr>
                <w:szCs w:val="28"/>
              </w:rPr>
              <w:t>Голосовали: "за" – единогласно.</w:t>
            </w:r>
          </w:p>
          <w:p w:rsidR="00854917" w:rsidRDefault="00854917" w:rsidP="00854917">
            <w:pPr>
              <w:jc w:val="both"/>
              <w:rPr>
                <w:szCs w:val="28"/>
              </w:rPr>
            </w:pPr>
          </w:p>
          <w:p w:rsidR="000D3132" w:rsidRDefault="000D3132" w:rsidP="000D3132">
            <w:pPr>
              <w:jc w:val="both"/>
              <w:rPr>
                <w:szCs w:val="28"/>
              </w:rPr>
            </w:pPr>
            <w:r>
              <w:rPr>
                <w:szCs w:val="28"/>
              </w:rPr>
              <w:t xml:space="preserve">Чемерис И.С. предложил в качестве дополнительных рассмотреть два вопроса: </w:t>
            </w:r>
          </w:p>
          <w:p w:rsidR="00854917" w:rsidRDefault="009E5EBF" w:rsidP="0098528A">
            <w:pPr>
              <w:autoSpaceDE w:val="0"/>
              <w:autoSpaceDN w:val="0"/>
              <w:adjustRightInd w:val="0"/>
              <w:jc w:val="both"/>
            </w:pPr>
            <w:proofErr w:type="spellStart"/>
            <w:r>
              <w:t>1</w:t>
            </w:r>
            <w:r w:rsidR="0098528A" w:rsidRPr="0098528A">
              <w:t>.</w:t>
            </w:r>
            <w:r w:rsidR="00854917" w:rsidRPr="0098528A">
              <w:t>О</w:t>
            </w:r>
            <w:proofErr w:type="spellEnd"/>
            <w:r w:rsidR="00854917" w:rsidRPr="0098528A">
              <w:t xml:space="preserve"> проекте закона Приморского края "О внесении изменений в Закон Приморского края </w:t>
            </w:r>
            <w:r w:rsidR="00947B04">
              <w:t xml:space="preserve">                                       </w:t>
            </w:r>
            <w:r w:rsidR="00854917" w:rsidRPr="0098528A">
              <w:t>"Об Уполномоченном по правам человека в Приморском крае" (первое чтение)</w:t>
            </w:r>
            <w:r>
              <w:t>;</w:t>
            </w:r>
          </w:p>
          <w:p w:rsidR="009E5EBF" w:rsidRDefault="009E5EBF" w:rsidP="009E5EBF">
            <w:pPr>
              <w:autoSpaceDE w:val="0"/>
              <w:autoSpaceDN w:val="0"/>
              <w:adjustRightInd w:val="0"/>
              <w:jc w:val="both"/>
            </w:pPr>
            <w:proofErr w:type="spellStart"/>
            <w:r>
              <w:t>2.О</w:t>
            </w:r>
            <w:proofErr w:type="spellEnd"/>
            <w:r>
              <w:t xml:space="preserve"> проекте постановления Администрации Приморского края "О внесении изменений в постановление Адм</w:t>
            </w:r>
            <w:r w:rsidR="00407664">
              <w:t xml:space="preserve">инистрации Приморского края от </w:t>
            </w:r>
            <w:r>
              <w:t>7</w:t>
            </w:r>
            <w:r w:rsidR="00407664">
              <w:t xml:space="preserve"> декабря</w:t>
            </w:r>
            <w:r>
              <w:t xml:space="preserve"> 2012 года </w:t>
            </w:r>
            <w:r w:rsidR="00947B04">
              <w:t xml:space="preserve">                   </w:t>
            </w:r>
            <w:r>
              <w:t>№ 384-па "Об утверждении государственной программы Приморского края "Содействие занятости населения Приморского края на 2013-2017 годы".</w:t>
            </w:r>
          </w:p>
          <w:p w:rsidR="00854917" w:rsidRPr="0066172E" w:rsidRDefault="00854917" w:rsidP="0066172E">
            <w:pPr>
              <w:jc w:val="both"/>
              <w:rPr>
                <w:szCs w:val="28"/>
              </w:rPr>
            </w:pPr>
          </w:p>
          <w:p w:rsidR="007A33D8" w:rsidRPr="0066172E" w:rsidRDefault="007A33D8" w:rsidP="0066172E">
            <w:pPr>
              <w:jc w:val="both"/>
              <w:rPr>
                <w:szCs w:val="28"/>
              </w:rPr>
            </w:pPr>
            <w:r w:rsidRPr="0066172E">
              <w:rPr>
                <w:szCs w:val="28"/>
              </w:rPr>
              <w:t>Голосовали: "за" – единогласно.</w:t>
            </w:r>
          </w:p>
          <w:p w:rsidR="007A33D8" w:rsidRPr="0066172E" w:rsidRDefault="007A33D8" w:rsidP="0066172E">
            <w:pPr>
              <w:jc w:val="both"/>
              <w:rPr>
                <w:szCs w:val="28"/>
              </w:rPr>
            </w:pPr>
          </w:p>
          <w:p w:rsidR="00021588" w:rsidRPr="0066172E" w:rsidRDefault="00255D6E" w:rsidP="0066172E">
            <w:pPr>
              <w:jc w:val="both"/>
              <w:rPr>
                <w:szCs w:val="28"/>
              </w:rPr>
            </w:pPr>
            <w:r w:rsidRPr="0066172E">
              <w:rPr>
                <w:i/>
                <w:szCs w:val="28"/>
                <w:u w:val="single"/>
              </w:rPr>
              <w:t xml:space="preserve">Докладывает: </w:t>
            </w:r>
            <w:r w:rsidRPr="0066172E">
              <w:rPr>
                <w:szCs w:val="28"/>
              </w:rPr>
              <w:t>Чемерис И.С.</w:t>
            </w:r>
          </w:p>
          <w:p w:rsidR="00255D6E" w:rsidRPr="0066172E" w:rsidRDefault="00255D6E" w:rsidP="0066172E">
            <w:pPr>
              <w:jc w:val="both"/>
              <w:rPr>
                <w:szCs w:val="28"/>
              </w:rPr>
            </w:pPr>
          </w:p>
          <w:p w:rsidR="00523131" w:rsidRPr="0066172E" w:rsidRDefault="00523131" w:rsidP="0066172E">
            <w:pPr>
              <w:jc w:val="both"/>
              <w:rPr>
                <w:szCs w:val="28"/>
              </w:rPr>
            </w:pPr>
            <w:r w:rsidRPr="0066172E">
              <w:rPr>
                <w:szCs w:val="28"/>
              </w:rPr>
              <w:t>Предложил принять повестку в целом.</w:t>
            </w:r>
          </w:p>
          <w:p w:rsidR="00784F4B" w:rsidRPr="0066172E" w:rsidRDefault="00784F4B" w:rsidP="0066172E">
            <w:pPr>
              <w:jc w:val="both"/>
              <w:rPr>
                <w:szCs w:val="28"/>
              </w:rPr>
            </w:pPr>
          </w:p>
        </w:tc>
      </w:tr>
      <w:tr w:rsidR="00F07852" w:rsidRPr="0066172E" w:rsidTr="005E2EC6">
        <w:tc>
          <w:tcPr>
            <w:tcW w:w="2235" w:type="dxa"/>
          </w:tcPr>
          <w:p w:rsidR="00F07852" w:rsidRPr="0066172E" w:rsidRDefault="00F07852" w:rsidP="0066172E">
            <w:pPr>
              <w:jc w:val="both"/>
              <w:rPr>
                <w:szCs w:val="28"/>
              </w:rPr>
            </w:pPr>
            <w:r w:rsidRPr="0066172E">
              <w:rPr>
                <w:szCs w:val="28"/>
              </w:rPr>
              <w:t>РЕШИЛИ:</w:t>
            </w:r>
          </w:p>
          <w:p w:rsidR="00F07852" w:rsidRPr="0066172E" w:rsidRDefault="00F07852" w:rsidP="0066172E">
            <w:pPr>
              <w:jc w:val="both"/>
              <w:rPr>
                <w:szCs w:val="28"/>
              </w:rPr>
            </w:pPr>
            <w:r w:rsidRPr="0066172E">
              <w:rPr>
                <w:szCs w:val="28"/>
              </w:rPr>
              <w:t>(протокольно)</w:t>
            </w:r>
          </w:p>
        </w:tc>
        <w:tc>
          <w:tcPr>
            <w:tcW w:w="7229" w:type="dxa"/>
          </w:tcPr>
          <w:p w:rsidR="00F07852" w:rsidRPr="0066172E" w:rsidRDefault="00F07852" w:rsidP="0066172E">
            <w:pPr>
              <w:jc w:val="both"/>
              <w:rPr>
                <w:szCs w:val="28"/>
              </w:rPr>
            </w:pPr>
            <w:r w:rsidRPr="0066172E">
              <w:rPr>
                <w:szCs w:val="28"/>
              </w:rPr>
              <w:t>Принять повестку дня в целом.</w:t>
            </w:r>
          </w:p>
          <w:p w:rsidR="00F07852" w:rsidRPr="009A20C0" w:rsidRDefault="00F07852" w:rsidP="0066172E">
            <w:pPr>
              <w:jc w:val="both"/>
              <w:rPr>
                <w:sz w:val="16"/>
                <w:szCs w:val="16"/>
              </w:rPr>
            </w:pPr>
          </w:p>
          <w:p w:rsidR="00286D9A" w:rsidRPr="0066172E" w:rsidRDefault="00F07852" w:rsidP="0066172E">
            <w:pPr>
              <w:jc w:val="both"/>
              <w:rPr>
                <w:szCs w:val="28"/>
              </w:rPr>
            </w:pPr>
            <w:r w:rsidRPr="0066172E">
              <w:rPr>
                <w:szCs w:val="28"/>
              </w:rPr>
              <w:t>Голосовали: "за" – единогласно.</w:t>
            </w:r>
          </w:p>
          <w:p w:rsidR="007D7C30" w:rsidRPr="0066172E" w:rsidRDefault="007D7C30" w:rsidP="0066172E">
            <w:pPr>
              <w:jc w:val="both"/>
              <w:rPr>
                <w:szCs w:val="28"/>
              </w:rPr>
            </w:pPr>
          </w:p>
        </w:tc>
      </w:tr>
      <w:tr w:rsidR="00F07852" w:rsidRPr="0066172E">
        <w:tc>
          <w:tcPr>
            <w:tcW w:w="2235" w:type="dxa"/>
          </w:tcPr>
          <w:p w:rsidR="00F07852" w:rsidRPr="0066172E" w:rsidRDefault="00F07852" w:rsidP="0066172E">
            <w:pPr>
              <w:pStyle w:val="a9"/>
              <w:spacing w:after="0"/>
              <w:jc w:val="both"/>
              <w:rPr>
                <w:szCs w:val="28"/>
              </w:rPr>
            </w:pPr>
            <w:r w:rsidRPr="0066172E">
              <w:rPr>
                <w:szCs w:val="28"/>
              </w:rPr>
              <w:t>1. СЛУШАЛИ:</w:t>
            </w:r>
          </w:p>
          <w:p w:rsidR="00F07852" w:rsidRPr="0066172E" w:rsidRDefault="00F07852" w:rsidP="0066172E">
            <w:pPr>
              <w:pStyle w:val="a9"/>
              <w:spacing w:after="0"/>
              <w:jc w:val="both"/>
              <w:rPr>
                <w:szCs w:val="28"/>
              </w:rPr>
            </w:pPr>
          </w:p>
          <w:p w:rsidR="00F07852" w:rsidRPr="0066172E" w:rsidRDefault="00F07852" w:rsidP="0066172E">
            <w:pPr>
              <w:pStyle w:val="a9"/>
              <w:spacing w:after="0"/>
              <w:jc w:val="both"/>
              <w:rPr>
                <w:szCs w:val="28"/>
              </w:rPr>
            </w:pPr>
          </w:p>
        </w:tc>
        <w:tc>
          <w:tcPr>
            <w:tcW w:w="7229" w:type="dxa"/>
          </w:tcPr>
          <w:p w:rsidR="007240E1" w:rsidRPr="00AF7D5C" w:rsidRDefault="007240E1" w:rsidP="007240E1">
            <w:pPr>
              <w:autoSpaceDE w:val="0"/>
              <w:autoSpaceDN w:val="0"/>
              <w:adjustRightInd w:val="0"/>
              <w:jc w:val="both"/>
              <w:rPr>
                <w:szCs w:val="28"/>
              </w:rPr>
            </w:pPr>
            <w:r w:rsidRPr="00AF7D5C">
              <w:rPr>
                <w:szCs w:val="28"/>
              </w:rPr>
              <w:t>Об информации департамента образования и науки Приморского края о текущей ситуации по оптимизации расходов профессиональных образовательных организаций (в разрезе каждой организации), а также о причинах закрытия некоторых сельских филиалов колледжей</w:t>
            </w:r>
            <w:r>
              <w:rPr>
                <w:szCs w:val="28"/>
              </w:rPr>
              <w:t>.</w:t>
            </w:r>
          </w:p>
          <w:p w:rsidR="00964B9C" w:rsidRPr="00397EE4" w:rsidRDefault="00964B9C" w:rsidP="00964B9C">
            <w:pPr>
              <w:pStyle w:val="a9"/>
              <w:spacing w:after="0"/>
              <w:ind w:firstLine="709"/>
              <w:jc w:val="both"/>
              <w:rPr>
                <w:szCs w:val="28"/>
              </w:rPr>
            </w:pPr>
          </w:p>
          <w:p w:rsidR="00F07852" w:rsidRPr="0066172E" w:rsidRDefault="00F07852" w:rsidP="0066172E">
            <w:pPr>
              <w:jc w:val="both"/>
              <w:rPr>
                <w:szCs w:val="28"/>
              </w:rPr>
            </w:pPr>
            <w:r w:rsidRPr="0066172E">
              <w:rPr>
                <w:i/>
                <w:szCs w:val="28"/>
                <w:u w:val="single"/>
              </w:rPr>
              <w:t>Докладывает:</w:t>
            </w:r>
            <w:r w:rsidR="009D3A35" w:rsidRPr="0066172E">
              <w:rPr>
                <w:szCs w:val="28"/>
              </w:rPr>
              <w:t xml:space="preserve"> </w:t>
            </w:r>
            <w:r w:rsidR="007240E1" w:rsidRPr="007723EE">
              <w:rPr>
                <w:szCs w:val="28"/>
              </w:rPr>
              <w:t>Григорьева Е.А.</w:t>
            </w:r>
          </w:p>
          <w:p w:rsidR="00F07852" w:rsidRPr="0066172E" w:rsidRDefault="00F07852" w:rsidP="0066172E">
            <w:pPr>
              <w:jc w:val="both"/>
              <w:rPr>
                <w:szCs w:val="28"/>
              </w:rPr>
            </w:pPr>
          </w:p>
        </w:tc>
      </w:tr>
      <w:tr w:rsidR="00292EB8" w:rsidRPr="0066172E">
        <w:tc>
          <w:tcPr>
            <w:tcW w:w="2235" w:type="dxa"/>
          </w:tcPr>
          <w:p w:rsidR="00292EB8" w:rsidRPr="0066172E" w:rsidRDefault="004E528E" w:rsidP="0066172E">
            <w:pPr>
              <w:pStyle w:val="a9"/>
              <w:spacing w:after="0"/>
              <w:jc w:val="both"/>
              <w:rPr>
                <w:szCs w:val="28"/>
              </w:rPr>
            </w:pPr>
            <w:r w:rsidRPr="0066172E">
              <w:rPr>
                <w:szCs w:val="28"/>
              </w:rPr>
              <w:lastRenderedPageBreak/>
              <w:t>ВЫСТУПИЛИ:</w:t>
            </w:r>
          </w:p>
        </w:tc>
        <w:tc>
          <w:tcPr>
            <w:tcW w:w="7229" w:type="dxa"/>
          </w:tcPr>
          <w:p w:rsidR="00942574" w:rsidRDefault="001D14F3" w:rsidP="0098528A">
            <w:pPr>
              <w:widowControl w:val="0"/>
              <w:autoSpaceDE w:val="0"/>
              <w:autoSpaceDN w:val="0"/>
              <w:adjustRightInd w:val="0"/>
              <w:jc w:val="both"/>
              <w:rPr>
                <w:szCs w:val="28"/>
              </w:rPr>
            </w:pPr>
            <w:r>
              <w:rPr>
                <w:szCs w:val="28"/>
              </w:rPr>
              <w:t>Чемерис И.С.,</w:t>
            </w:r>
            <w:r w:rsidR="004D7678">
              <w:rPr>
                <w:szCs w:val="28"/>
              </w:rPr>
              <w:t xml:space="preserve"> Межонов К.А., </w:t>
            </w:r>
            <w:proofErr w:type="spellStart"/>
            <w:r w:rsidR="00015674">
              <w:rPr>
                <w:szCs w:val="28"/>
              </w:rPr>
              <w:t>Костюченко</w:t>
            </w:r>
            <w:proofErr w:type="spellEnd"/>
            <w:r w:rsidR="00015674">
              <w:rPr>
                <w:szCs w:val="28"/>
              </w:rPr>
              <w:t xml:space="preserve"> И.А., </w:t>
            </w:r>
            <w:r w:rsidR="0052399F">
              <w:rPr>
                <w:szCs w:val="28"/>
              </w:rPr>
              <w:t xml:space="preserve">Пошивайло Ю.В., </w:t>
            </w:r>
            <w:proofErr w:type="spellStart"/>
            <w:r w:rsidR="00F5618B">
              <w:rPr>
                <w:szCs w:val="28"/>
              </w:rPr>
              <w:t>Крапивко</w:t>
            </w:r>
            <w:proofErr w:type="spellEnd"/>
            <w:r w:rsidR="00F5618B">
              <w:rPr>
                <w:szCs w:val="28"/>
              </w:rPr>
              <w:t xml:space="preserve"> М.В., Сопчук С.А.</w:t>
            </w:r>
          </w:p>
          <w:p w:rsidR="001D14F3" w:rsidRPr="0066172E" w:rsidRDefault="001D14F3" w:rsidP="0098528A">
            <w:pPr>
              <w:widowControl w:val="0"/>
              <w:autoSpaceDE w:val="0"/>
              <w:autoSpaceDN w:val="0"/>
              <w:adjustRightInd w:val="0"/>
              <w:jc w:val="both"/>
              <w:rPr>
                <w:szCs w:val="28"/>
              </w:rPr>
            </w:pPr>
          </w:p>
        </w:tc>
      </w:tr>
      <w:tr w:rsidR="006673F1" w:rsidRPr="0066172E">
        <w:tc>
          <w:tcPr>
            <w:tcW w:w="2235" w:type="dxa"/>
          </w:tcPr>
          <w:p w:rsidR="006673F1" w:rsidRPr="0066172E" w:rsidRDefault="006673F1" w:rsidP="0066172E">
            <w:pPr>
              <w:pStyle w:val="a9"/>
              <w:spacing w:after="0"/>
              <w:jc w:val="both"/>
              <w:rPr>
                <w:szCs w:val="28"/>
              </w:rPr>
            </w:pPr>
            <w:r>
              <w:rPr>
                <w:szCs w:val="28"/>
              </w:rPr>
              <w:t>РЕШИЛИ:</w:t>
            </w:r>
          </w:p>
        </w:tc>
        <w:tc>
          <w:tcPr>
            <w:tcW w:w="7229" w:type="dxa"/>
          </w:tcPr>
          <w:p w:rsidR="006673F1" w:rsidRPr="0066172E" w:rsidRDefault="006673F1" w:rsidP="006673F1">
            <w:pPr>
              <w:jc w:val="both"/>
              <w:rPr>
                <w:szCs w:val="28"/>
              </w:rPr>
            </w:pPr>
            <w:r>
              <w:rPr>
                <w:szCs w:val="28"/>
              </w:rPr>
              <w:t xml:space="preserve">Решение № </w:t>
            </w:r>
            <w:r w:rsidR="008E090A">
              <w:rPr>
                <w:szCs w:val="28"/>
              </w:rPr>
              <w:t>8</w:t>
            </w:r>
            <w:r w:rsidR="004D7678">
              <w:rPr>
                <w:szCs w:val="28"/>
              </w:rPr>
              <w:t>9</w:t>
            </w:r>
            <w:r w:rsidR="00993093">
              <w:rPr>
                <w:szCs w:val="28"/>
              </w:rPr>
              <w:t>2</w:t>
            </w:r>
            <w:r w:rsidRPr="0066172E">
              <w:rPr>
                <w:szCs w:val="28"/>
              </w:rPr>
              <w:t xml:space="preserve"> (прилагается).</w:t>
            </w:r>
          </w:p>
          <w:p w:rsidR="006673F1" w:rsidRPr="009A20C0" w:rsidRDefault="006673F1" w:rsidP="006673F1">
            <w:pPr>
              <w:jc w:val="both"/>
              <w:rPr>
                <w:sz w:val="16"/>
                <w:szCs w:val="16"/>
              </w:rPr>
            </w:pPr>
          </w:p>
          <w:p w:rsidR="006673F1" w:rsidRPr="0066172E" w:rsidRDefault="006673F1" w:rsidP="006673F1">
            <w:pPr>
              <w:jc w:val="both"/>
              <w:rPr>
                <w:szCs w:val="28"/>
              </w:rPr>
            </w:pPr>
            <w:r w:rsidRPr="0066172E">
              <w:rPr>
                <w:szCs w:val="28"/>
              </w:rPr>
              <w:t>Голосовали "за" – единогласно.</w:t>
            </w:r>
          </w:p>
          <w:p w:rsidR="00C808EF" w:rsidRDefault="00C808EF" w:rsidP="00942574">
            <w:pPr>
              <w:widowControl w:val="0"/>
              <w:autoSpaceDE w:val="0"/>
              <w:autoSpaceDN w:val="0"/>
              <w:adjustRightInd w:val="0"/>
              <w:jc w:val="both"/>
              <w:rPr>
                <w:szCs w:val="28"/>
              </w:rPr>
            </w:pPr>
          </w:p>
          <w:p w:rsidR="00C808EF" w:rsidRDefault="00C808EF" w:rsidP="00942574">
            <w:pPr>
              <w:widowControl w:val="0"/>
              <w:autoSpaceDE w:val="0"/>
              <w:autoSpaceDN w:val="0"/>
              <w:adjustRightInd w:val="0"/>
              <w:jc w:val="both"/>
              <w:rPr>
                <w:szCs w:val="28"/>
              </w:rPr>
            </w:pPr>
          </w:p>
        </w:tc>
      </w:tr>
      <w:tr w:rsidR="004D2214" w:rsidRPr="0066172E">
        <w:tc>
          <w:tcPr>
            <w:tcW w:w="2235" w:type="dxa"/>
          </w:tcPr>
          <w:p w:rsidR="004D2214" w:rsidRPr="0066172E" w:rsidRDefault="00073542" w:rsidP="0066172E">
            <w:pPr>
              <w:pStyle w:val="a9"/>
              <w:spacing w:after="0"/>
              <w:jc w:val="both"/>
              <w:rPr>
                <w:szCs w:val="28"/>
              </w:rPr>
            </w:pPr>
            <w:r w:rsidRPr="0066172E">
              <w:rPr>
                <w:szCs w:val="28"/>
              </w:rPr>
              <w:t>2</w:t>
            </w:r>
            <w:r w:rsidR="004D2214" w:rsidRPr="0066172E">
              <w:rPr>
                <w:szCs w:val="28"/>
              </w:rPr>
              <w:t>. СЛУШАЛИ:</w:t>
            </w:r>
          </w:p>
          <w:p w:rsidR="004D2214" w:rsidRPr="0066172E" w:rsidRDefault="004D2214" w:rsidP="0066172E">
            <w:pPr>
              <w:pStyle w:val="a9"/>
              <w:spacing w:after="0"/>
              <w:jc w:val="both"/>
              <w:rPr>
                <w:szCs w:val="28"/>
              </w:rPr>
            </w:pPr>
          </w:p>
          <w:p w:rsidR="004D2214" w:rsidRPr="0066172E" w:rsidRDefault="004D2214" w:rsidP="0066172E">
            <w:pPr>
              <w:pStyle w:val="a9"/>
              <w:spacing w:after="0"/>
              <w:jc w:val="both"/>
              <w:rPr>
                <w:szCs w:val="28"/>
              </w:rPr>
            </w:pPr>
          </w:p>
        </w:tc>
        <w:tc>
          <w:tcPr>
            <w:tcW w:w="7229" w:type="dxa"/>
          </w:tcPr>
          <w:p w:rsidR="0098528A" w:rsidRDefault="0098528A" w:rsidP="004D7678">
            <w:pPr>
              <w:autoSpaceDE w:val="0"/>
              <w:autoSpaceDN w:val="0"/>
              <w:adjustRightInd w:val="0"/>
              <w:jc w:val="both"/>
              <w:rPr>
                <w:szCs w:val="28"/>
              </w:rPr>
            </w:pPr>
            <w:r w:rsidRPr="00AF7D5C">
              <w:rPr>
                <w:szCs w:val="28"/>
              </w:rPr>
              <w:t>Об информации по вопросу независимой системы оценки качества услуг, предоставляемых организациями социальной сферы населению на территории Приморского края</w:t>
            </w:r>
            <w:r w:rsidR="00015674">
              <w:rPr>
                <w:szCs w:val="28"/>
              </w:rPr>
              <w:t>.</w:t>
            </w:r>
          </w:p>
          <w:p w:rsidR="004E528E" w:rsidRPr="0066172E" w:rsidRDefault="004E528E" w:rsidP="0066172E">
            <w:pPr>
              <w:pStyle w:val="a9"/>
              <w:spacing w:after="0"/>
              <w:ind w:firstLine="709"/>
              <w:jc w:val="both"/>
              <w:rPr>
                <w:szCs w:val="28"/>
              </w:rPr>
            </w:pPr>
          </w:p>
          <w:p w:rsidR="004D2214" w:rsidRPr="0066172E" w:rsidRDefault="004D2214" w:rsidP="0066172E">
            <w:pPr>
              <w:jc w:val="both"/>
              <w:rPr>
                <w:szCs w:val="28"/>
              </w:rPr>
            </w:pPr>
            <w:r w:rsidRPr="0066172E">
              <w:rPr>
                <w:i/>
                <w:szCs w:val="28"/>
                <w:u w:val="single"/>
              </w:rPr>
              <w:t>Докладыва</w:t>
            </w:r>
            <w:r w:rsidR="00F5618B">
              <w:rPr>
                <w:i/>
                <w:szCs w:val="28"/>
                <w:u w:val="single"/>
              </w:rPr>
              <w:t>ю</w:t>
            </w:r>
            <w:r w:rsidRPr="0066172E">
              <w:rPr>
                <w:i/>
                <w:szCs w:val="28"/>
                <w:u w:val="single"/>
              </w:rPr>
              <w:t>т:</w:t>
            </w:r>
            <w:r w:rsidR="004E528E" w:rsidRPr="0066172E">
              <w:rPr>
                <w:szCs w:val="28"/>
              </w:rPr>
              <w:t xml:space="preserve"> </w:t>
            </w:r>
            <w:r w:rsidR="00F5618B">
              <w:rPr>
                <w:szCs w:val="28"/>
              </w:rPr>
              <w:t>Лаврентьева Л.Ф., Кузьмин А.В., Кузнецов Ж.А</w:t>
            </w:r>
            <w:r w:rsidR="00DE0BBE">
              <w:rPr>
                <w:szCs w:val="28"/>
              </w:rPr>
              <w:t xml:space="preserve">., Григорьева Е.А., </w:t>
            </w:r>
            <w:proofErr w:type="spellStart"/>
            <w:r w:rsidR="00DE0BBE">
              <w:rPr>
                <w:szCs w:val="28"/>
              </w:rPr>
              <w:t>Бурдело</w:t>
            </w:r>
            <w:proofErr w:type="spellEnd"/>
            <w:r w:rsidR="00DE0BBE">
              <w:rPr>
                <w:szCs w:val="28"/>
              </w:rPr>
              <w:t xml:space="preserve"> М.М.</w:t>
            </w:r>
          </w:p>
          <w:p w:rsidR="004D2214" w:rsidRPr="0066172E" w:rsidRDefault="004D2214" w:rsidP="0066172E">
            <w:pPr>
              <w:jc w:val="both"/>
              <w:rPr>
                <w:szCs w:val="28"/>
              </w:rPr>
            </w:pPr>
          </w:p>
        </w:tc>
      </w:tr>
      <w:tr w:rsidR="004E528E" w:rsidRPr="0066172E">
        <w:tc>
          <w:tcPr>
            <w:tcW w:w="2235" w:type="dxa"/>
          </w:tcPr>
          <w:p w:rsidR="004E528E" w:rsidRPr="0066172E" w:rsidRDefault="004E528E" w:rsidP="0066172E">
            <w:pPr>
              <w:pStyle w:val="a9"/>
              <w:spacing w:after="0"/>
              <w:jc w:val="both"/>
              <w:rPr>
                <w:szCs w:val="28"/>
              </w:rPr>
            </w:pPr>
            <w:r w:rsidRPr="0066172E">
              <w:rPr>
                <w:szCs w:val="28"/>
              </w:rPr>
              <w:t>ВЫСТУПИЛИ:</w:t>
            </w:r>
          </w:p>
        </w:tc>
        <w:tc>
          <w:tcPr>
            <w:tcW w:w="7229" w:type="dxa"/>
          </w:tcPr>
          <w:p w:rsidR="00847BD6" w:rsidRDefault="00B44B24" w:rsidP="00015674">
            <w:pPr>
              <w:autoSpaceDE w:val="0"/>
              <w:autoSpaceDN w:val="0"/>
              <w:adjustRightInd w:val="0"/>
              <w:jc w:val="both"/>
              <w:rPr>
                <w:szCs w:val="28"/>
              </w:rPr>
            </w:pPr>
            <w:r>
              <w:rPr>
                <w:szCs w:val="28"/>
              </w:rPr>
              <w:t>Чемерис И.С.</w:t>
            </w:r>
          </w:p>
          <w:p w:rsidR="00015674" w:rsidRPr="0066172E" w:rsidRDefault="00015674" w:rsidP="00015674">
            <w:pPr>
              <w:autoSpaceDE w:val="0"/>
              <w:autoSpaceDN w:val="0"/>
              <w:adjustRightInd w:val="0"/>
              <w:jc w:val="both"/>
              <w:rPr>
                <w:szCs w:val="28"/>
              </w:rPr>
            </w:pPr>
          </w:p>
        </w:tc>
      </w:tr>
      <w:tr w:rsidR="004D2214" w:rsidRPr="0066172E">
        <w:tc>
          <w:tcPr>
            <w:tcW w:w="2235" w:type="dxa"/>
          </w:tcPr>
          <w:p w:rsidR="004D2214" w:rsidRPr="0066172E" w:rsidRDefault="004D2214" w:rsidP="0066172E">
            <w:pPr>
              <w:jc w:val="both"/>
              <w:rPr>
                <w:szCs w:val="28"/>
              </w:rPr>
            </w:pPr>
            <w:r w:rsidRPr="0066172E">
              <w:rPr>
                <w:szCs w:val="28"/>
              </w:rPr>
              <w:t>РЕШИЛИ:</w:t>
            </w:r>
          </w:p>
          <w:p w:rsidR="004D2214" w:rsidRPr="0066172E" w:rsidRDefault="004D2214" w:rsidP="0066172E">
            <w:pPr>
              <w:jc w:val="both"/>
              <w:rPr>
                <w:szCs w:val="28"/>
              </w:rPr>
            </w:pPr>
          </w:p>
        </w:tc>
        <w:tc>
          <w:tcPr>
            <w:tcW w:w="7229" w:type="dxa"/>
          </w:tcPr>
          <w:p w:rsidR="004D2214" w:rsidRPr="0066172E" w:rsidRDefault="00847BD6" w:rsidP="0066172E">
            <w:pPr>
              <w:jc w:val="both"/>
              <w:rPr>
                <w:szCs w:val="28"/>
              </w:rPr>
            </w:pPr>
            <w:r>
              <w:rPr>
                <w:szCs w:val="28"/>
              </w:rPr>
              <w:t xml:space="preserve">Решение № </w:t>
            </w:r>
            <w:r w:rsidR="00517D5C">
              <w:rPr>
                <w:szCs w:val="28"/>
              </w:rPr>
              <w:t>8</w:t>
            </w:r>
            <w:r w:rsidR="00015674">
              <w:rPr>
                <w:szCs w:val="28"/>
              </w:rPr>
              <w:t>9</w:t>
            </w:r>
            <w:r w:rsidR="00993093">
              <w:rPr>
                <w:szCs w:val="28"/>
              </w:rPr>
              <w:t>3</w:t>
            </w:r>
            <w:r w:rsidR="004D2214" w:rsidRPr="0066172E">
              <w:rPr>
                <w:szCs w:val="28"/>
              </w:rPr>
              <w:t xml:space="preserve"> (прилага</w:t>
            </w:r>
            <w:r w:rsidR="004E528E" w:rsidRPr="0066172E">
              <w:rPr>
                <w:szCs w:val="28"/>
              </w:rPr>
              <w:t>е</w:t>
            </w:r>
            <w:r w:rsidR="004D2214" w:rsidRPr="0066172E">
              <w:rPr>
                <w:szCs w:val="28"/>
              </w:rPr>
              <w:t>тся).</w:t>
            </w:r>
          </w:p>
          <w:p w:rsidR="004D2214" w:rsidRPr="0066172E" w:rsidRDefault="004D2214" w:rsidP="0066172E">
            <w:pPr>
              <w:jc w:val="both"/>
              <w:rPr>
                <w:szCs w:val="28"/>
              </w:rPr>
            </w:pPr>
          </w:p>
          <w:p w:rsidR="004D2214" w:rsidRPr="0066172E" w:rsidRDefault="004D2214" w:rsidP="0066172E">
            <w:pPr>
              <w:jc w:val="both"/>
              <w:rPr>
                <w:szCs w:val="28"/>
              </w:rPr>
            </w:pPr>
            <w:r w:rsidRPr="0066172E">
              <w:rPr>
                <w:szCs w:val="28"/>
              </w:rPr>
              <w:t>Голосовали "за" – единогласно.</w:t>
            </w:r>
          </w:p>
          <w:p w:rsidR="005A087B" w:rsidRPr="0066172E" w:rsidRDefault="005A087B" w:rsidP="0066172E">
            <w:pPr>
              <w:jc w:val="both"/>
              <w:rPr>
                <w:szCs w:val="28"/>
              </w:rPr>
            </w:pPr>
          </w:p>
        </w:tc>
      </w:tr>
      <w:tr w:rsidR="004D2214" w:rsidRPr="0066172E">
        <w:tc>
          <w:tcPr>
            <w:tcW w:w="2235" w:type="dxa"/>
          </w:tcPr>
          <w:p w:rsidR="004D2214" w:rsidRPr="0066172E" w:rsidRDefault="00073542" w:rsidP="0066172E">
            <w:pPr>
              <w:pStyle w:val="a9"/>
              <w:spacing w:after="0"/>
              <w:jc w:val="both"/>
              <w:rPr>
                <w:szCs w:val="28"/>
              </w:rPr>
            </w:pPr>
            <w:r w:rsidRPr="0066172E">
              <w:rPr>
                <w:szCs w:val="28"/>
              </w:rPr>
              <w:t>3</w:t>
            </w:r>
            <w:r w:rsidR="004D2214" w:rsidRPr="0066172E">
              <w:rPr>
                <w:szCs w:val="28"/>
              </w:rPr>
              <w:t>. СЛУШАЛИ:</w:t>
            </w:r>
          </w:p>
          <w:p w:rsidR="004D2214" w:rsidRPr="0066172E" w:rsidRDefault="004D2214" w:rsidP="0066172E">
            <w:pPr>
              <w:pStyle w:val="a9"/>
              <w:spacing w:after="0"/>
              <w:jc w:val="both"/>
              <w:rPr>
                <w:szCs w:val="28"/>
              </w:rPr>
            </w:pPr>
          </w:p>
          <w:p w:rsidR="004D2214" w:rsidRPr="0066172E" w:rsidRDefault="004D2214" w:rsidP="0066172E">
            <w:pPr>
              <w:pStyle w:val="a9"/>
              <w:spacing w:after="0"/>
              <w:jc w:val="both"/>
              <w:rPr>
                <w:szCs w:val="28"/>
              </w:rPr>
            </w:pPr>
          </w:p>
        </w:tc>
        <w:tc>
          <w:tcPr>
            <w:tcW w:w="7229" w:type="dxa"/>
          </w:tcPr>
          <w:p w:rsidR="00DE0BBE" w:rsidRPr="00AF7D5C" w:rsidRDefault="00DE0BBE" w:rsidP="00DE0BBE">
            <w:pPr>
              <w:autoSpaceDE w:val="0"/>
              <w:autoSpaceDN w:val="0"/>
              <w:adjustRightInd w:val="0"/>
              <w:jc w:val="both"/>
              <w:rPr>
                <w:szCs w:val="28"/>
              </w:rPr>
            </w:pPr>
            <w:r w:rsidRPr="00AF7D5C">
              <w:rPr>
                <w:szCs w:val="28"/>
              </w:rPr>
              <w:t>Об отчете по результатам проведения контрольного мероприятия по вопросу эффективного использования средств, выделенных на реализацию мер социальной поддержки по обеспечению равной доступности для льготных категорий граждан, проживающих на территории Приморского края за 2014 год – 1 квартал 2015 года в департаменте труда и социального развития Приморского края</w:t>
            </w:r>
            <w:r>
              <w:rPr>
                <w:szCs w:val="28"/>
              </w:rPr>
              <w:t>.</w:t>
            </w:r>
          </w:p>
          <w:p w:rsidR="004D2214" w:rsidRPr="0066172E" w:rsidRDefault="004D2214" w:rsidP="0066172E">
            <w:pPr>
              <w:jc w:val="both"/>
              <w:rPr>
                <w:szCs w:val="28"/>
              </w:rPr>
            </w:pPr>
          </w:p>
          <w:p w:rsidR="004D2214" w:rsidRPr="0066172E" w:rsidRDefault="004D2214" w:rsidP="0066172E">
            <w:pPr>
              <w:jc w:val="both"/>
              <w:rPr>
                <w:szCs w:val="28"/>
              </w:rPr>
            </w:pPr>
            <w:r w:rsidRPr="0066172E">
              <w:rPr>
                <w:i/>
                <w:szCs w:val="28"/>
                <w:u w:val="single"/>
              </w:rPr>
              <w:t>Докладывает:</w:t>
            </w:r>
            <w:r w:rsidR="00D91389" w:rsidRPr="0066172E">
              <w:rPr>
                <w:szCs w:val="28"/>
              </w:rPr>
              <w:t xml:space="preserve"> </w:t>
            </w:r>
            <w:r w:rsidR="00DE0BBE">
              <w:rPr>
                <w:szCs w:val="28"/>
              </w:rPr>
              <w:t>Волкова В.В.</w:t>
            </w:r>
          </w:p>
          <w:p w:rsidR="004D2214" w:rsidRPr="0066172E" w:rsidRDefault="004D2214" w:rsidP="0066172E">
            <w:pPr>
              <w:jc w:val="both"/>
              <w:rPr>
                <w:szCs w:val="28"/>
              </w:rPr>
            </w:pPr>
          </w:p>
        </w:tc>
      </w:tr>
      <w:tr w:rsidR="005D6E10" w:rsidRPr="0066172E">
        <w:tc>
          <w:tcPr>
            <w:tcW w:w="2235" w:type="dxa"/>
          </w:tcPr>
          <w:p w:rsidR="005D6E10" w:rsidRPr="0066172E" w:rsidRDefault="005D6E10" w:rsidP="0066172E">
            <w:pPr>
              <w:pStyle w:val="a9"/>
              <w:spacing w:after="0"/>
              <w:jc w:val="both"/>
              <w:rPr>
                <w:szCs w:val="28"/>
              </w:rPr>
            </w:pPr>
            <w:r>
              <w:rPr>
                <w:szCs w:val="28"/>
              </w:rPr>
              <w:t>ВЫСТУПИЛИ:</w:t>
            </w:r>
          </w:p>
        </w:tc>
        <w:tc>
          <w:tcPr>
            <w:tcW w:w="7229" w:type="dxa"/>
          </w:tcPr>
          <w:p w:rsidR="005D6E10" w:rsidRDefault="005D6E10" w:rsidP="00DE0BBE">
            <w:pPr>
              <w:autoSpaceDE w:val="0"/>
              <w:autoSpaceDN w:val="0"/>
              <w:adjustRightInd w:val="0"/>
              <w:jc w:val="both"/>
              <w:rPr>
                <w:szCs w:val="28"/>
              </w:rPr>
            </w:pPr>
            <w:r>
              <w:rPr>
                <w:szCs w:val="28"/>
              </w:rPr>
              <w:t>Чемерис И.С.</w:t>
            </w:r>
          </w:p>
          <w:p w:rsidR="005D6E10" w:rsidRPr="00AF7D5C" w:rsidRDefault="005D6E10" w:rsidP="00DE0BBE">
            <w:pPr>
              <w:autoSpaceDE w:val="0"/>
              <w:autoSpaceDN w:val="0"/>
              <w:adjustRightInd w:val="0"/>
              <w:jc w:val="both"/>
              <w:rPr>
                <w:szCs w:val="28"/>
              </w:rPr>
            </w:pPr>
          </w:p>
        </w:tc>
      </w:tr>
      <w:tr w:rsidR="004D2214" w:rsidRPr="0066172E">
        <w:tc>
          <w:tcPr>
            <w:tcW w:w="2235" w:type="dxa"/>
          </w:tcPr>
          <w:p w:rsidR="004D2214" w:rsidRPr="0066172E" w:rsidRDefault="004D2214" w:rsidP="0066172E">
            <w:pPr>
              <w:jc w:val="both"/>
              <w:rPr>
                <w:szCs w:val="28"/>
              </w:rPr>
            </w:pPr>
            <w:r w:rsidRPr="0066172E">
              <w:rPr>
                <w:szCs w:val="28"/>
              </w:rPr>
              <w:t>РЕШИЛИ:</w:t>
            </w:r>
          </w:p>
          <w:p w:rsidR="004D2214" w:rsidRPr="0066172E" w:rsidRDefault="004D2214" w:rsidP="0066172E">
            <w:pPr>
              <w:jc w:val="both"/>
              <w:rPr>
                <w:szCs w:val="28"/>
              </w:rPr>
            </w:pPr>
          </w:p>
        </w:tc>
        <w:tc>
          <w:tcPr>
            <w:tcW w:w="7229" w:type="dxa"/>
          </w:tcPr>
          <w:p w:rsidR="004D2214" w:rsidRPr="0066172E" w:rsidRDefault="00D91389" w:rsidP="0066172E">
            <w:pPr>
              <w:jc w:val="both"/>
              <w:rPr>
                <w:szCs w:val="28"/>
              </w:rPr>
            </w:pPr>
            <w:r w:rsidRPr="0066172E">
              <w:rPr>
                <w:szCs w:val="28"/>
              </w:rPr>
              <w:t xml:space="preserve">Решение № </w:t>
            </w:r>
            <w:r w:rsidR="00517D5C">
              <w:rPr>
                <w:szCs w:val="28"/>
              </w:rPr>
              <w:t>8</w:t>
            </w:r>
            <w:r w:rsidR="00B44B24">
              <w:rPr>
                <w:szCs w:val="28"/>
              </w:rPr>
              <w:t>9</w:t>
            </w:r>
            <w:r w:rsidR="00993093">
              <w:rPr>
                <w:szCs w:val="28"/>
              </w:rPr>
              <w:t>4</w:t>
            </w:r>
            <w:r w:rsidR="004D2214" w:rsidRPr="0066172E">
              <w:rPr>
                <w:szCs w:val="28"/>
              </w:rPr>
              <w:t xml:space="preserve"> (прилагается).</w:t>
            </w:r>
          </w:p>
          <w:p w:rsidR="0027606C" w:rsidRPr="0066172E" w:rsidRDefault="0027606C" w:rsidP="0066172E">
            <w:pPr>
              <w:jc w:val="both"/>
              <w:rPr>
                <w:szCs w:val="28"/>
              </w:rPr>
            </w:pPr>
          </w:p>
          <w:p w:rsidR="0027606C" w:rsidRPr="0066172E" w:rsidRDefault="0027606C" w:rsidP="0066172E">
            <w:pPr>
              <w:jc w:val="both"/>
              <w:rPr>
                <w:szCs w:val="28"/>
              </w:rPr>
            </w:pPr>
            <w:r w:rsidRPr="0066172E">
              <w:rPr>
                <w:szCs w:val="28"/>
              </w:rPr>
              <w:t>Голосовали "за" – единогласно.</w:t>
            </w:r>
          </w:p>
          <w:p w:rsidR="005A087B" w:rsidRPr="0066172E" w:rsidRDefault="005A087B" w:rsidP="0066172E">
            <w:pPr>
              <w:jc w:val="both"/>
              <w:rPr>
                <w:szCs w:val="28"/>
              </w:rPr>
            </w:pPr>
          </w:p>
        </w:tc>
      </w:tr>
      <w:tr w:rsidR="004D2214" w:rsidRPr="0066172E">
        <w:tc>
          <w:tcPr>
            <w:tcW w:w="2235" w:type="dxa"/>
          </w:tcPr>
          <w:p w:rsidR="004D2214" w:rsidRPr="0066172E" w:rsidRDefault="00073542" w:rsidP="0066172E">
            <w:pPr>
              <w:pStyle w:val="a9"/>
              <w:spacing w:after="0"/>
              <w:jc w:val="both"/>
              <w:rPr>
                <w:szCs w:val="28"/>
              </w:rPr>
            </w:pPr>
            <w:r w:rsidRPr="0066172E">
              <w:rPr>
                <w:szCs w:val="28"/>
              </w:rPr>
              <w:t>4</w:t>
            </w:r>
            <w:r w:rsidR="004D2214" w:rsidRPr="0066172E">
              <w:rPr>
                <w:szCs w:val="28"/>
              </w:rPr>
              <w:t>. СЛУШАЛИ:</w:t>
            </w:r>
          </w:p>
          <w:p w:rsidR="004D2214" w:rsidRPr="0066172E" w:rsidRDefault="004D2214" w:rsidP="0066172E">
            <w:pPr>
              <w:pStyle w:val="a9"/>
              <w:spacing w:after="0"/>
              <w:jc w:val="both"/>
              <w:rPr>
                <w:szCs w:val="28"/>
              </w:rPr>
            </w:pPr>
          </w:p>
          <w:p w:rsidR="004D2214" w:rsidRPr="0066172E" w:rsidRDefault="004D2214" w:rsidP="0066172E">
            <w:pPr>
              <w:pStyle w:val="a9"/>
              <w:spacing w:after="0"/>
              <w:jc w:val="both"/>
              <w:rPr>
                <w:szCs w:val="28"/>
              </w:rPr>
            </w:pPr>
          </w:p>
        </w:tc>
        <w:tc>
          <w:tcPr>
            <w:tcW w:w="7229" w:type="dxa"/>
          </w:tcPr>
          <w:p w:rsidR="00B44B24" w:rsidRPr="00AF7D5C" w:rsidRDefault="00B44B24" w:rsidP="00B44B24">
            <w:pPr>
              <w:autoSpaceDE w:val="0"/>
              <w:autoSpaceDN w:val="0"/>
              <w:adjustRightInd w:val="0"/>
              <w:jc w:val="both"/>
              <w:rPr>
                <w:szCs w:val="28"/>
              </w:rPr>
            </w:pPr>
            <w:r w:rsidRPr="00AF7D5C">
              <w:rPr>
                <w:szCs w:val="28"/>
              </w:rPr>
              <w:t>О письме председателя Законодательного Собрания Горчакова В.В. о ситуации, сложившейся с сокращением фонда оплаты труда в медицинских организациях в связи с отменой использования поправочных коэффициентов</w:t>
            </w:r>
            <w:r w:rsidR="005D6E10">
              <w:rPr>
                <w:szCs w:val="28"/>
              </w:rPr>
              <w:t>.</w:t>
            </w:r>
          </w:p>
          <w:p w:rsidR="00851321" w:rsidRPr="0066172E" w:rsidRDefault="00851321" w:rsidP="0066172E">
            <w:pPr>
              <w:jc w:val="both"/>
              <w:rPr>
                <w:szCs w:val="28"/>
              </w:rPr>
            </w:pPr>
          </w:p>
          <w:p w:rsidR="004D2214" w:rsidRPr="0066172E" w:rsidRDefault="004D2214" w:rsidP="0066172E">
            <w:pPr>
              <w:jc w:val="both"/>
              <w:rPr>
                <w:szCs w:val="28"/>
              </w:rPr>
            </w:pPr>
            <w:r w:rsidRPr="0066172E">
              <w:rPr>
                <w:i/>
                <w:szCs w:val="28"/>
                <w:u w:val="single"/>
              </w:rPr>
              <w:t>Докладывает:</w:t>
            </w:r>
            <w:r w:rsidRPr="0066172E">
              <w:rPr>
                <w:szCs w:val="28"/>
              </w:rPr>
              <w:t xml:space="preserve"> </w:t>
            </w:r>
            <w:proofErr w:type="spellStart"/>
            <w:r w:rsidR="005D6E10">
              <w:rPr>
                <w:szCs w:val="28"/>
              </w:rPr>
              <w:t>Шашко</w:t>
            </w:r>
            <w:proofErr w:type="spellEnd"/>
            <w:r w:rsidR="005D6E10">
              <w:rPr>
                <w:szCs w:val="28"/>
              </w:rPr>
              <w:t xml:space="preserve"> Е.В.</w:t>
            </w:r>
          </w:p>
          <w:p w:rsidR="004D2214" w:rsidRDefault="004D2214" w:rsidP="0066172E">
            <w:pPr>
              <w:jc w:val="both"/>
              <w:rPr>
                <w:szCs w:val="28"/>
              </w:rPr>
            </w:pPr>
          </w:p>
          <w:p w:rsidR="000C508F" w:rsidRPr="0066172E" w:rsidRDefault="000C508F" w:rsidP="0066172E">
            <w:pPr>
              <w:jc w:val="both"/>
              <w:rPr>
                <w:szCs w:val="28"/>
              </w:rPr>
            </w:pPr>
          </w:p>
        </w:tc>
      </w:tr>
      <w:tr w:rsidR="00452404" w:rsidRPr="0066172E">
        <w:tc>
          <w:tcPr>
            <w:tcW w:w="2235" w:type="dxa"/>
          </w:tcPr>
          <w:p w:rsidR="00452404" w:rsidRPr="0066172E" w:rsidRDefault="00452404" w:rsidP="0066172E">
            <w:pPr>
              <w:pStyle w:val="a9"/>
              <w:spacing w:after="0"/>
              <w:jc w:val="both"/>
              <w:rPr>
                <w:szCs w:val="28"/>
              </w:rPr>
            </w:pPr>
            <w:r>
              <w:rPr>
                <w:szCs w:val="28"/>
              </w:rPr>
              <w:lastRenderedPageBreak/>
              <w:t>ВЫСТУПИЛИ:</w:t>
            </w:r>
          </w:p>
        </w:tc>
        <w:tc>
          <w:tcPr>
            <w:tcW w:w="7229" w:type="dxa"/>
          </w:tcPr>
          <w:p w:rsidR="00452404" w:rsidRDefault="00452404" w:rsidP="00B44B24">
            <w:pPr>
              <w:autoSpaceDE w:val="0"/>
              <w:autoSpaceDN w:val="0"/>
              <w:adjustRightInd w:val="0"/>
              <w:jc w:val="both"/>
              <w:rPr>
                <w:szCs w:val="28"/>
              </w:rPr>
            </w:pPr>
            <w:r>
              <w:rPr>
                <w:szCs w:val="28"/>
              </w:rPr>
              <w:t>Колотова С.В., Чемерис И.С.</w:t>
            </w:r>
            <w:r w:rsidR="009E5EBF">
              <w:rPr>
                <w:szCs w:val="28"/>
              </w:rPr>
              <w:t>, Кузьмин А.В.</w:t>
            </w:r>
            <w:r w:rsidR="00952DC4">
              <w:rPr>
                <w:szCs w:val="28"/>
              </w:rPr>
              <w:t xml:space="preserve">, </w:t>
            </w:r>
            <w:r w:rsidR="00947B04">
              <w:rPr>
                <w:szCs w:val="28"/>
              </w:rPr>
              <w:t xml:space="preserve">                  </w:t>
            </w:r>
            <w:r w:rsidR="00952DC4">
              <w:rPr>
                <w:szCs w:val="28"/>
              </w:rPr>
              <w:t>Серебряков П.Ю.</w:t>
            </w:r>
          </w:p>
          <w:p w:rsidR="00452404" w:rsidRPr="00AF7D5C" w:rsidRDefault="00452404" w:rsidP="00B44B24">
            <w:pPr>
              <w:autoSpaceDE w:val="0"/>
              <w:autoSpaceDN w:val="0"/>
              <w:adjustRightInd w:val="0"/>
              <w:jc w:val="both"/>
              <w:rPr>
                <w:szCs w:val="28"/>
              </w:rPr>
            </w:pPr>
          </w:p>
        </w:tc>
      </w:tr>
      <w:tr w:rsidR="004D2214" w:rsidRPr="0066172E">
        <w:tc>
          <w:tcPr>
            <w:tcW w:w="2235" w:type="dxa"/>
          </w:tcPr>
          <w:p w:rsidR="004D2214" w:rsidRPr="0066172E" w:rsidRDefault="004D2214" w:rsidP="0066172E">
            <w:pPr>
              <w:jc w:val="both"/>
              <w:rPr>
                <w:szCs w:val="28"/>
              </w:rPr>
            </w:pPr>
            <w:r w:rsidRPr="0066172E">
              <w:rPr>
                <w:szCs w:val="28"/>
              </w:rPr>
              <w:t>РЕШИЛИ:</w:t>
            </w:r>
          </w:p>
          <w:p w:rsidR="004D2214" w:rsidRPr="0066172E" w:rsidRDefault="004D2214" w:rsidP="0066172E">
            <w:pPr>
              <w:jc w:val="both"/>
              <w:rPr>
                <w:szCs w:val="28"/>
              </w:rPr>
            </w:pPr>
          </w:p>
        </w:tc>
        <w:tc>
          <w:tcPr>
            <w:tcW w:w="7229" w:type="dxa"/>
          </w:tcPr>
          <w:p w:rsidR="00135619" w:rsidRPr="0066172E" w:rsidRDefault="00135619" w:rsidP="00135619">
            <w:pPr>
              <w:jc w:val="both"/>
              <w:rPr>
                <w:szCs w:val="28"/>
              </w:rPr>
            </w:pPr>
            <w:r w:rsidRPr="0066172E">
              <w:rPr>
                <w:szCs w:val="28"/>
              </w:rPr>
              <w:t xml:space="preserve">Решение № </w:t>
            </w:r>
            <w:r w:rsidR="00517D5C">
              <w:rPr>
                <w:szCs w:val="28"/>
              </w:rPr>
              <w:t>8</w:t>
            </w:r>
            <w:r w:rsidR="00452404">
              <w:rPr>
                <w:szCs w:val="28"/>
              </w:rPr>
              <w:t>9</w:t>
            </w:r>
            <w:r w:rsidR="00993093">
              <w:rPr>
                <w:szCs w:val="28"/>
              </w:rPr>
              <w:t>5</w:t>
            </w:r>
            <w:r w:rsidRPr="0066172E">
              <w:rPr>
                <w:szCs w:val="28"/>
              </w:rPr>
              <w:t xml:space="preserve"> (прилагается).</w:t>
            </w:r>
          </w:p>
          <w:p w:rsidR="00135619" w:rsidRPr="0066172E" w:rsidRDefault="00135619" w:rsidP="00135619">
            <w:pPr>
              <w:jc w:val="both"/>
              <w:rPr>
                <w:szCs w:val="28"/>
              </w:rPr>
            </w:pPr>
          </w:p>
          <w:p w:rsidR="00135619" w:rsidRPr="0066172E" w:rsidRDefault="00135619" w:rsidP="00135619">
            <w:pPr>
              <w:jc w:val="both"/>
              <w:rPr>
                <w:szCs w:val="28"/>
              </w:rPr>
            </w:pPr>
            <w:r w:rsidRPr="0066172E">
              <w:rPr>
                <w:szCs w:val="28"/>
              </w:rPr>
              <w:t>Голосовали "за" – единогласно.</w:t>
            </w:r>
          </w:p>
          <w:p w:rsidR="00581D20" w:rsidRPr="0066172E" w:rsidRDefault="00581D20" w:rsidP="0066172E">
            <w:pPr>
              <w:jc w:val="both"/>
              <w:rPr>
                <w:szCs w:val="28"/>
              </w:rPr>
            </w:pPr>
          </w:p>
        </w:tc>
      </w:tr>
      <w:tr w:rsidR="004D2214" w:rsidRPr="0066172E">
        <w:tc>
          <w:tcPr>
            <w:tcW w:w="2235" w:type="dxa"/>
          </w:tcPr>
          <w:p w:rsidR="004D2214" w:rsidRPr="0066172E" w:rsidRDefault="00581D20" w:rsidP="0066172E">
            <w:pPr>
              <w:pStyle w:val="a9"/>
              <w:spacing w:after="0"/>
              <w:jc w:val="both"/>
              <w:rPr>
                <w:szCs w:val="28"/>
              </w:rPr>
            </w:pPr>
            <w:r w:rsidRPr="0066172E">
              <w:rPr>
                <w:szCs w:val="28"/>
              </w:rPr>
              <w:t>5</w:t>
            </w:r>
            <w:r w:rsidR="004D2214" w:rsidRPr="0066172E">
              <w:rPr>
                <w:szCs w:val="28"/>
              </w:rPr>
              <w:t>. СЛУШАЛИ:</w:t>
            </w:r>
          </w:p>
          <w:p w:rsidR="004D2214" w:rsidRPr="0066172E" w:rsidRDefault="004D2214" w:rsidP="0066172E">
            <w:pPr>
              <w:pStyle w:val="a9"/>
              <w:spacing w:after="0"/>
              <w:jc w:val="both"/>
              <w:rPr>
                <w:szCs w:val="28"/>
              </w:rPr>
            </w:pPr>
          </w:p>
          <w:p w:rsidR="004D2214" w:rsidRPr="0066172E" w:rsidRDefault="004D2214" w:rsidP="0066172E">
            <w:pPr>
              <w:pStyle w:val="a9"/>
              <w:spacing w:after="0"/>
              <w:jc w:val="both"/>
              <w:rPr>
                <w:szCs w:val="28"/>
              </w:rPr>
            </w:pPr>
          </w:p>
        </w:tc>
        <w:tc>
          <w:tcPr>
            <w:tcW w:w="7229" w:type="dxa"/>
          </w:tcPr>
          <w:p w:rsidR="00452404" w:rsidRPr="00AF7D5C" w:rsidRDefault="00452404" w:rsidP="00452404">
            <w:pPr>
              <w:pStyle w:val="a9"/>
              <w:jc w:val="both"/>
              <w:rPr>
                <w:szCs w:val="28"/>
              </w:rPr>
            </w:pPr>
            <w:r w:rsidRPr="00AF7D5C">
              <w:rPr>
                <w:szCs w:val="28"/>
              </w:rPr>
              <w:t>О проведении выездного комитета Законодательного Собрания по социальной политике и защите прав граждан</w:t>
            </w:r>
            <w:r>
              <w:rPr>
                <w:szCs w:val="28"/>
              </w:rPr>
              <w:t>.</w:t>
            </w:r>
          </w:p>
          <w:p w:rsidR="006673F1" w:rsidRDefault="006673F1" w:rsidP="0066172E">
            <w:pPr>
              <w:jc w:val="both"/>
              <w:rPr>
                <w:i/>
                <w:szCs w:val="28"/>
                <w:u w:val="single"/>
              </w:rPr>
            </w:pPr>
          </w:p>
          <w:p w:rsidR="0066172E" w:rsidRDefault="004D2214" w:rsidP="0066172E">
            <w:pPr>
              <w:jc w:val="both"/>
              <w:rPr>
                <w:szCs w:val="28"/>
              </w:rPr>
            </w:pPr>
            <w:r w:rsidRPr="0066172E">
              <w:rPr>
                <w:i/>
                <w:szCs w:val="28"/>
                <w:u w:val="single"/>
              </w:rPr>
              <w:t>Докладыва</w:t>
            </w:r>
            <w:r w:rsidR="007F7B66" w:rsidRPr="0066172E">
              <w:rPr>
                <w:i/>
                <w:szCs w:val="28"/>
                <w:u w:val="single"/>
              </w:rPr>
              <w:t>е</w:t>
            </w:r>
            <w:r w:rsidRPr="0066172E">
              <w:rPr>
                <w:i/>
                <w:szCs w:val="28"/>
                <w:u w:val="single"/>
              </w:rPr>
              <w:t>т:</w:t>
            </w:r>
            <w:r w:rsidRPr="0066172E">
              <w:rPr>
                <w:szCs w:val="28"/>
              </w:rPr>
              <w:t xml:space="preserve"> </w:t>
            </w:r>
            <w:r w:rsidR="00452404">
              <w:rPr>
                <w:szCs w:val="28"/>
              </w:rPr>
              <w:t>Чемерис И.С.</w:t>
            </w:r>
          </w:p>
          <w:p w:rsidR="00452404" w:rsidRPr="0066172E" w:rsidRDefault="00452404" w:rsidP="0066172E">
            <w:pPr>
              <w:jc w:val="both"/>
              <w:rPr>
                <w:szCs w:val="28"/>
              </w:rPr>
            </w:pPr>
          </w:p>
        </w:tc>
      </w:tr>
      <w:tr w:rsidR="004D2214" w:rsidRPr="0066172E">
        <w:tc>
          <w:tcPr>
            <w:tcW w:w="2235" w:type="dxa"/>
          </w:tcPr>
          <w:p w:rsidR="004D2214" w:rsidRPr="0066172E" w:rsidRDefault="004D2214" w:rsidP="0066172E">
            <w:pPr>
              <w:jc w:val="both"/>
              <w:rPr>
                <w:szCs w:val="28"/>
              </w:rPr>
            </w:pPr>
            <w:r w:rsidRPr="0066172E">
              <w:rPr>
                <w:szCs w:val="28"/>
              </w:rPr>
              <w:t>РЕШИЛИ:</w:t>
            </w:r>
          </w:p>
          <w:p w:rsidR="004D2214" w:rsidRPr="0066172E" w:rsidRDefault="004D2214" w:rsidP="0066172E">
            <w:pPr>
              <w:jc w:val="both"/>
              <w:rPr>
                <w:szCs w:val="28"/>
              </w:rPr>
            </w:pPr>
          </w:p>
        </w:tc>
        <w:tc>
          <w:tcPr>
            <w:tcW w:w="7229" w:type="dxa"/>
          </w:tcPr>
          <w:p w:rsidR="004D2214" w:rsidRPr="0066172E" w:rsidRDefault="00D91389" w:rsidP="0066172E">
            <w:pPr>
              <w:jc w:val="both"/>
              <w:rPr>
                <w:szCs w:val="28"/>
              </w:rPr>
            </w:pPr>
            <w:r w:rsidRPr="0066172E">
              <w:rPr>
                <w:szCs w:val="28"/>
              </w:rPr>
              <w:t xml:space="preserve">Решение № </w:t>
            </w:r>
            <w:r w:rsidR="00A44CFA">
              <w:rPr>
                <w:szCs w:val="28"/>
              </w:rPr>
              <w:t>8</w:t>
            </w:r>
            <w:r w:rsidR="00C5761A">
              <w:rPr>
                <w:szCs w:val="28"/>
              </w:rPr>
              <w:t>9</w:t>
            </w:r>
            <w:r w:rsidR="00993093">
              <w:rPr>
                <w:szCs w:val="28"/>
              </w:rPr>
              <w:t>6</w:t>
            </w:r>
            <w:r w:rsidRPr="0066172E">
              <w:rPr>
                <w:szCs w:val="28"/>
              </w:rPr>
              <w:t xml:space="preserve"> (прилагае</w:t>
            </w:r>
            <w:r w:rsidR="004D2214" w:rsidRPr="0066172E">
              <w:rPr>
                <w:szCs w:val="28"/>
              </w:rPr>
              <w:t>тся).</w:t>
            </w:r>
          </w:p>
          <w:p w:rsidR="004D2214" w:rsidRPr="0066172E" w:rsidRDefault="004D2214" w:rsidP="0066172E">
            <w:pPr>
              <w:jc w:val="both"/>
              <w:rPr>
                <w:szCs w:val="28"/>
              </w:rPr>
            </w:pPr>
          </w:p>
          <w:p w:rsidR="004D2214" w:rsidRPr="0066172E" w:rsidRDefault="004D2214" w:rsidP="0066172E">
            <w:pPr>
              <w:jc w:val="both"/>
              <w:rPr>
                <w:szCs w:val="28"/>
              </w:rPr>
            </w:pPr>
            <w:r w:rsidRPr="0066172E">
              <w:rPr>
                <w:szCs w:val="28"/>
              </w:rPr>
              <w:t>Голосовали "за" – единогласно.</w:t>
            </w:r>
          </w:p>
          <w:p w:rsidR="00E37C02" w:rsidRPr="0066172E" w:rsidRDefault="00E37C02" w:rsidP="0066172E">
            <w:pPr>
              <w:jc w:val="both"/>
              <w:rPr>
                <w:szCs w:val="28"/>
              </w:rPr>
            </w:pPr>
          </w:p>
        </w:tc>
      </w:tr>
      <w:tr w:rsidR="004D2214" w:rsidRPr="0066172E">
        <w:tc>
          <w:tcPr>
            <w:tcW w:w="2235" w:type="dxa"/>
          </w:tcPr>
          <w:p w:rsidR="004D2214" w:rsidRPr="0066172E" w:rsidRDefault="00581D20" w:rsidP="0066172E">
            <w:pPr>
              <w:pStyle w:val="a9"/>
              <w:spacing w:after="0"/>
              <w:jc w:val="both"/>
              <w:rPr>
                <w:szCs w:val="28"/>
              </w:rPr>
            </w:pPr>
            <w:r w:rsidRPr="0066172E">
              <w:rPr>
                <w:szCs w:val="28"/>
              </w:rPr>
              <w:t>6</w:t>
            </w:r>
            <w:r w:rsidR="004D2214" w:rsidRPr="0066172E">
              <w:rPr>
                <w:szCs w:val="28"/>
              </w:rPr>
              <w:t>. СЛУШАЛИ:</w:t>
            </w:r>
          </w:p>
          <w:p w:rsidR="004D2214" w:rsidRPr="0066172E" w:rsidRDefault="004D2214" w:rsidP="0066172E">
            <w:pPr>
              <w:pStyle w:val="a9"/>
              <w:spacing w:after="0"/>
              <w:jc w:val="both"/>
              <w:rPr>
                <w:szCs w:val="28"/>
              </w:rPr>
            </w:pPr>
          </w:p>
          <w:p w:rsidR="004D2214" w:rsidRPr="0066172E" w:rsidRDefault="004D2214" w:rsidP="0066172E">
            <w:pPr>
              <w:pStyle w:val="a9"/>
              <w:spacing w:after="0"/>
              <w:jc w:val="both"/>
              <w:rPr>
                <w:szCs w:val="28"/>
              </w:rPr>
            </w:pPr>
          </w:p>
        </w:tc>
        <w:tc>
          <w:tcPr>
            <w:tcW w:w="7229" w:type="dxa"/>
          </w:tcPr>
          <w:p w:rsidR="00433238" w:rsidRDefault="00C5761A" w:rsidP="0066172E">
            <w:pPr>
              <w:jc w:val="both"/>
              <w:rPr>
                <w:szCs w:val="28"/>
              </w:rPr>
            </w:pPr>
            <w:r w:rsidRPr="00C5761A">
              <w:rPr>
                <w:szCs w:val="28"/>
              </w:rPr>
              <w:t>О проектах федеральных законов</w:t>
            </w:r>
            <w:r>
              <w:rPr>
                <w:szCs w:val="28"/>
              </w:rPr>
              <w:t>.</w:t>
            </w:r>
          </w:p>
          <w:p w:rsidR="00C5761A" w:rsidRPr="0066172E" w:rsidRDefault="00C5761A" w:rsidP="0066172E">
            <w:pPr>
              <w:jc w:val="both"/>
              <w:rPr>
                <w:szCs w:val="28"/>
              </w:rPr>
            </w:pPr>
          </w:p>
          <w:p w:rsidR="004D2214" w:rsidRPr="0066172E" w:rsidRDefault="004D2214" w:rsidP="0066172E">
            <w:pPr>
              <w:jc w:val="both"/>
              <w:rPr>
                <w:szCs w:val="28"/>
              </w:rPr>
            </w:pPr>
            <w:r w:rsidRPr="0066172E">
              <w:rPr>
                <w:i/>
                <w:szCs w:val="28"/>
                <w:u w:val="single"/>
              </w:rPr>
              <w:t>Докладывает:</w:t>
            </w:r>
            <w:r w:rsidR="00D81D92" w:rsidRPr="0066172E">
              <w:rPr>
                <w:szCs w:val="28"/>
              </w:rPr>
              <w:t xml:space="preserve"> </w:t>
            </w:r>
            <w:r w:rsidR="00C5761A">
              <w:rPr>
                <w:szCs w:val="28"/>
              </w:rPr>
              <w:t>Чемерис И.С.</w:t>
            </w:r>
          </w:p>
          <w:p w:rsidR="00E8428F" w:rsidRPr="0066172E" w:rsidRDefault="00E8428F" w:rsidP="0066172E">
            <w:pPr>
              <w:jc w:val="both"/>
              <w:rPr>
                <w:szCs w:val="28"/>
              </w:rPr>
            </w:pPr>
          </w:p>
        </w:tc>
      </w:tr>
      <w:tr w:rsidR="004D2214" w:rsidRPr="0066172E">
        <w:tc>
          <w:tcPr>
            <w:tcW w:w="2235" w:type="dxa"/>
          </w:tcPr>
          <w:p w:rsidR="004D2214" w:rsidRPr="0066172E" w:rsidRDefault="004D2214" w:rsidP="0066172E">
            <w:pPr>
              <w:jc w:val="both"/>
              <w:rPr>
                <w:szCs w:val="28"/>
              </w:rPr>
            </w:pPr>
            <w:r w:rsidRPr="0066172E">
              <w:rPr>
                <w:szCs w:val="28"/>
              </w:rPr>
              <w:t>РЕШИЛИ:</w:t>
            </w:r>
          </w:p>
          <w:p w:rsidR="004D2214" w:rsidRPr="0066172E" w:rsidRDefault="004D2214" w:rsidP="0066172E">
            <w:pPr>
              <w:jc w:val="both"/>
              <w:rPr>
                <w:szCs w:val="28"/>
              </w:rPr>
            </w:pPr>
          </w:p>
        </w:tc>
        <w:tc>
          <w:tcPr>
            <w:tcW w:w="7229" w:type="dxa"/>
          </w:tcPr>
          <w:p w:rsidR="004D2214" w:rsidRPr="0066172E" w:rsidRDefault="004D2214" w:rsidP="0066172E">
            <w:pPr>
              <w:jc w:val="both"/>
              <w:rPr>
                <w:szCs w:val="28"/>
              </w:rPr>
            </w:pPr>
            <w:r w:rsidRPr="0066172E">
              <w:rPr>
                <w:szCs w:val="28"/>
              </w:rPr>
              <w:t>Решени</w:t>
            </w:r>
            <w:r w:rsidR="00067907" w:rsidRPr="0066172E">
              <w:rPr>
                <w:szCs w:val="28"/>
              </w:rPr>
              <w:t xml:space="preserve">е № </w:t>
            </w:r>
            <w:r w:rsidR="00A44CFA">
              <w:rPr>
                <w:szCs w:val="28"/>
              </w:rPr>
              <w:t>8</w:t>
            </w:r>
            <w:r w:rsidR="00C5761A">
              <w:rPr>
                <w:szCs w:val="28"/>
              </w:rPr>
              <w:t>9</w:t>
            </w:r>
            <w:r w:rsidR="00993093">
              <w:rPr>
                <w:szCs w:val="28"/>
              </w:rPr>
              <w:t>7</w:t>
            </w:r>
            <w:r w:rsidRPr="0066172E">
              <w:rPr>
                <w:szCs w:val="28"/>
              </w:rPr>
              <w:t xml:space="preserve"> (прилага</w:t>
            </w:r>
            <w:r w:rsidR="00784776" w:rsidRPr="0066172E">
              <w:rPr>
                <w:szCs w:val="28"/>
              </w:rPr>
              <w:t>е</w:t>
            </w:r>
            <w:r w:rsidRPr="0066172E">
              <w:rPr>
                <w:szCs w:val="28"/>
              </w:rPr>
              <w:t>тся).</w:t>
            </w:r>
          </w:p>
          <w:p w:rsidR="004D2214" w:rsidRPr="0066172E" w:rsidRDefault="004D2214" w:rsidP="0066172E">
            <w:pPr>
              <w:jc w:val="both"/>
              <w:rPr>
                <w:szCs w:val="28"/>
              </w:rPr>
            </w:pPr>
          </w:p>
          <w:p w:rsidR="004D2214" w:rsidRPr="0066172E" w:rsidRDefault="004D2214" w:rsidP="0066172E">
            <w:pPr>
              <w:jc w:val="both"/>
              <w:rPr>
                <w:szCs w:val="28"/>
              </w:rPr>
            </w:pPr>
            <w:r w:rsidRPr="0066172E">
              <w:rPr>
                <w:szCs w:val="28"/>
              </w:rPr>
              <w:t>Голосовали "за" – единогласно.</w:t>
            </w:r>
          </w:p>
          <w:p w:rsidR="005A087B" w:rsidRPr="0066172E" w:rsidRDefault="005A087B" w:rsidP="0066172E">
            <w:pPr>
              <w:jc w:val="both"/>
              <w:rPr>
                <w:szCs w:val="28"/>
              </w:rPr>
            </w:pPr>
          </w:p>
        </w:tc>
      </w:tr>
      <w:tr w:rsidR="004D2214" w:rsidRPr="0066172E">
        <w:tc>
          <w:tcPr>
            <w:tcW w:w="2235" w:type="dxa"/>
          </w:tcPr>
          <w:p w:rsidR="004D2214" w:rsidRPr="0066172E" w:rsidRDefault="00581D20" w:rsidP="0066172E">
            <w:pPr>
              <w:pStyle w:val="a9"/>
              <w:spacing w:after="0"/>
              <w:jc w:val="both"/>
              <w:rPr>
                <w:szCs w:val="28"/>
              </w:rPr>
            </w:pPr>
            <w:r w:rsidRPr="0066172E">
              <w:rPr>
                <w:szCs w:val="28"/>
              </w:rPr>
              <w:t>7</w:t>
            </w:r>
            <w:r w:rsidR="004D2214" w:rsidRPr="0066172E">
              <w:rPr>
                <w:szCs w:val="28"/>
              </w:rPr>
              <w:t>. СЛУШАЛИ:</w:t>
            </w:r>
          </w:p>
          <w:p w:rsidR="004D2214" w:rsidRPr="0066172E" w:rsidRDefault="004D2214" w:rsidP="0066172E">
            <w:pPr>
              <w:pStyle w:val="a9"/>
              <w:spacing w:after="0"/>
              <w:jc w:val="both"/>
              <w:rPr>
                <w:szCs w:val="28"/>
              </w:rPr>
            </w:pPr>
          </w:p>
          <w:p w:rsidR="004D2214" w:rsidRPr="0066172E" w:rsidRDefault="004D2214" w:rsidP="0066172E">
            <w:pPr>
              <w:pStyle w:val="a9"/>
              <w:spacing w:after="0"/>
              <w:jc w:val="both"/>
              <w:rPr>
                <w:szCs w:val="28"/>
              </w:rPr>
            </w:pPr>
          </w:p>
        </w:tc>
        <w:tc>
          <w:tcPr>
            <w:tcW w:w="7229" w:type="dxa"/>
          </w:tcPr>
          <w:p w:rsidR="00F00469" w:rsidRDefault="00F00469" w:rsidP="00F00469">
            <w:pPr>
              <w:jc w:val="both"/>
            </w:pPr>
            <w:r w:rsidRPr="0098528A">
              <w:t xml:space="preserve">О проекте закона Приморского края "О внесении изменений в Закон Приморского края </w:t>
            </w:r>
            <w:r w:rsidR="00952DC4">
              <w:t xml:space="preserve">                                      </w:t>
            </w:r>
            <w:r w:rsidRPr="0098528A">
              <w:t>"Об Уполномоченном по правам человека в Приморском крае" (первое чтение).</w:t>
            </w:r>
          </w:p>
          <w:p w:rsidR="00F00469" w:rsidRPr="0066172E" w:rsidRDefault="00F00469" w:rsidP="00F00469">
            <w:pPr>
              <w:jc w:val="both"/>
              <w:rPr>
                <w:szCs w:val="28"/>
              </w:rPr>
            </w:pPr>
          </w:p>
          <w:p w:rsidR="00F00469" w:rsidRPr="0066172E" w:rsidRDefault="00F00469" w:rsidP="00F00469">
            <w:pPr>
              <w:jc w:val="both"/>
              <w:rPr>
                <w:szCs w:val="28"/>
              </w:rPr>
            </w:pPr>
            <w:r w:rsidRPr="0066172E">
              <w:rPr>
                <w:i/>
                <w:szCs w:val="28"/>
                <w:u w:val="single"/>
              </w:rPr>
              <w:t>Докладывает:</w:t>
            </w:r>
            <w:r w:rsidRPr="0066172E">
              <w:rPr>
                <w:szCs w:val="28"/>
              </w:rPr>
              <w:t xml:space="preserve"> </w:t>
            </w:r>
            <w:r>
              <w:rPr>
                <w:szCs w:val="28"/>
              </w:rPr>
              <w:t>Чемерис И.С.</w:t>
            </w:r>
          </w:p>
          <w:p w:rsidR="00C5761A" w:rsidRPr="0066172E" w:rsidRDefault="00C5761A" w:rsidP="00F00469">
            <w:pPr>
              <w:jc w:val="both"/>
              <w:rPr>
                <w:szCs w:val="28"/>
              </w:rPr>
            </w:pPr>
          </w:p>
        </w:tc>
      </w:tr>
      <w:tr w:rsidR="00433238" w:rsidRPr="0066172E">
        <w:tc>
          <w:tcPr>
            <w:tcW w:w="2235" w:type="dxa"/>
          </w:tcPr>
          <w:p w:rsidR="00433238" w:rsidRPr="0066172E" w:rsidRDefault="00433238" w:rsidP="0066172E">
            <w:pPr>
              <w:pStyle w:val="a9"/>
              <w:spacing w:after="0"/>
              <w:jc w:val="both"/>
              <w:rPr>
                <w:szCs w:val="28"/>
              </w:rPr>
            </w:pPr>
            <w:r>
              <w:rPr>
                <w:szCs w:val="28"/>
              </w:rPr>
              <w:t>ВЫСТУПИЛИ:</w:t>
            </w:r>
          </w:p>
        </w:tc>
        <w:tc>
          <w:tcPr>
            <w:tcW w:w="7229" w:type="dxa"/>
          </w:tcPr>
          <w:p w:rsidR="00C5761A" w:rsidRDefault="007723EE" w:rsidP="00C5761A">
            <w:pPr>
              <w:jc w:val="both"/>
              <w:rPr>
                <w:szCs w:val="28"/>
              </w:rPr>
            </w:pPr>
            <w:r>
              <w:rPr>
                <w:szCs w:val="28"/>
              </w:rPr>
              <w:t>Розов В.М.</w:t>
            </w:r>
          </w:p>
          <w:p w:rsidR="007723EE" w:rsidRDefault="007723EE" w:rsidP="00C5761A">
            <w:pPr>
              <w:jc w:val="both"/>
              <w:rPr>
                <w:szCs w:val="28"/>
              </w:rPr>
            </w:pPr>
          </w:p>
        </w:tc>
      </w:tr>
      <w:tr w:rsidR="004D2214" w:rsidRPr="0066172E">
        <w:tc>
          <w:tcPr>
            <w:tcW w:w="2235" w:type="dxa"/>
          </w:tcPr>
          <w:p w:rsidR="004D2214" w:rsidRPr="0066172E" w:rsidRDefault="004D2214" w:rsidP="0066172E">
            <w:pPr>
              <w:jc w:val="both"/>
              <w:rPr>
                <w:szCs w:val="28"/>
              </w:rPr>
            </w:pPr>
            <w:r w:rsidRPr="0066172E">
              <w:rPr>
                <w:szCs w:val="28"/>
              </w:rPr>
              <w:t>РЕШИЛИ:</w:t>
            </w:r>
          </w:p>
          <w:p w:rsidR="004D2214" w:rsidRPr="0066172E" w:rsidRDefault="004D2214" w:rsidP="0066172E">
            <w:pPr>
              <w:jc w:val="both"/>
              <w:rPr>
                <w:szCs w:val="28"/>
              </w:rPr>
            </w:pPr>
          </w:p>
        </w:tc>
        <w:tc>
          <w:tcPr>
            <w:tcW w:w="7229" w:type="dxa"/>
          </w:tcPr>
          <w:p w:rsidR="004D2214" w:rsidRPr="0066172E" w:rsidRDefault="009505EF" w:rsidP="0066172E">
            <w:pPr>
              <w:jc w:val="both"/>
              <w:rPr>
                <w:szCs w:val="28"/>
              </w:rPr>
            </w:pPr>
            <w:r w:rsidRPr="0066172E">
              <w:rPr>
                <w:szCs w:val="28"/>
              </w:rPr>
              <w:t>Решени</w:t>
            </w:r>
            <w:r w:rsidR="00D91389" w:rsidRPr="0066172E">
              <w:rPr>
                <w:szCs w:val="28"/>
              </w:rPr>
              <w:t xml:space="preserve">е № </w:t>
            </w:r>
            <w:r w:rsidR="00C921CE">
              <w:rPr>
                <w:szCs w:val="28"/>
              </w:rPr>
              <w:t>8</w:t>
            </w:r>
            <w:r w:rsidR="00F00469">
              <w:rPr>
                <w:szCs w:val="28"/>
              </w:rPr>
              <w:t>9</w:t>
            </w:r>
            <w:r w:rsidR="00993093">
              <w:rPr>
                <w:szCs w:val="28"/>
              </w:rPr>
              <w:t>8</w:t>
            </w:r>
            <w:r w:rsidR="00D91389" w:rsidRPr="0066172E">
              <w:rPr>
                <w:szCs w:val="28"/>
              </w:rPr>
              <w:t xml:space="preserve"> (прилагае</w:t>
            </w:r>
            <w:r w:rsidR="004D2214" w:rsidRPr="0066172E">
              <w:rPr>
                <w:szCs w:val="28"/>
              </w:rPr>
              <w:t>тся).</w:t>
            </w:r>
          </w:p>
          <w:p w:rsidR="004D2214" w:rsidRPr="0066172E" w:rsidRDefault="004D2214" w:rsidP="0066172E">
            <w:pPr>
              <w:jc w:val="both"/>
              <w:rPr>
                <w:szCs w:val="28"/>
              </w:rPr>
            </w:pPr>
          </w:p>
          <w:p w:rsidR="00595B9E" w:rsidRDefault="004D2214" w:rsidP="0066172E">
            <w:pPr>
              <w:jc w:val="both"/>
              <w:rPr>
                <w:szCs w:val="28"/>
              </w:rPr>
            </w:pPr>
            <w:r w:rsidRPr="0066172E">
              <w:rPr>
                <w:szCs w:val="28"/>
              </w:rPr>
              <w:t>Голосовали "за" – единогласно.</w:t>
            </w:r>
          </w:p>
          <w:p w:rsidR="000C266D" w:rsidRPr="00726806" w:rsidRDefault="000C266D" w:rsidP="0066172E">
            <w:pPr>
              <w:jc w:val="both"/>
              <w:rPr>
                <w:sz w:val="16"/>
                <w:szCs w:val="16"/>
              </w:rPr>
            </w:pPr>
          </w:p>
        </w:tc>
      </w:tr>
      <w:tr w:rsidR="00433238" w:rsidRPr="0066172E">
        <w:tc>
          <w:tcPr>
            <w:tcW w:w="2235" w:type="dxa"/>
          </w:tcPr>
          <w:p w:rsidR="00433238" w:rsidRPr="0066172E" w:rsidRDefault="00433238" w:rsidP="00FB444B">
            <w:pPr>
              <w:pStyle w:val="a9"/>
              <w:spacing w:after="0"/>
              <w:jc w:val="both"/>
              <w:rPr>
                <w:szCs w:val="28"/>
              </w:rPr>
            </w:pPr>
            <w:r>
              <w:rPr>
                <w:szCs w:val="28"/>
              </w:rPr>
              <w:t>8</w:t>
            </w:r>
            <w:r w:rsidRPr="0066172E">
              <w:rPr>
                <w:szCs w:val="28"/>
              </w:rPr>
              <w:t>. СЛУШАЛИ:</w:t>
            </w:r>
          </w:p>
          <w:p w:rsidR="00433238" w:rsidRPr="0066172E" w:rsidRDefault="00433238" w:rsidP="00FB444B">
            <w:pPr>
              <w:pStyle w:val="a9"/>
              <w:spacing w:after="0"/>
              <w:jc w:val="both"/>
              <w:rPr>
                <w:szCs w:val="28"/>
              </w:rPr>
            </w:pPr>
          </w:p>
          <w:p w:rsidR="00433238" w:rsidRPr="0066172E" w:rsidRDefault="00433238" w:rsidP="00FB444B">
            <w:pPr>
              <w:pStyle w:val="a9"/>
              <w:spacing w:after="0"/>
              <w:jc w:val="both"/>
              <w:rPr>
                <w:szCs w:val="28"/>
              </w:rPr>
            </w:pPr>
          </w:p>
        </w:tc>
        <w:tc>
          <w:tcPr>
            <w:tcW w:w="7229" w:type="dxa"/>
          </w:tcPr>
          <w:p w:rsidR="00F00469" w:rsidRDefault="00F00469" w:rsidP="00F00469">
            <w:pPr>
              <w:jc w:val="both"/>
            </w:pPr>
            <w:r>
              <w:t>О проекте постановления Администрации Приморского края "О внесении изменений в постановление Адм</w:t>
            </w:r>
            <w:r w:rsidR="00407664">
              <w:t xml:space="preserve">инистрации Приморского края от </w:t>
            </w:r>
            <w:r>
              <w:t>7</w:t>
            </w:r>
            <w:r w:rsidR="00407664">
              <w:t xml:space="preserve"> декабря</w:t>
            </w:r>
            <w:r>
              <w:t xml:space="preserve"> 2012 года № 384-па "Об утверждении государственной программы Приморского края "Содействие занятости населения Приморского края на 2013-2017 годы".</w:t>
            </w:r>
          </w:p>
          <w:p w:rsidR="00F00469" w:rsidRPr="0066172E" w:rsidRDefault="00F00469" w:rsidP="00F00469">
            <w:pPr>
              <w:jc w:val="both"/>
              <w:rPr>
                <w:szCs w:val="28"/>
              </w:rPr>
            </w:pPr>
          </w:p>
          <w:p w:rsidR="00F00469" w:rsidRDefault="00F00469" w:rsidP="00F00469">
            <w:pPr>
              <w:jc w:val="both"/>
              <w:rPr>
                <w:szCs w:val="28"/>
              </w:rPr>
            </w:pPr>
            <w:r w:rsidRPr="0066172E">
              <w:rPr>
                <w:i/>
                <w:szCs w:val="28"/>
                <w:u w:val="single"/>
              </w:rPr>
              <w:t>Докладывает:</w:t>
            </w:r>
            <w:r w:rsidRPr="0066172E">
              <w:rPr>
                <w:szCs w:val="28"/>
              </w:rPr>
              <w:t xml:space="preserve"> </w:t>
            </w:r>
            <w:r>
              <w:rPr>
                <w:szCs w:val="28"/>
              </w:rPr>
              <w:t>Лаврентьева Л.Ф.</w:t>
            </w:r>
          </w:p>
          <w:p w:rsidR="00433238" w:rsidRPr="0066172E" w:rsidRDefault="00433238" w:rsidP="00F00469">
            <w:pPr>
              <w:jc w:val="both"/>
              <w:rPr>
                <w:szCs w:val="28"/>
              </w:rPr>
            </w:pPr>
          </w:p>
        </w:tc>
      </w:tr>
      <w:tr w:rsidR="00433238" w:rsidRPr="0066172E">
        <w:tc>
          <w:tcPr>
            <w:tcW w:w="2235" w:type="dxa"/>
          </w:tcPr>
          <w:p w:rsidR="00433238" w:rsidRPr="0066172E" w:rsidRDefault="00433238" w:rsidP="00FB444B">
            <w:pPr>
              <w:jc w:val="both"/>
              <w:rPr>
                <w:szCs w:val="28"/>
              </w:rPr>
            </w:pPr>
            <w:r w:rsidRPr="0066172E">
              <w:rPr>
                <w:szCs w:val="28"/>
              </w:rPr>
              <w:lastRenderedPageBreak/>
              <w:t>РЕШИЛИ:</w:t>
            </w:r>
          </w:p>
          <w:p w:rsidR="00433238" w:rsidRPr="0066172E" w:rsidRDefault="00433238" w:rsidP="00FB444B">
            <w:pPr>
              <w:jc w:val="both"/>
              <w:rPr>
                <w:szCs w:val="28"/>
              </w:rPr>
            </w:pPr>
          </w:p>
        </w:tc>
        <w:tc>
          <w:tcPr>
            <w:tcW w:w="7229" w:type="dxa"/>
          </w:tcPr>
          <w:p w:rsidR="00433238" w:rsidRPr="0066172E" w:rsidRDefault="00433238" w:rsidP="00FB444B">
            <w:pPr>
              <w:jc w:val="both"/>
              <w:rPr>
                <w:szCs w:val="28"/>
              </w:rPr>
            </w:pPr>
            <w:r w:rsidRPr="0066172E">
              <w:rPr>
                <w:szCs w:val="28"/>
              </w:rPr>
              <w:t xml:space="preserve">Решение № </w:t>
            </w:r>
            <w:r w:rsidR="00C921CE">
              <w:rPr>
                <w:szCs w:val="28"/>
              </w:rPr>
              <w:t>8</w:t>
            </w:r>
            <w:r w:rsidR="00726806">
              <w:rPr>
                <w:szCs w:val="28"/>
              </w:rPr>
              <w:t>9</w:t>
            </w:r>
            <w:r w:rsidR="00993093">
              <w:rPr>
                <w:szCs w:val="28"/>
              </w:rPr>
              <w:t>9</w:t>
            </w:r>
            <w:r w:rsidRPr="0066172E">
              <w:rPr>
                <w:szCs w:val="28"/>
              </w:rPr>
              <w:t xml:space="preserve"> (прилагается).</w:t>
            </w:r>
          </w:p>
          <w:p w:rsidR="00433238" w:rsidRPr="0066172E" w:rsidRDefault="00433238" w:rsidP="00FB444B">
            <w:pPr>
              <w:jc w:val="both"/>
              <w:rPr>
                <w:szCs w:val="28"/>
              </w:rPr>
            </w:pPr>
          </w:p>
          <w:p w:rsidR="00433238" w:rsidRDefault="00433238" w:rsidP="00FB444B">
            <w:pPr>
              <w:jc w:val="both"/>
              <w:rPr>
                <w:szCs w:val="28"/>
              </w:rPr>
            </w:pPr>
            <w:r w:rsidRPr="0066172E">
              <w:rPr>
                <w:szCs w:val="28"/>
              </w:rPr>
              <w:t>Голосовали "за" – единогласно.</w:t>
            </w:r>
          </w:p>
          <w:p w:rsidR="009A20C0" w:rsidRPr="0066172E" w:rsidRDefault="009A20C0" w:rsidP="00FB444B">
            <w:pPr>
              <w:jc w:val="both"/>
              <w:rPr>
                <w:szCs w:val="28"/>
              </w:rPr>
            </w:pPr>
          </w:p>
        </w:tc>
      </w:tr>
    </w:tbl>
    <w:p w:rsidR="00F07852" w:rsidRPr="006B7CF7" w:rsidRDefault="00F07852" w:rsidP="006B7CF7">
      <w:pPr>
        <w:pStyle w:val="a3"/>
        <w:tabs>
          <w:tab w:val="clear" w:pos="4153"/>
          <w:tab w:val="clear" w:pos="8306"/>
        </w:tabs>
        <w:rPr>
          <w:szCs w:val="28"/>
        </w:rPr>
      </w:pPr>
    </w:p>
    <w:p w:rsidR="00A369DB" w:rsidRDefault="00A369DB" w:rsidP="006B7CF7">
      <w:pPr>
        <w:pStyle w:val="a3"/>
        <w:tabs>
          <w:tab w:val="clear" w:pos="4153"/>
          <w:tab w:val="clear" w:pos="8306"/>
        </w:tabs>
        <w:rPr>
          <w:szCs w:val="28"/>
        </w:rPr>
      </w:pPr>
    </w:p>
    <w:p w:rsidR="00661D9A" w:rsidRPr="006B7CF7" w:rsidRDefault="00661D9A" w:rsidP="006B7CF7">
      <w:pPr>
        <w:pStyle w:val="a3"/>
        <w:tabs>
          <w:tab w:val="clear" w:pos="4153"/>
          <w:tab w:val="clear" w:pos="8306"/>
        </w:tabs>
        <w:rPr>
          <w:szCs w:val="28"/>
        </w:rPr>
      </w:pPr>
    </w:p>
    <w:p w:rsidR="00F07852" w:rsidRPr="006B7CF7" w:rsidRDefault="00F07852" w:rsidP="006B7CF7">
      <w:pPr>
        <w:pStyle w:val="a3"/>
        <w:tabs>
          <w:tab w:val="clear" w:pos="4153"/>
          <w:tab w:val="clear" w:pos="8306"/>
        </w:tabs>
        <w:rPr>
          <w:szCs w:val="28"/>
        </w:rPr>
      </w:pPr>
      <w:r w:rsidRPr="006B7CF7">
        <w:rPr>
          <w:szCs w:val="28"/>
        </w:rPr>
        <w:t>Председатель комитета</w:t>
      </w:r>
      <w:r w:rsidRPr="006B7CF7">
        <w:rPr>
          <w:szCs w:val="28"/>
        </w:rPr>
        <w:tab/>
      </w:r>
      <w:r w:rsidRPr="006B7CF7">
        <w:rPr>
          <w:szCs w:val="28"/>
        </w:rPr>
        <w:tab/>
      </w:r>
      <w:r w:rsidRPr="006B7CF7">
        <w:rPr>
          <w:szCs w:val="28"/>
        </w:rPr>
        <w:tab/>
      </w:r>
      <w:r w:rsidRPr="006B7CF7">
        <w:rPr>
          <w:szCs w:val="28"/>
        </w:rPr>
        <w:tab/>
      </w:r>
      <w:r w:rsidRPr="006B7CF7">
        <w:rPr>
          <w:szCs w:val="28"/>
        </w:rPr>
        <w:tab/>
      </w:r>
      <w:r w:rsidRPr="006B7CF7">
        <w:rPr>
          <w:szCs w:val="28"/>
        </w:rPr>
        <w:tab/>
      </w:r>
      <w:r w:rsidRPr="006B7CF7">
        <w:rPr>
          <w:szCs w:val="28"/>
        </w:rPr>
        <w:tab/>
        <w:t xml:space="preserve">  </w:t>
      </w:r>
      <w:r w:rsidR="0097492D">
        <w:rPr>
          <w:szCs w:val="28"/>
        </w:rPr>
        <w:t xml:space="preserve">    </w:t>
      </w:r>
      <w:r w:rsidRPr="006B7CF7">
        <w:rPr>
          <w:szCs w:val="28"/>
        </w:rPr>
        <w:t xml:space="preserve">   И.С. Чемерис</w:t>
      </w:r>
    </w:p>
    <w:sectPr w:rsidR="00F07852" w:rsidRPr="006B7CF7" w:rsidSect="00F910C6">
      <w:headerReference w:type="even" r:id="rId10"/>
      <w:headerReference w:type="default" r:id="rId11"/>
      <w:pgSz w:w="11906" w:h="16838"/>
      <w:pgMar w:top="851" w:right="851" w:bottom="709" w:left="1701" w:header="567"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07DF" w:rsidRDefault="000107DF">
      <w:r>
        <w:separator/>
      </w:r>
    </w:p>
  </w:endnote>
  <w:endnote w:type="continuationSeparator" w:id="0">
    <w:p w:rsidR="000107DF" w:rsidRDefault="000107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07DF" w:rsidRDefault="000107DF">
      <w:r>
        <w:separator/>
      </w:r>
    </w:p>
  </w:footnote>
  <w:footnote w:type="continuationSeparator" w:id="0">
    <w:p w:rsidR="000107DF" w:rsidRDefault="000107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EB" w:rsidRDefault="007A5156" w:rsidP="00F56DDE">
    <w:pPr>
      <w:pStyle w:val="a3"/>
      <w:framePr w:wrap="around" w:vAnchor="text" w:hAnchor="margin" w:xAlign="right" w:y="1"/>
      <w:rPr>
        <w:rStyle w:val="ae"/>
      </w:rPr>
    </w:pPr>
    <w:r>
      <w:rPr>
        <w:rStyle w:val="ae"/>
      </w:rPr>
      <w:fldChar w:fldCharType="begin"/>
    </w:r>
    <w:r w:rsidR="004132EB">
      <w:rPr>
        <w:rStyle w:val="ae"/>
      </w:rPr>
      <w:instrText xml:space="preserve">PAGE  </w:instrText>
    </w:r>
    <w:r>
      <w:rPr>
        <w:rStyle w:val="ae"/>
      </w:rPr>
      <w:fldChar w:fldCharType="end"/>
    </w:r>
  </w:p>
  <w:p w:rsidR="004132EB" w:rsidRDefault="004132EB" w:rsidP="00E6262E">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EB" w:rsidRDefault="007A5156" w:rsidP="00F56DDE">
    <w:pPr>
      <w:pStyle w:val="a3"/>
      <w:framePr w:wrap="around" w:vAnchor="text" w:hAnchor="margin" w:xAlign="right" w:y="1"/>
      <w:rPr>
        <w:rStyle w:val="ae"/>
      </w:rPr>
    </w:pPr>
    <w:r>
      <w:rPr>
        <w:rStyle w:val="ae"/>
      </w:rPr>
      <w:fldChar w:fldCharType="begin"/>
    </w:r>
    <w:r w:rsidR="004132EB">
      <w:rPr>
        <w:rStyle w:val="ae"/>
      </w:rPr>
      <w:instrText xml:space="preserve">PAGE  </w:instrText>
    </w:r>
    <w:r>
      <w:rPr>
        <w:rStyle w:val="ae"/>
      </w:rPr>
      <w:fldChar w:fldCharType="separate"/>
    </w:r>
    <w:r w:rsidR="00726806">
      <w:rPr>
        <w:rStyle w:val="ae"/>
        <w:noProof/>
      </w:rPr>
      <w:t>6</w:t>
    </w:r>
    <w:r>
      <w:rPr>
        <w:rStyle w:val="ae"/>
      </w:rPr>
      <w:fldChar w:fldCharType="end"/>
    </w:r>
  </w:p>
  <w:p w:rsidR="004132EB" w:rsidRDefault="004132EB" w:rsidP="00E6262E">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A7A5B"/>
    <w:multiLevelType w:val="hybridMultilevel"/>
    <w:tmpl w:val="E2D47BD2"/>
    <w:lvl w:ilvl="0" w:tplc="0419000F">
      <w:start w:val="1"/>
      <w:numFmt w:val="decimal"/>
      <w:lvlText w:val="%1."/>
      <w:lvlJc w:val="left"/>
      <w:pPr>
        <w:tabs>
          <w:tab w:val="num" w:pos="687"/>
        </w:tabs>
        <w:ind w:left="687"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150063E2"/>
    <w:multiLevelType w:val="hybridMultilevel"/>
    <w:tmpl w:val="97A8AD14"/>
    <w:lvl w:ilvl="0" w:tplc="D1843F02">
      <w:start w:val="1"/>
      <w:numFmt w:val="decimal"/>
      <w:lvlText w:val="%1."/>
      <w:lvlJc w:val="left"/>
      <w:pPr>
        <w:tabs>
          <w:tab w:val="num" w:pos="720"/>
        </w:tabs>
        <w:ind w:left="720" w:hanging="360"/>
      </w:pPr>
      <w:rPr>
        <w:rFonts w:cs="Times New Roman" w:hint="default"/>
        <w:sz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9580287"/>
    <w:multiLevelType w:val="hybridMultilevel"/>
    <w:tmpl w:val="CCDE007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26DB4FB7"/>
    <w:multiLevelType w:val="hybridMultilevel"/>
    <w:tmpl w:val="01B263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D04108"/>
    <w:multiLevelType w:val="hybridMultilevel"/>
    <w:tmpl w:val="BC3E055A"/>
    <w:lvl w:ilvl="0" w:tplc="ED8CC7B4">
      <w:start w:val="1"/>
      <w:numFmt w:val="decimal"/>
      <w:lvlText w:val="%1."/>
      <w:lvlJc w:val="left"/>
      <w:pPr>
        <w:tabs>
          <w:tab w:val="num" w:pos="1729"/>
        </w:tabs>
        <w:ind w:left="1729" w:hanging="10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5">
    <w:nsid w:val="435D1B5A"/>
    <w:multiLevelType w:val="hybridMultilevel"/>
    <w:tmpl w:val="0CDCD80C"/>
    <w:lvl w:ilvl="0" w:tplc="0419000F">
      <w:start w:val="8"/>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477F14E1"/>
    <w:multiLevelType w:val="hybridMultilevel"/>
    <w:tmpl w:val="8B70D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BCE6587"/>
    <w:multiLevelType w:val="hybridMultilevel"/>
    <w:tmpl w:val="708058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255603E"/>
    <w:multiLevelType w:val="hybridMultilevel"/>
    <w:tmpl w:val="2B8E6282"/>
    <w:lvl w:ilvl="0" w:tplc="0BDC7146">
      <w:start w:val="1"/>
      <w:numFmt w:val="decimal"/>
      <w:lvlText w:val="%1."/>
      <w:lvlJc w:val="left"/>
      <w:pPr>
        <w:tabs>
          <w:tab w:val="num" w:pos="720"/>
        </w:tabs>
        <w:ind w:left="720" w:hanging="360"/>
      </w:pPr>
      <w:rPr>
        <w:rFonts w:cs="Times New Roman" w:hint="default"/>
        <w:sz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58AF081A"/>
    <w:multiLevelType w:val="hybridMultilevel"/>
    <w:tmpl w:val="ECF86B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D14212D"/>
    <w:multiLevelType w:val="hybridMultilevel"/>
    <w:tmpl w:val="512C9B8A"/>
    <w:lvl w:ilvl="0" w:tplc="09CADDA2">
      <w:start w:val="1"/>
      <w:numFmt w:val="decimal"/>
      <w:lvlText w:val="%1."/>
      <w:lvlJc w:val="left"/>
      <w:pPr>
        <w:tabs>
          <w:tab w:val="num" w:pos="750"/>
        </w:tabs>
        <w:ind w:left="750" w:hanging="39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69B10555"/>
    <w:multiLevelType w:val="hybridMultilevel"/>
    <w:tmpl w:val="B08800D2"/>
    <w:lvl w:ilvl="0" w:tplc="70561ADC">
      <w:start w:val="1"/>
      <w:numFmt w:val="decimal"/>
      <w:lvlText w:val="%1."/>
      <w:lvlJc w:val="left"/>
      <w:pPr>
        <w:tabs>
          <w:tab w:val="num" w:pos="720"/>
        </w:tabs>
        <w:ind w:left="720" w:hanging="360"/>
      </w:pPr>
      <w:rPr>
        <w:rFonts w:cs="Times New Roman" w:hint="default"/>
        <w:sz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CD856E1"/>
    <w:multiLevelType w:val="hybridMultilevel"/>
    <w:tmpl w:val="00AC24DA"/>
    <w:lvl w:ilvl="0" w:tplc="911C5A3A">
      <w:start w:val="1"/>
      <w:numFmt w:val="decimal"/>
      <w:lvlText w:val="%1."/>
      <w:lvlJc w:val="left"/>
      <w:pPr>
        <w:tabs>
          <w:tab w:val="num" w:pos="2134"/>
        </w:tabs>
        <w:ind w:left="2134" w:hanging="1425"/>
      </w:pPr>
      <w:rPr>
        <w:rFonts w:cs="Times New Roman" w:hint="default"/>
        <w:b w:val="0"/>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num w:numId="1">
    <w:abstractNumId w:val="8"/>
  </w:num>
  <w:num w:numId="2">
    <w:abstractNumId w:val="2"/>
  </w:num>
  <w:num w:numId="3">
    <w:abstractNumId w:val="0"/>
  </w:num>
  <w:num w:numId="4">
    <w:abstractNumId w:val="5"/>
  </w:num>
  <w:num w:numId="5">
    <w:abstractNumId w:val="1"/>
  </w:num>
  <w:num w:numId="6">
    <w:abstractNumId w:val="4"/>
  </w:num>
  <w:num w:numId="7">
    <w:abstractNumId w:val="10"/>
  </w:num>
  <w:num w:numId="8">
    <w:abstractNumId w:val="11"/>
  </w:num>
  <w:num w:numId="9">
    <w:abstractNumId w:val="12"/>
  </w:num>
  <w:num w:numId="10">
    <w:abstractNumId w:val="9"/>
  </w:num>
  <w:num w:numId="11">
    <w:abstractNumId w:val="7"/>
  </w:num>
  <w:num w:numId="12">
    <w:abstractNumId w:val="6"/>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09"/>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DB33F6"/>
    <w:rsid w:val="000016D3"/>
    <w:rsid w:val="00003AD3"/>
    <w:rsid w:val="00004603"/>
    <w:rsid w:val="00005D12"/>
    <w:rsid w:val="00010149"/>
    <w:rsid w:val="00010431"/>
    <w:rsid w:val="000107DF"/>
    <w:rsid w:val="000119FF"/>
    <w:rsid w:val="00011D9F"/>
    <w:rsid w:val="00015674"/>
    <w:rsid w:val="00015D73"/>
    <w:rsid w:val="000173C9"/>
    <w:rsid w:val="00021588"/>
    <w:rsid w:val="00021C56"/>
    <w:rsid w:val="000224DF"/>
    <w:rsid w:val="00023585"/>
    <w:rsid w:val="000241B5"/>
    <w:rsid w:val="0002528B"/>
    <w:rsid w:val="000262F5"/>
    <w:rsid w:val="000271AF"/>
    <w:rsid w:val="000277EE"/>
    <w:rsid w:val="000313B7"/>
    <w:rsid w:val="00031F6F"/>
    <w:rsid w:val="000325AD"/>
    <w:rsid w:val="00032697"/>
    <w:rsid w:val="000329CF"/>
    <w:rsid w:val="00032BBB"/>
    <w:rsid w:val="000346E0"/>
    <w:rsid w:val="00034ED9"/>
    <w:rsid w:val="00035E3D"/>
    <w:rsid w:val="00036D10"/>
    <w:rsid w:val="00036EED"/>
    <w:rsid w:val="00037C2E"/>
    <w:rsid w:val="00040359"/>
    <w:rsid w:val="00040C55"/>
    <w:rsid w:val="0004179E"/>
    <w:rsid w:val="0004283F"/>
    <w:rsid w:val="00042F78"/>
    <w:rsid w:val="000430E7"/>
    <w:rsid w:val="00044A8C"/>
    <w:rsid w:val="00046207"/>
    <w:rsid w:val="000473B0"/>
    <w:rsid w:val="000475A5"/>
    <w:rsid w:val="00047DC0"/>
    <w:rsid w:val="00050AF1"/>
    <w:rsid w:val="000531B6"/>
    <w:rsid w:val="00053709"/>
    <w:rsid w:val="00056442"/>
    <w:rsid w:val="00056B8C"/>
    <w:rsid w:val="00057B67"/>
    <w:rsid w:val="00060A3D"/>
    <w:rsid w:val="00060E4F"/>
    <w:rsid w:val="00060FB2"/>
    <w:rsid w:val="0006114F"/>
    <w:rsid w:val="00061470"/>
    <w:rsid w:val="00061E50"/>
    <w:rsid w:val="00061FED"/>
    <w:rsid w:val="00062985"/>
    <w:rsid w:val="00064D7F"/>
    <w:rsid w:val="00065427"/>
    <w:rsid w:val="00066D66"/>
    <w:rsid w:val="00067907"/>
    <w:rsid w:val="000702DB"/>
    <w:rsid w:val="00073542"/>
    <w:rsid w:val="000740C4"/>
    <w:rsid w:val="00075DD1"/>
    <w:rsid w:val="00077E9B"/>
    <w:rsid w:val="000821DA"/>
    <w:rsid w:val="00082A97"/>
    <w:rsid w:val="00082CC8"/>
    <w:rsid w:val="000835E1"/>
    <w:rsid w:val="00085EF8"/>
    <w:rsid w:val="00092C3F"/>
    <w:rsid w:val="0009328C"/>
    <w:rsid w:val="00093370"/>
    <w:rsid w:val="00093E9F"/>
    <w:rsid w:val="000946A8"/>
    <w:rsid w:val="000946E6"/>
    <w:rsid w:val="000947AE"/>
    <w:rsid w:val="00095938"/>
    <w:rsid w:val="00096067"/>
    <w:rsid w:val="00096622"/>
    <w:rsid w:val="00097B5D"/>
    <w:rsid w:val="00097FC7"/>
    <w:rsid w:val="000A099C"/>
    <w:rsid w:val="000A10FE"/>
    <w:rsid w:val="000A13CF"/>
    <w:rsid w:val="000A17C0"/>
    <w:rsid w:val="000A1AB5"/>
    <w:rsid w:val="000A2C87"/>
    <w:rsid w:val="000A35EA"/>
    <w:rsid w:val="000A4076"/>
    <w:rsid w:val="000A43C4"/>
    <w:rsid w:val="000A7E5B"/>
    <w:rsid w:val="000B25FB"/>
    <w:rsid w:val="000B2FBE"/>
    <w:rsid w:val="000B3B8D"/>
    <w:rsid w:val="000B3DD3"/>
    <w:rsid w:val="000B3F5F"/>
    <w:rsid w:val="000B42C8"/>
    <w:rsid w:val="000B4963"/>
    <w:rsid w:val="000B4E7B"/>
    <w:rsid w:val="000B6D32"/>
    <w:rsid w:val="000B7AA3"/>
    <w:rsid w:val="000C0073"/>
    <w:rsid w:val="000C0CD6"/>
    <w:rsid w:val="000C1C47"/>
    <w:rsid w:val="000C2612"/>
    <w:rsid w:val="000C266D"/>
    <w:rsid w:val="000C38AA"/>
    <w:rsid w:val="000C508F"/>
    <w:rsid w:val="000C5D80"/>
    <w:rsid w:val="000C6CA4"/>
    <w:rsid w:val="000C74AD"/>
    <w:rsid w:val="000D216D"/>
    <w:rsid w:val="000D2A73"/>
    <w:rsid w:val="000D2FEB"/>
    <w:rsid w:val="000D3132"/>
    <w:rsid w:val="000D4ACF"/>
    <w:rsid w:val="000D5D60"/>
    <w:rsid w:val="000D5EF6"/>
    <w:rsid w:val="000D60B9"/>
    <w:rsid w:val="000D66F6"/>
    <w:rsid w:val="000D6882"/>
    <w:rsid w:val="000E0BF4"/>
    <w:rsid w:val="000E1A35"/>
    <w:rsid w:val="000E267D"/>
    <w:rsid w:val="000E26E2"/>
    <w:rsid w:val="000E2E3D"/>
    <w:rsid w:val="000E467D"/>
    <w:rsid w:val="000E4C1A"/>
    <w:rsid w:val="000E5F87"/>
    <w:rsid w:val="000E625C"/>
    <w:rsid w:val="000E79AC"/>
    <w:rsid w:val="000F009E"/>
    <w:rsid w:val="000F0FA3"/>
    <w:rsid w:val="000F1BA3"/>
    <w:rsid w:val="000F2636"/>
    <w:rsid w:val="000F27CE"/>
    <w:rsid w:val="000F2E38"/>
    <w:rsid w:val="000F2EB1"/>
    <w:rsid w:val="000F2F86"/>
    <w:rsid w:val="000F308B"/>
    <w:rsid w:val="000F32BD"/>
    <w:rsid w:val="000F4A7A"/>
    <w:rsid w:val="000F4D30"/>
    <w:rsid w:val="000F5129"/>
    <w:rsid w:val="000F62CD"/>
    <w:rsid w:val="000F6452"/>
    <w:rsid w:val="000F64A2"/>
    <w:rsid w:val="00101B30"/>
    <w:rsid w:val="001026B8"/>
    <w:rsid w:val="00102C41"/>
    <w:rsid w:val="001030E0"/>
    <w:rsid w:val="00103862"/>
    <w:rsid w:val="00103A0B"/>
    <w:rsid w:val="00103EBB"/>
    <w:rsid w:val="00104845"/>
    <w:rsid w:val="00106B21"/>
    <w:rsid w:val="00106F06"/>
    <w:rsid w:val="00110037"/>
    <w:rsid w:val="00110E88"/>
    <w:rsid w:val="00112424"/>
    <w:rsid w:val="00112A22"/>
    <w:rsid w:val="001136AC"/>
    <w:rsid w:val="00113D58"/>
    <w:rsid w:val="00115135"/>
    <w:rsid w:val="00115185"/>
    <w:rsid w:val="00115886"/>
    <w:rsid w:val="001165E2"/>
    <w:rsid w:val="00117D3E"/>
    <w:rsid w:val="0012037D"/>
    <w:rsid w:val="00120511"/>
    <w:rsid w:val="00121F55"/>
    <w:rsid w:val="001225D4"/>
    <w:rsid w:val="00123110"/>
    <w:rsid w:val="0012372A"/>
    <w:rsid w:val="00124DFD"/>
    <w:rsid w:val="00125839"/>
    <w:rsid w:val="00126A23"/>
    <w:rsid w:val="00127A45"/>
    <w:rsid w:val="0013035C"/>
    <w:rsid w:val="00132AC6"/>
    <w:rsid w:val="00133B78"/>
    <w:rsid w:val="00133BCF"/>
    <w:rsid w:val="00134331"/>
    <w:rsid w:val="00134F11"/>
    <w:rsid w:val="00135619"/>
    <w:rsid w:val="00135DE3"/>
    <w:rsid w:val="00135F78"/>
    <w:rsid w:val="0013606A"/>
    <w:rsid w:val="00136415"/>
    <w:rsid w:val="00136F7A"/>
    <w:rsid w:val="00137CDA"/>
    <w:rsid w:val="00137FB1"/>
    <w:rsid w:val="001405CF"/>
    <w:rsid w:val="0014189F"/>
    <w:rsid w:val="00141D1D"/>
    <w:rsid w:val="00143489"/>
    <w:rsid w:val="00143C44"/>
    <w:rsid w:val="00144B19"/>
    <w:rsid w:val="00144FAD"/>
    <w:rsid w:val="00147B27"/>
    <w:rsid w:val="001509E0"/>
    <w:rsid w:val="001525FB"/>
    <w:rsid w:val="00153123"/>
    <w:rsid w:val="00154276"/>
    <w:rsid w:val="001542DB"/>
    <w:rsid w:val="00155077"/>
    <w:rsid w:val="001550C2"/>
    <w:rsid w:val="001552C4"/>
    <w:rsid w:val="001552D2"/>
    <w:rsid w:val="00156E2A"/>
    <w:rsid w:val="0015756F"/>
    <w:rsid w:val="0016089C"/>
    <w:rsid w:val="001609D1"/>
    <w:rsid w:val="0016326C"/>
    <w:rsid w:val="0016429D"/>
    <w:rsid w:val="00171E8F"/>
    <w:rsid w:val="0017232F"/>
    <w:rsid w:val="00175C93"/>
    <w:rsid w:val="00176265"/>
    <w:rsid w:val="001814CF"/>
    <w:rsid w:val="00181D31"/>
    <w:rsid w:val="001831B1"/>
    <w:rsid w:val="0018364A"/>
    <w:rsid w:val="00183D1E"/>
    <w:rsid w:val="00184B8B"/>
    <w:rsid w:val="0018638E"/>
    <w:rsid w:val="00186E34"/>
    <w:rsid w:val="00187650"/>
    <w:rsid w:val="00190BF8"/>
    <w:rsid w:val="0019146E"/>
    <w:rsid w:val="0019498F"/>
    <w:rsid w:val="0019511B"/>
    <w:rsid w:val="0019549D"/>
    <w:rsid w:val="00196159"/>
    <w:rsid w:val="0019747E"/>
    <w:rsid w:val="00197F43"/>
    <w:rsid w:val="00197FF7"/>
    <w:rsid w:val="001A0020"/>
    <w:rsid w:val="001A0CAA"/>
    <w:rsid w:val="001A126F"/>
    <w:rsid w:val="001A16A7"/>
    <w:rsid w:val="001A2834"/>
    <w:rsid w:val="001A30A8"/>
    <w:rsid w:val="001A327D"/>
    <w:rsid w:val="001A4037"/>
    <w:rsid w:val="001A4181"/>
    <w:rsid w:val="001A4847"/>
    <w:rsid w:val="001A7DBC"/>
    <w:rsid w:val="001B0703"/>
    <w:rsid w:val="001B0A32"/>
    <w:rsid w:val="001B28C3"/>
    <w:rsid w:val="001B3A7C"/>
    <w:rsid w:val="001B3A8A"/>
    <w:rsid w:val="001B465F"/>
    <w:rsid w:val="001B4BCD"/>
    <w:rsid w:val="001B50EB"/>
    <w:rsid w:val="001B5E07"/>
    <w:rsid w:val="001B6F01"/>
    <w:rsid w:val="001C0A87"/>
    <w:rsid w:val="001C53CB"/>
    <w:rsid w:val="001C56AC"/>
    <w:rsid w:val="001C76CA"/>
    <w:rsid w:val="001C7EB8"/>
    <w:rsid w:val="001D0001"/>
    <w:rsid w:val="001D07F5"/>
    <w:rsid w:val="001D104D"/>
    <w:rsid w:val="001D14F3"/>
    <w:rsid w:val="001D2B60"/>
    <w:rsid w:val="001D2DCA"/>
    <w:rsid w:val="001D42CA"/>
    <w:rsid w:val="001D5307"/>
    <w:rsid w:val="001D57E8"/>
    <w:rsid w:val="001D5AC7"/>
    <w:rsid w:val="001D6413"/>
    <w:rsid w:val="001D7666"/>
    <w:rsid w:val="001E0879"/>
    <w:rsid w:val="001E1DC2"/>
    <w:rsid w:val="001E2252"/>
    <w:rsid w:val="001E27A8"/>
    <w:rsid w:val="001E2DA0"/>
    <w:rsid w:val="001E4726"/>
    <w:rsid w:val="001E56DE"/>
    <w:rsid w:val="001E6564"/>
    <w:rsid w:val="001E7398"/>
    <w:rsid w:val="001E7F4F"/>
    <w:rsid w:val="001F1145"/>
    <w:rsid w:val="001F1BE7"/>
    <w:rsid w:val="001F203E"/>
    <w:rsid w:val="001F2EAD"/>
    <w:rsid w:val="001F3420"/>
    <w:rsid w:val="001F3695"/>
    <w:rsid w:val="001F6013"/>
    <w:rsid w:val="002006A5"/>
    <w:rsid w:val="00200C90"/>
    <w:rsid w:val="0020249D"/>
    <w:rsid w:val="00203788"/>
    <w:rsid w:val="00203848"/>
    <w:rsid w:val="00203F23"/>
    <w:rsid w:val="002046A0"/>
    <w:rsid w:val="00204F9E"/>
    <w:rsid w:val="0020566F"/>
    <w:rsid w:val="00205F0E"/>
    <w:rsid w:val="00206083"/>
    <w:rsid w:val="00206C79"/>
    <w:rsid w:val="00207602"/>
    <w:rsid w:val="002079BF"/>
    <w:rsid w:val="002102F9"/>
    <w:rsid w:val="00212974"/>
    <w:rsid w:val="00212AB7"/>
    <w:rsid w:val="00212D34"/>
    <w:rsid w:val="00213246"/>
    <w:rsid w:val="00213C03"/>
    <w:rsid w:val="00214FB4"/>
    <w:rsid w:val="00215055"/>
    <w:rsid w:val="00215A51"/>
    <w:rsid w:val="002163FD"/>
    <w:rsid w:val="00216A3C"/>
    <w:rsid w:val="00217246"/>
    <w:rsid w:val="00217781"/>
    <w:rsid w:val="0021792F"/>
    <w:rsid w:val="002205B4"/>
    <w:rsid w:val="00221E06"/>
    <w:rsid w:val="00221F2A"/>
    <w:rsid w:val="00223239"/>
    <w:rsid w:val="00224623"/>
    <w:rsid w:val="00224A25"/>
    <w:rsid w:val="00225AEC"/>
    <w:rsid w:val="002260CC"/>
    <w:rsid w:val="002267F1"/>
    <w:rsid w:val="00226E0D"/>
    <w:rsid w:val="00226EB2"/>
    <w:rsid w:val="00227001"/>
    <w:rsid w:val="002306FA"/>
    <w:rsid w:val="00232385"/>
    <w:rsid w:val="00233201"/>
    <w:rsid w:val="002344FF"/>
    <w:rsid w:val="002345CF"/>
    <w:rsid w:val="0023496A"/>
    <w:rsid w:val="002356BA"/>
    <w:rsid w:val="00237345"/>
    <w:rsid w:val="00240877"/>
    <w:rsid w:val="00240F5A"/>
    <w:rsid w:val="00242520"/>
    <w:rsid w:val="002429B2"/>
    <w:rsid w:val="00242D4C"/>
    <w:rsid w:val="00243571"/>
    <w:rsid w:val="00244E87"/>
    <w:rsid w:val="002469EA"/>
    <w:rsid w:val="00251488"/>
    <w:rsid w:val="002516CA"/>
    <w:rsid w:val="00253538"/>
    <w:rsid w:val="00253E2B"/>
    <w:rsid w:val="00254029"/>
    <w:rsid w:val="002557BA"/>
    <w:rsid w:val="00255D6E"/>
    <w:rsid w:val="00256041"/>
    <w:rsid w:val="0025782A"/>
    <w:rsid w:val="00257CB6"/>
    <w:rsid w:val="00260304"/>
    <w:rsid w:val="00260697"/>
    <w:rsid w:val="00260C1E"/>
    <w:rsid w:val="00262953"/>
    <w:rsid w:val="0026330C"/>
    <w:rsid w:val="0026353D"/>
    <w:rsid w:val="002650E6"/>
    <w:rsid w:val="0026556E"/>
    <w:rsid w:val="00265B90"/>
    <w:rsid w:val="00267325"/>
    <w:rsid w:val="00267341"/>
    <w:rsid w:val="00267CE7"/>
    <w:rsid w:val="0027089D"/>
    <w:rsid w:val="00270F5F"/>
    <w:rsid w:val="002717B3"/>
    <w:rsid w:val="00271C5E"/>
    <w:rsid w:val="00272945"/>
    <w:rsid w:val="00274194"/>
    <w:rsid w:val="0027565D"/>
    <w:rsid w:val="0027606C"/>
    <w:rsid w:val="00277B0A"/>
    <w:rsid w:val="0028007D"/>
    <w:rsid w:val="00281F04"/>
    <w:rsid w:val="002823D4"/>
    <w:rsid w:val="002824A4"/>
    <w:rsid w:val="00283A78"/>
    <w:rsid w:val="00283F3B"/>
    <w:rsid w:val="0028504C"/>
    <w:rsid w:val="0028535C"/>
    <w:rsid w:val="00286008"/>
    <w:rsid w:val="00286465"/>
    <w:rsid w:val="00286D9A"/>
    <w:rsid w:val="002879A4"/>
    <w:rsid w:val="00290045"/>
    <w:rsid w:val="00290963"/>
    <w:rsid w:val="00290E26"/>
    <w:rsid w:val="00292EB8"/>
    <w:rsid w:val="00292EEA"/>
    <w:rsid w:val="0029421D"/>
    <w:rsid w:val="002951B9"/>
    <w:rsid w:val="00295BD0"/>
    <w:rsid w:val="00295CB3"/>
    <w:rsid w:val="002A14FF"/>
    <w:rsid w:val="002A1CA5"/>
    <w:rsid w:val="002A286D"/>
    <w:rsid w:val="002A3B2F"/>
    <w:rsid w:val="002A3C5C"/>
    <w:rsid w:val="002A4259"/>
    <w:rsid w:val="002A58F7"/>
    <w:rsid w:val="002A5F91"/>
    <w:rsid w:val="002B1D65"/>
    <w:rsid w:val="002B2696"/>
    <w:rsid w:val="002B34D5"/>
    <w:rsid w:val="002B36D5"/>
    <w:rsid w:val="002B53A0"/>
    <w:rsid w:val="002B5A18"/>
    <w:rsid w:val="002B5D4F"/>
    <w:rsid w:val="002B680C"/>
    <w:rsid w:val="002B6D63"/>
    <w:rsid w:val="002B7A19"/>
    <w:rsid w:val="002C05A9"/>
    <w:rsid w:val="002C071C"/>
    <w:rsid w:val="002C0D04"/>
    <w:rsid w:val="002C1503"/>
    <w:rsid w:val="002C3681"/>
    <w:rsid w:val="002C4385"/>
    <w:rsid w:val="002C5A9B"/>
    <w:rsid w:val="002C5ABE"/>
    <w:rsid w:val="002C604E"/>
    <w:rsid w:val="002D06FE"/>
    <w:rsid w:val="002D0AD2"/>
    <w:rsid w:val="002D0E48"/>
    <w:rsid w:val="002D2350"/>
    <w:rsid w:val="002D2619"/>
    <w:rsid w:val="002D3347"/>
    <w:rsid w:val="002D3940"/>
    <w:rsid w:val="002D4915"/>
    <w:rsid w:val="002D4941"/>
    <w:rsid w:val="002D55E4"/>
    <w:rsid w:val="002D6252"/>
    <w:rsid w:val="002D66C8"/>
    <w:rsid w:val="002D72C7"/>
    <w:rsid w:val="002D78EB"/>
    <w:rsid w:val="002D7DAB"/>
    <w:rsid w:val="002E03F5"/>
    <w:rsid w:val="002E061B"/>
    <w:rsid w:val="002E0A9C"/>
    <w:rsid w:val="002E0E5A"/>
    <w:rsid w:val="002E18AC"/>
    <w:rsid w:val="002E2EBC"/>
    <w:rsid w:val="002E3ADB"/>
    <w:rsid w:val="002E3BD1"/>
    <w:rsid w:val="002E41BF"/>
    <w:rsid w:val="002E452A"/>
    <w:rsid w:val="002E5A00"/>
    <w:rsid w:val="002E6301"/>
    <w:rsid w:val="002E6BD2"/>
    <w:rsid w:val="002E7318"/>
    <w:rsid w:val="002E7AB1"/>
    <w:rsid w:val="002E7E39"/>
    <w:rsid w:val="002F0020"/>
    <w:rsid w:val="002F0512"/>
    <w:rsid w:val="002F065C"/>
    <w:rsid w:val="002F1756"/>
    <w:rsid w:val="002F1BA9"/>
    <w:rsid w:val="002F1E4F"/>
    <w:rsid w:val="002F537A"/>
    <w:rsid w:val="002F57DB"/>
    <w:rsid w:val="0030008A"/>
    <w:rsid w:val="003018CD"/>
    <w:rsid w:val="00301E52"/>
    <w:rsid w:val="003022F5"/>
    <w:rsid w:val="00304933"/>
    <w:rsid w:val="0030561D"/>
    <w:rsid w:val="003060EB"/>
    <w:rsid w:val="00306673"/>
    <w:rsid w:val="0030708D"/>
    <w:rsid w:val="003070A4"/>
    <w:rsid w:val="003107C5"/>
    <w:rsid w:val="00310B59"/>
    <w:rsid w:val="00311024"/>
    <w:rsid w:val="00311A2D"/>
    <w:rsid w:val="003122B8"/>
    <w:rsid w:val="00312A21"/>
    <w:rsid w:val="0031438F"/>
    <w:rsid w:val="00315E63"/>
    <w:rsid w:val="0031749C"/>
    <w:rsid w:val="00317F54"/>
    <w:rsid w:val="00320DC6"/>
    <w:rsid w:val="0032161E"/>
    <w:rsid w:val="003230B9"/>
    <w:rsid w:val="00324494"/>
    <w:rsid w:val="003257EE"/>
    <w:rsid w:val="00330F32"/>
    <w:rsid w:val="00331F87"/>
    <w:rsid w:val="00332384"/>
    <w:rsid w:val="003325AB"/>
    <w:rsid w:val="003329A3"/>
    <w:rsid w:val="00332D1C"/>
    <w:rsid w:val="00333620"/>
    <w:rsid w:val="00333A4E"/>
    <w:rsid w:val="00334431"/>
    <w:rsid w:val="00334B4F"/>
    <w:rsid w:val="00340B15"/>
    <w:rsid w:val="0034127B"/>
    <w:rsid w:val="003424BB"/>
    <w:rsid w:val="00342CFE"/>
    <w:rsid w:val="00343B0F"/>
    <w:rsid w:val="003443EE"/>
    <w:rsid w:val="0034610B"/>
    <w:rsid w:val="00346A4C"/>
    <w:rsid w:val="00346C7B"/>
    <w:rsid w:val="00346DC3"/>
    <w:rsid w:val="00346F12"/>
    <w:rsid w:val="00351126"/>
    <w:rsid w:val="00352CFB"/>
    <w:rsid w:val="00352E6E"/>
    <w:rsid w:val="00352F0E"/>
    <w:rsid w:val="00353D91"/>
    <w:rsid w:val="003541F2"/>
    <w:rsid w:val="00354261"/>
    <w:rsid w:val="00354F7D"/>
    <w:rsid w:val="003550AE"/>
    <w:rsid w:val="00355424"/>
    <w:rsid w:val="003559C6"/>
    <w:rsid w:val="00356BB0"/>
    <w:rsid w:val="003570E9"/>
    <w:rsid w:val="00357415"/>
    <w:rsid w:val="0036100F"/>
    <w:rsid w:val="00361B3E"/>
    <w:rsid w:val="0036228E"/>
    <w:rsid w:val="00362826"/>
    <w:rsid w:val="0036314D"/>
    <w:rsid w:val="0036316E"/>
    <w:rsid w:val="00365B12"/>
    <w:rsid w:val="00370906"/>
    <w:rsid w:val="00370DE6"/>
    <w:rsid w:val="00371AB3"/>
    <w:rsid w:val="003731CA"/>
    <w:rsid w:val="003732E9"/>
    <w:rsid w:val="003738F5"/>
    <w:rsid w:val="00373CED"/>
    <w:rsid w:val="003759FA"/>
    <w:rsid w:val="00380AE7"/>
    <w:rsid w:val="00382077"/>
    <w:rsid w:val="003837C1"/>
    <w:rsid w:val="00384E3B"/>
    <w:rsid w:val="00386A31"/>
    <w:rsid w:val="00386CF1"/>
    <w:rsid w:val="0038703A"/>
    <w:rsid w:val="00390E64"/>
    <w:rsid w:val="003924F7"/>
    <w:rsid w:val="00393265"/>
    <w:rsid w:val="00395168"/>
    <w:rsid w:val="00396372"/>
    <w:rsid w:val="00396428"/>
    <w:rsid w:val="00397193"/>
    <w:rsid w:val="0039773C"/>
    <w:rsid w:val="0039796C"/>
    <w:rsid w:val="00397DBF"/>
    <w:rsid w:val="00397EE4"/>
    <w:rsid w:val="003A0438"/>
    <w:rsid w:val="003A3C50"/>
    <w:rsid w:val="003A4099"/>
    <w:rsid w:val="003A414E"/>
    <w:rsid w:val="003A527A"/>
    <w:rsid w:val="003A5941"/>
    <w:rsid w:val="003A6DB0"/>
    <w:rsid w:val="003B0053"/>
    <w:rsid w:val="003B0A19"/>
    <w:rsid w:val="003B1CF6"/>
    <w:rsid w:val="003B2CF7"/>
    <w:rsid w:val="003B4A05"/>
    <w:rsid w:val="003B51EB"/>
    <w:rsid w:val="003B5A4C"/>
    <w:rsid w:val="003B6592"/>
    <w:rsid w:val="003B66CF"/>
    <w:rsid w:val="003B6EAF"/>
    <w:rsid w:val="003B6ED4"/>
    <w:rsid w:val="003C0D97"/>
    <w:rsid w:val="003C3ED5"/>
    <w:rsid w:val="003C46CC"/>
    <w:rsid w:val="003C6567"/>
    <w:rsid w:val="003C7256"/>
    <w:rsid w:val="003C7640"/>
    <w:rsid w:val="003D07B4"/>
    <w:rsid w:val="003D07FF"/>
    <w:rsid w:val="003D0A03"/>
    <w:rsid w:val="003D315C"/>
    <w:rsid w:val="003D32F1"/>
    <w:rsid w:val="003D383B"/>
    <w:rsid w:val="003D4539"/>
    <w:rsid w:val="003D4FE8"/>
    <w:rsid w:val="003D6790"/>
    <w:rsid w:val="003D68B4"/>
    <w:rsid w:val="003D6BB9"/>
    <w:rsid w:val="003E2BE5"/>
    <w:rsid w:val="003E426D"/>
    <w:rsid w:val="003E46D2"/>
    <w:rsid w:val="003E4D18"/>
    <w:rsid w:val="003E4E71"/>
    <w:rsid w:val="003E5D76"/>
    <w:rsid w:val="003E5F59"/>
    <w:rsid w:val="003E63E4"/>
    <w:rsid w:val="003E6B8C"/>
    <w:rsid w:val="003E78D5"/>
    <w:rsid w:val="003E7BB5"/>
    <w:rsid w:val="003E7D41"/>
    <w:rsid w:val="003E7FD6"/>
    <w:rsid w:val="003F0624"/>
    <w:rsid w:val="003F063D"/>
    <w:rsid w:val="003F196B"/>
    <w:rsid w:val="003F198C"/>
    <w:rsid w:val="003F1AC1"/>
    <w:rsid w:val="003F238C"/>
    <w:rsid w:val="003F2A6B"/>
    <w:rsid w:val="003F3BDE"/>
    <w:rsid w:val="003F73F9"/>
    <w:rsid w:val="003F747E"/>
    <w:rsid w:val="003F7576"/>
    <w:rsid w:val="00401A68"/>
    <w:rsid w:val="00401B2A"/>
    <w:rsid w:val="004034B5"/>
    <w:rsid w:val="0040416B"/>
    <w:rsid w:val="00404A33"/>
    <w:rsid w:val="00405D64"/>
    <w:rsid w:val="00405E05"/>
    <w:rsid w:val="00407664"/>
    <w:rsid w:val="004078E5"/>
    <w:rsid w:val="004132EB"/>
    <w:rsid w:val="00413792"/>
    <w:rsid w:val="004153AE"/>
    <w:rsid w:val="00415ADF"/>
    <w:rsid w:val="00416396"/>
    <w:rsid w:val="00417356"/>
    <w:rsid w:val="00420142"/>
    <w:rsid w:val="0042140F"/>
    <w:rsid w:val="00422319"/>
    <w:rsid w:val="0042271C"/>
    <w:rsid w:val="00422971"/>
    <w:rsid w:val="0042358A"/>
    <w:rsid w:val="00423739"/>
    <w:rsid w:val="00424BD5"/>
    <w:rsid w:val="00425023"/>
    <w:rsid w:val="00425323"/>
    <w:rsid w:val="0042594D"/>
    <w:rsid w:val="0042691C"/>
    <w:rsid w:val="0043074A"/>
    <w:rsid w:val="004315B3"/>
    <w:rsid w:val="00431614"/>
    <w:rsid w:val="00433238"/>
    <w:rsid w:val="00433E87"/>
    <w:rsid w:val="00434360"/>
    <w:rsid w:val="00434511"/>
    <w:rsid w:val="00434933"/>
    <w:rsid w:val="00434A62"/>
    <w:rsid w:val="00435230"/>
    <w:rsid w:val="00436829"/>
    <w:rsid w:val="0043691D"/>
    <w:rsid w:val="00436E30"/>
    <w:rsid w:val="00437D42"/>
    <w:rsid w:val="00440C24"/>
    <w:rsid w:val="0044175A"/>
    <w:rsid w:val="00441C01"/>
    <w:rsid w:val="00442F2A"/>
    <w:rsid w:val="00445EA5"/>
    <w:rsid w:val="004464AC"/>
    <w:rsid w:val="0044697F"/>
    <w:rsid w:val="00450995"/>
    <w:rsid w:val="00451248"/>
    <w:rsid w:val="00452404"/>
    <w:rsid w:val="0045354F"/>
    <w:rsid w:val="00453957"/>
    <w:rsid w:val="004541B3"/>
    <w:rsid w:val="00454B8D"/>
    <w:rsid w:val="00455751"/>
    <w:rsid w:val="004563C9"/>
    <w:rsid w:val="0045642B"/>
    <w:rsid w:val="00457CE4"/>
    <w:rsid w:val="00457EB2"/>
    <w:rsid w:val="00460EFA"/>
    <w:rsid w:val="00461733"/>
    <w:rsid w:val="00461CFA"/>
    <w:rsid w:val="004654E7"/>
    <w:rsid w:val="004660FC"/>
    <w:rsid w:val="00467721"/>
    <w:rsid w:val="00470E07"/>
    <w:rsid w:val="004711BB"/>
    <w:rsid w:val="00474526"/>
    <w:rsid w:val="00475526"/>
    <w:rsid w:val="004757D0"/>
    <w:rsid w:val="00475D12"/>
    <w:rsid w:val="00475E3E"/>
    <w:rsid w:val="00476DB7"/>
    <w:rsid w:val="004773D1"/>
    <w:rsid w:val="00477812"/>
    <w:rsid w:val="004834C3"/>
    <w:rsid w:val="0048484E"/>
    <w:rsid w:val="004852D8"/>
    <w:rsid w:val="00485B0E"/>
    <w:rsid w:val="0048680C"/>
    <w:rsid w:val="00486FF4"/>
    <w:rsid w:val="0049041A"/>
    <w:rsid w:val="00491522"/>
    <w:rsid w:val="0049217D"/>
    <w:rsid w:val="0049220B"/>
    <w:rsid w:val="00492EB4"/>
    <w:rsid w:val="004934ED"/>
    <w:rsid w:val="0049365A"/>
    <w:rsid w:val="00493E88"/>
    <w:rsid w:val="004943D9"/>
    <w:rsid w:val="00495EA7"/>
    <w:rsid w:val="004960BC"/>
    <w:rsid w:val="00496C12"/>
    <w:rsid w:val="00496F4B"/>
    <w:rsid w:val="004972F1"/>
    <w:rsid w:val="00497A53"/>
    <w:rsid w:val="004A14F3"/>
    <w:rsid w:val="004A183E"/>
    <w:rsid w:val="004A197B"/>
    <w:rsid w:val="004A1D40"/>
    <w:rsid w:val="004A31BD"/>
    <w:rsid w:val="004A3951"/>
    <w:rsid w:val="004A4E8A"/>
    <w:rsid w:val="004A69F3"/>
    <w:rsid w:val="004A6BDC"/>
    <w:rsid w:val="004A7468"/>
    <w:rsid w:val="004B0C56"/>
    <w:rsid w:val="004B10AB"/>
    <w:rsid w:val="004B3FF9"/>
    <w:rsid w:val="004B585D"/>
    <w:rsid w:val="004B60E3"/>
    <w:rsid w:val="004B6308"/>
    <w:rsid w:val="004B6CBA"/>
    <w:rsid w:val="004B7286"/>
    <w:rsid w:val="004B72BD"/>
    <w:rsid w:val="004C09BA"/>
    <w:rsid w:val="004C09D7"/>
    <w:rsid w:val="004C1653"/>
    <w:rsid w:val="004C1DB7"/>
    <w:rsid w:val="004C3485"/>
    <w:rsid w:val="004C3FEB"/>
    <w:rsid w:val="004C6D29"/>
    <w:rsid w:val="004C6DAA"/>
    <w:rsid w:val="004C7BC9"/>
    <w:rsid w:val="004D002D"/>
    <w:rsid w:val="004D0D9A"/>
    <w:rsid w:val="004D1593"/>
    <w:rsid w:val="004D1F2F"/>
    <w:rsid w:val="004D2214"/>
    <w:rsid w:val="004D292C"/>
    <w:rsid w:val="004D2C1E"/>
    <w:rsid w:val="004D2CB9"/>
    <w:rsid w:val="004D3110"/>
    <w:rsid w:val="004D4131"/>
    <w:rsid w:val="004D7678"/>
    <w:rsid w:val="004D7FE2"/>
    <w:rsid w:val="004E07D1"/>
    <w:rsid w:val="004E0CBF"/>
    <w:rsid w:val="004E1F43"/>
    <w:rsid w:val="004E2749"/>
    <w:rsid w:val="004E39A2"/>
    <w:rsid w:val="004E3C76"/>
    <w:rsid w:val="004E43A6"/>
    <w:rsid w:val="004E528E"/>
    <w:rsid w:val="004E62D0"/>
    <w:rsid w:val="004E6EB4"/>
    <w:rsid w:val="004E7762"/>
    <w:rsid w:val="004E7E53"/>
    <w:rsid w:val="004F13D7"/>
    <w:rsid w:val="004F1603"/>
    <w:rsid w:val="004F30AB"/>
    <w:rsid w:val="004F55D2"/>
    <w:rsid w:val="00500D9B"/>
    <w:rsid w:val="005019C7"/>
    <w:rsid w:val="00502B16"/>
    <w:rsid w:val="00502B59"/>
    <w:rsid w:val="00502EF7"/>
    <w:rsid w:val="005033CF"/>
    <w:rsid w:val="00503D7D"/>
    <w:rsid w:val="005047E0"/>
    <w:rsid w:val="00504ABE"/>
    <w:rsid w:val="005054C6"/>
    <w:rsid w:val="005072E6"/>
    <w:rsid w:val="00507321"/>
    <w:rsid w:val="00507412"/>
    <w:rsid w:val="00507F4B"/>
    <w:rsid w:val="0051031F"/>
    <w:rsid w:val="00511181"/>
    <w:rsid w:val="005119E2"/>
    <w:rsid w:val="00511C69"/>
    <w:rsid w:val="00513663"/>
    <w:rsid w:val="00514462"/>
    <w:rsid w:val="00514D62"/>
    <w:rsid w:val="00515278"/>
    <w:rsid w:val="0051578D"/>
    <w:rsid w:val="00516916"/>
    <w:rsid w:val="00517BD5"/>
    <w:rsid w:val="00517D5C"/>
    <w:rsid w:val="0052129F"/>
    <w:rsid w:val="00522881"/>
    <w:rsid w:val="00523131"/>
    <w:rsid w:val="00523586"/>
    <w:rsid w:val="00523679"/>
    <w:rsid w:val="0052399F"/>
    <w:rsid w:val="005269A4"/>
    <w:rsid w:val="00527A81"/>
    <w:rsid w:val="00527EA0"/>
    <w:rsid w:val="005302F6"/>
    <w:rsid w:val="00530660"/>
    <w:rsid w:val="0053114C"/>
    <w:rsid w:val="0053234D"/>
    <w:rsid w:val="005335A1"/>
    <w:rsid w:val="005338CA"/>
    <w:rsid w:val="00534A95"/>
    <w:rsid w:val="005362BF"/>
    <w:rsid w:val="005377E4"/>
    <w:rsid w:val="005377F2"/>
    <w:rsid w:val="00537947"/>
    <w:rsid w:val="0054130F"/>
    <w:rsid w:val="00541733"/>
    <w:rsid w:val="00541C53"/>
    <w:rsid w:val="0054496C"/>
    <w:rsid w:val="005450C9"/>
    <w:rsid w:val="00545F97"/>
    <w:rsid w:val="00546D85"/>
    <w:rsid w:val="00550E7A"/>
    <w:rsid w:val="005525A4"/>
    <w:rsid w:val="00553AE9"/>
    <w:rsid w:val="00554889"/>
    <w:rsid w:val="00554AF9"/>
    <w:rsid w:val="00554B38"/>
    <w:rsid w:val="005556C0"/>
    <w:rsid w:val="0055736E"/>
    <w:rsid w:val="00557434"/>
    <w:rsid w:val="00557732"/>
    <w:rsid w:val="00560D44"/>
    <w:rsid w:val="00560D91"/>
    <w:rsid w:val="0056183C"/>
    <w:rsid w:val="00561E5B"/>
    <w:rsid w:val="00561F6B"/>
    <w:rsid w:val="00564272"/>
    <w:rsid w:val="00564934"/>
    <w:rsid w:val="00565D06"/>
    <w:rsid w:val="00567519"/>
    <w:rsid w:val="00572864"/>
    <w:rsid w:val="00573F6A"/>
    <w:rsid w:val="0057484B"/>
    <w:rsid w:val="005757DA"/>
    <w:rsid w:val="00575A05"/>
    <w:rsid w:val="00576223"/>
    <w:rsid w:val="005763A9"/>
    <w:rsid w:val="0057717B"/>
    <w:rsid w:val="0058079E"/>
    <w:rsid w:val="00580A17"/>
    <w:rsid w:val="00580C80"/>
    <w:rsid w:val="0058188B"/>
    <w:rsid w:val="00581D20"/>
    <w:rsid w:val="00582A18"/>
    <w:rsid w:val="00582AF9"/>
    <w:rsid w:val="00585D6E"/>
    <w:rsid w:val="00587265"/>
    <w:rsid w:val="005873C9"/>
    <w:rsid w:val="00587629"/>
    <w:rsid w:val="00590877"/>
    <w:rsid w:val="005912E5"/>
    <w:rsid w:val="00593116"/>
    <w:rsid w:val="00593418"/>
    <w:rsid w:val="00594AB7"/>
    <w:rsid w:val="00595B9E"/>
    <w:rsid w:val="005973CF"/>
    <w:rsid w:val="00597EA0"/>
    <w:rsid w:val="005A087B"/>
    <w:rsid w:val="005A2B35"/>
    <w:rsid w:val="005A32A5"/>
    <w:rsid w:val="005A3410"/>
    <w:rsid w:val="005A3838"/>
    <w:rsid w:val="005A4EAA"/>
    <w:rsid w:val="005A6563"/>
    <w:rsid w:val="005A6A54"/>
    <w:rsid w:val="005B118F"/>
    <w:rsid w:val="005B2396"/>
    <w:rsid w:val="005B23A6"/>
    <w:rsid w:val="005B28A0"/>
    <w:rsid w:val="005B2D30"/>
    <w:rsid w:val="005B3465"/>
    <w:rsid w:val="005B492F"/>
    <w:rsid w:val="005B50D7"/>
    <w:rsid w:val="005B58FB"/>
    <w:rsid w:val="005B60C8"/>
    <w:rsid w:val="005B6B2D"/>
    <w:rsid w:val="005B7B81"/>
    <w:rsid w:val="005C1118"/>
    <w:rsid w:val="005C3415"/>
    <w:rsid w:val="005C37BB"/>
    <w:rsid w:val="005C6572"/>
    <w:rsid w:val="005C74E9"/>
    <w:rsid w:val="005D1FD9"/>
    <w:rsid w:val="005D22FA"/>
    <w:rsid w:val="005D2986"/>
    <w:rsid w:val="005D322A"/>
    <w:rsid w:val="005D5F81"/>
    <w:rsid w:val="005D6E10"/>
    <w:rsid w:val="005D7409"/>
    <w:rsid w:val="005D7957"/>
    <w:rsid w:val="005D79B2"/>
    <w:rsid w:val="005D79EB"/>
    <w:rsid w:val="005E0D4B"/>
    <w:rsid w:val="005E1450"/>
    <w:rsid w:val="005E16E5"/>
    <w:rsid w:val="005E182D"/>
    <w:rsid w:val="005E2717"/>
    <w:rsid w:val="005E2EC6"/>
    <w:rsid w:val="005E3DA6"/>
    <w:rsid w:val="005E497B"/>
    <w:rsid w:val="005E539D"/>
    <w:rsid w:val="005E57AB"/>
    <w:rsid w:val="005E6237"/>
    <w:rsid w:val="005E668B"/>
    <w:rsid w:val="005E7936"/>
    <w:rsid w:val="005F0CC0"/>
    <w:rsid w:val="005F1308"/>
    <w:rsid w:val="005F15A9"/>
    <w:rsid w:val="005F1A04"/>
    <w:rsid w:val="005F2E29"/>
    <w:rsid w:val="005F3046"/>
    <w:rsid w:val="005F317F"/>
    <w:rsid w:val="005F3FCB"/>
    <w:rsid w:val="005F489D"/>
    <w:rsid w:val="005F4901"/>
    <w:rsid w:val="005F68C7"/>
    <w:rsid w:val="006007AF"/>
    <w:rsid w:val="00600FBA"/>
    <w:rsid w:val="006027F0"/>
    <w:rsid w:val="00604E53"/>
    <w:rsid w:val="00604FBE"/>
    <w:rsid w:val="006064D6"/>
    <w:rsid w:val="00607155"/>
    <w:rsid w:val="00607F45"/>
    <w:rsid w:val="00610F70"/>
    <w:rsid w:val="0061224D"/>
    <w:rsid w:val="00612994"/>
    <w:rsid w:val="00612DA5"/>
    <w:rsid w:val="006144A2"/>
    <w:rsid w:val="00621051"/>
    <w:rsid w:val="0062336F"/>
    <w:rsid w:val="00624C8D"/>
    <w:rsid w:val="00626299"/>
    <w:rsid w:val="00626921"/>
    <w:rsid w:val="00626ABE"/>
    <w:rsid w:val="00626FE0"/>
    <w:rsid w:val="0062720B"/>
    <w:rsid w:val="006272B2"/>
    <w:rsid w:val="006317BB"/>
    <w:rsid w:val="00631807"/>
    <w:rsid w:val="00631AEC"/>
    <w:rsid w:val="0063220C"/>
    <w:rsid w:val="00633B19"/>
    <w:rsid w:val="00633C80"/>
    <w:rsid w:val="0063435D"/>
    <w:rsid w:val="006349EC"/>
    <w:rsid w:val="00634E88"/>
    <w:rsid w:val="00635973"/>
    <w:rsid w:val="00637420"/>
    <w:rsid w:val="006406AA"/>
    <w:rsid w:val="00641FCF"/>
    <w:rsid w:val="00642320"/>
    <w:rsid w:val="00642533"/>
    <w:rsid w:val="00642B6C"/>
    <w:rsid w:val="006434D5"/>
    <w:rsid w:val="00643AE7"/>
    <w:rsid w:val="00643EF6"/>
    <w:rsid w:val="006452CB"/>
    <w:rsid w:val="00645D42"/>
    <w:rsid w:val="00647857"/>
    <w:rsid w:val="00651005"/>
    <w:rsid w:val="00652D04"/>
    <w:rsid w:val="00652E02"/>
    <w:rsid w:val="00653429"/>
    <w:rsid w:val="0065478C"/>
    <w:rsid w:val="0065493F"/>
    <w:rsid w:val="00654B84"/>
    <w:rsid w:val="00655252"/>
    <w:rsid w:val="00655B43"/>
    <w:rsid w:val="00656470"/>
    <w:rsid w:val="006566F1"/>
    <w:rsid w:val="006567EE"/>
    <w:rsid w:val="006610D6"/>
    <w:rsid w:val="006610E2"/>
    <w:rsid w:val="0066172E"/>
    <w:rsid w:val="00661D9A"/>
    <w:rsid w:val="00662443"/>
    <w:rsid w:val="00664FC9"/>
    <w:rsid w:val="00665907"/>
    <w:rsid w:val="006673F1"/>
    <w:rsid w:val="00671766"/>
    <w:rsid w:val="0067214F"/>
    <w:rsid w:val="0067355E"/>
    <w:rsid w:val="006750D3"/>
    <w:rsid w:val="00675482"/>
    <w:rsid w:val="006755BF"/>
    <w:rsid w:val="00676B59"/>
    <w:rsid w:val="00681245"/>
    <w:rsid w:val="006846FF"/>
    <w:rsid w:val="00684839"/>
    <w:rsid w:val="00684D59"/>
    <w:rsid w:val="00685A31"/>
    <w:rsid w:val="006865E6"/>
    <w:rsid w:val="00686C4C"/>
    <w:rsid w:val="00687C39"/>
    <w:rsid w:val="00690697"/>
    <w:rsid w:val="00690735"/>
    <w:rsid w:val="00690DA0"/>
    <w:rsid w:val="006915C9"/>
    <w:rsid w:val="00691B5F"/>
    <w:rsid w:val="00694A16"/>
    <w:rsid w:val="00694EF4"/>
    <w:rsid w:val="006A021F"/>
    <w:rsid w:val="006A032C"/>
    <w:rsid w:val="006A19F6"/>
    <w:rsid w:val="006A2098"/>
    <w:rsid w:val="006A3502"/>
    <w:rsid w:val="006A363E"/>
    <w:rsid w:val="006A4299"/>
    <w:rsid w:val="006A4E07"/>
    <w:rsid w:val="006A57B4"/>
    <w:rsid w:val="006A5A06"/>
    <w:rsid w:val="006A62BD"/>
    <w:rsid w:val="006A7648"/>
    <w:rsid w:val="006B05A7"/>
    <w:rsid w:val="006B241C"/>
    <w:rsid w:val="006B2599"/>
    <w:rsid w:val="006B5085"/>
    <w:rsid w:val="006B5A6A"/>
    <w:rsid w:val="006B5C80"/>
    <w:rsid w:val="006B5CD4"/>
    <w:rsid w:val="006B6B6E"/>
    <w:rsid w:val="006B7CF7"/>
    <w:rsid w:val="006B7E19"/>
    <w:rsid w:val="006C0700"/>
    <w:rsid w:val="006C09FB"/>
    <w:rsid w:val="006C1B5F"/>
    <w:rsid w:val="006C1B8A"/>
    <w:rsid w:val="006C1FF8"/>
    <w:rsid w:val="006C3061"/>
    <w:rsid w:val="006C653C"/>
    <w:rsid w:val="006C689F"/>
    <w:rsid w:val="006D007C"/>
    <w:rsid w:val="006D00DD"/>
    <w:rsid w:val="006D0732"/>
    <w:rsid w:val="006D1953"/>
    <w:rsid w:val="006D2AC1"/>
    <w:rsid w:val="006D3056"/>
    <w:rsid w:val="006D3CBA"/>
    <w:rsid w:val="006D6D95"/>
    <w:rsid w:val="006E0C9B"/>
    <w:rsid w:val="006E16CB"/>
    <w:rsid w:val="006E2847"/>
    <w:rsid w:val="006E294A"/>
    <w:rsid w:val="006E301D"/>
    <w:rsid w:val="006E3E2A"/>
    <w:rsid w:val="006E559D"/>
    <w:rsid w:val="006E55E2"/>
    <w:rsid w:val="006E5F05"/>
    <w:rsid w:val="006E614E"/>
    <w:rsid w:val="006E6A17"/>
    <w:rsid w:val="006E7163"/>
    <w:rsid w:val="006F14CD"/>
    <w:rsid w:val="006F1BA9"/>
    <w:rsid w:val="006F228F"/>
    <w:rsid w:val="006F2857"/>
    <w:rsid w:val="006F4D44"/>
    <w:rsid w:val="006F4F50"/>
    <w:rsid w:val="006F5186"/>
    <w:rsid w:val="006F56C1"/>
    <w:rsid w:val="006F5B6C"/>
    <w:rsid w:val="006F7535"/>
    <w:rsid w:val="00700200"/>
    <w:rsid w:val="00700BDE"/>
    <w:rsid w:val="00700E75"/>
    <w:rsid w:val="007010C5"/>
    <w:rsid w:val="00702CFB"/>
    <w:rsid w:val="0070362D"/>
    <w:rsid w:val="007044C3"/>
    <w:rsid w:val="00704FC9"/>
    <w:rsid w:val="007076BA"/>
    <w:rsid w:val="0071046F"/>
    <w:rsid w:val="00710758"/>
    <w:rsid w:val="00710FDE"/>
    <w:rsid w:val="00711448"/>
    <w:rsid w:val="00711BE9"/>
    <w:rsid w:val="00711D70"/>
    <w:rsid w:val="00715DA2"/>
    <w:rsid w:val="00715E17"/>
    <w:rsid w:val="0071768C"/>
    <w:rsid w:val="007211A0"/>
    <w:rsid w:val="007226EA"/>
    <w:rsid w:val="00722B16"/>
    <w:rsid w:val="00723A97"/>
    <w:rsid w:val="00723C6B"/>
    <w:rsid w:val="007240E1"/>
    <w:rsid w:val="00724626"/>
    <w:rsid w:val="00724868"/>
    <w:rsid w:val="00725034"/>
    <w:rsid w:val="00725D62"/>
    <w:rsid w:val="007262DA"/>
    <w:rsid w:val="00726806"/>
    <w:rsid w:val="00726BB8"/>
    <w:rsid w:val="00726DC5"/>
    <w:rsid w:val="007311FC"/>
    <w:rsid w:val="00731640"/>
    <w:rsid w:val="00731AAE"/>
    <w:rsid w:val="0073272D"/>
    <w:rsid w:val="007330E7"/>
    <w:rsid w:val="00733A1D"/>
    <w:rsid w:val="00733F1C"/>
    <w:rsid w:val="00734AC0"/>
    <w:rsid w:val="0073547C"/>
    <w:rsid w:val="00736A87"/>
    <w:rsid w:val="00736C9E"/>
    <w:rsid w:val="00737630"/>
    <w:rsid w:val="00737870"/>
    <w:rsid w:val="00737CEE"/>
    <w:rsid w:val="007406D7"/>
    <w:rsid w:val="007406E8"/>
    <w:rsid w:val="00740CE1"/>
    <w:rsid w:val="00741835"/>
    <w:rsid w:val="00741F49"/>
    <w:rsid w:val="007427EF"/>
    <w:rsid w:val="00743137"/>
    <w:rsid w:val="00746A52"/>
    <w:rsid w:val="00747037"/>
    <w:rsid w:val="00747AC2"/>
    <w:rsid w:val="00750CA4"/>
    <w:rsid w:val="00751635"/>
    <w:rsid w:val="00751740"/>
    <w:rsid w:val="0075329D"/>
    <w:rsid w:val="00753E73"/>
    <w:rsid w:val="00755BCF"/>
    <w:rsid w:val="0075676E"/>
    <w:rsid w:val="00756BE9"/>
    <w:rsid w:val="00757232"/>
    <w:rsid w:val="00760670"/>
    <w:rsid w:val="00761E27"/>
    <w:rsid w:val="007628AA"/>
    <w:rsid w:val="00763F5B"/>
    <w:rsid w:val="0076690F"/>
    <w:rsid w:val="00766E89"/>
    <w:rsid w:val="007672D5"/>
    <w:rsid w:val="007702F0"/>
    <w:rsid w:val="007723EE"/>
    <w:rsid w:val="00772E3A"/>
    <w:rsid w:val="00773F39"/>
    <w:rsid w:val="0077516D"/>
    <w:rsid w:val="00775F82"/>
    <w:rsid w:val="007766D3"/>
    <w:rsid w:val="00776C13"/>
    <w:rsid w:val="00776EFB"/>
    <w:rsid w:val="00780BA6"/>
    <w:rsid w:val="0078127E"/>
    <w:rsid w:val="007813A1"/>
    <w:rsid w:val="0078152D"/>
    <w:rsid w:val="0078252D"/>
    <w:rsid w:val="00784776"/>
    <w:rsid w:val="00784F4B"/>
    <w:rsid w:val="00785410"/>
    <w:rsid w:val="00786C7F"/>
    <w:rsid w:val="00787D4E"/>
    <w:rsid w:val="00790107"/>
    <w:rsid w:val="0079058B"/>
    <w:rsid w:val="00790C39"/>
    <w:rsid w:val="007929B3"/>
    <w:rsid w:val="00792C0D"/>
    <w:rsid w:val="00792F76"/>
    <w:rsid w:val="00793A9D"/>
    <w:rsid w:val="007945A9"/>
    <w:rsid w:val="007945E4"/>
    <w:rsid w:val="00794957"/>
    <w:rsid w:val="00796739"/>
    <w:rsid w:val="00797F75"/>
    <w:rsid w:val="007A0692"/>
    <w:rsid w:val="007A1675"/>
    <w:rsid w:val="007A1C07"/>
    <w:rsid w:val="007A2538"/>
    <w:rsid w:val="007A2DDF"/>
    <w:rsid w:val="007A3316"/>
    <w:rsid w:val="007A33D8"/>
    <w:rsid w:val="007A398C"/>
    <w:rsid w:val="007A3EF4"/>
    <w:rsid w:val="007A474A"/>
    <w:rsid w:val="007A5156"/>
    <w:rsid w:val="007A521E"/>
    <w:rsid w:val="007A52B7"/>
    <w:rsid w:val="007A7909"/>
    <w:rsid w:val="007A7E4C"/>
    <w:rsid w:val="007B0166"/>
    <w:rsid w:val="007B01F3"/>
    <w:rsid w:val="007B12BD"/>
    <w:rsid w:val="007B1409"/>
    <w:rsid w:val="007B1BD8"/>
    <w:rsid w:val="007B3122"/>
    <w:rsid w:val="007B6D13"/>
    <w:rsid w:val="007B7311"/>
    <w:rsid w:val="007C0487"/>
    <w:rsid w:val="007C1E46"/>
    <w:rsid w:val="007C3491"/>
    <w:rsid w:val="007C36B3"/>
    <w:rsid w:val="007C3794"/>
    <w:rsid w:val="007C576F"/>
    <w:rsid w:val="007C650B"/>
    <w:rsid w:val="007C66CA"/>
    <w:rsid w:val="007C698C"/>
    <w:rsid w:val="007C6CB9"/>
    <w:rsid w:val="007D06BF"/>
    <w:rsid w:val="007D1830"/>
    <w:rsid w:val="007D1A5D"/>
    <w:rsid w:val="007D2CF1"/>
    <w:rsid w:val="007D3371"/>
    <w:rsid w:val="007D38BC"/>
    <w:rsid w:val="007D3A8E"/>
    <w:rsid w:val="007D57BD"/>
    <w:rsid w:val="007D5B23"/>
    <w:rsid w:val="007D5DB4"/>
    <w:rsid w:val="007D6591"/>
    <w:rsid w:val="007D7262"/>
    <w:rsid w:val="007D781E"/>
    <w:rsid w:val="007D7C30"/>
    <w:rsid w:val="007E0AB2"/>
    <w:rsid w:val="007E19B4"/>
    <w:rsid w:val="007E2097"/>
    <w:rsid w:val="007E20A1"/>
    <w:rsid w:val="007E2FFE"/>
    <w:rsid w:val="007E43F7"/>
    <w:rsid w:val="007E559B"/>
    <w:rsid w:val="007E6CC4"/>
    <w:rsid w:val="007E6F26"/>
    <w:rsid w:val="007E78CF"/>
    <w:rsid w:val="007F019B"/>
    <w:rsid w:val="007F1A33"/>
    <w:rsid w:val="007F4631"/>
    <w:rsid w:val="007F48E8"/>
    <w:rsid w:val="007F5592"/>
    <w:rsid w:val="007F5FF1"/>
    <w:rsid w:val="007F7219"/>
    <w:rsid w:val="007F7B66"/>
    <w:rsid w:val="007F7E44"/>
    <w:rsid w:val="0080000D"/>
    <w:rsid w:val="0080078C"/>
    <w:rsid w:val="008011CA"/>
    <w:rsid w:val="008025F0"/>
    <w:rsid w:val="00805D96"/>
    <w:rsid w:val="0080664C"/>
    <w:rsid w:val="0080712A"/>
    <w:rsid w:val="00807E23"/>
    <w:rsid w:val="00810896"/>
    <w:rsid w:val="00811627"/>
    <w:rsid w:val="0081332B"/>
    <w:rsid w:val="008147FE"/>
    <w:rsid w:val="00815287"/>
    <w:rsid w:val="00815A49"/>
    <w:rsid w:val="00815B4A"/>
    <w:rsid w:val="0081739E"/>
    <w:rsid w:val="00820408"/>
    <w:rsid w:val="00821F9C"/>
    <w:rsid w:val="00822245"/>
    <w:rsid w:val="008226FA"/>
    <w:rsid w:val="008227E0"/>
    <w:rsid w:val="00822FBB"/>
    <w:rsid w:val="008231FA"/>
    <w:rsid w:val="008240E3"/>
    <w:rsid w:val="008242FE"/>
    <w:rsid w:val="00824439"/>
    <w:rsid w:val="0082510F"/>
    <w:rsid w:val="00826996"/>
    <w:rsid w:val="00827123"/>
    <w:rsid w:val="00827445"/>
    <w:rsid w:val="00827A64"/>
    <w:rsid w:val="00830C4F"/>
    <w:rsid w:val="00831191"/>
    <w:rsid w:val="00832000"/>
    <w:rsid w:val="00832A6E"/>
    <w:rsid w:val="00832DDC"/>
    <w:rsid w:val="00832F80"/>
    <w:rsid w:val="0083379D"/>
    <w:rsid w:val="008351EE"/>
    <w:rsid w:val="00835272"/>
    <w:rsid w:val="0083609F"/>
    <w:rsid w:val="00840DCF"/>
    <w:rsid w:val="008418A4"/>
    <w:rsid w:val="00841A3B"/>
    <w:rsid w:val="00843D15"/>
    <w:rsid w:val="00844F3E"/>
    <w:rsid w:val="008453ED"/>
    <w:rsid w:val="00846D6A"/>
    <w:rsid w:val="0084744E"/>
    <w:rsid w:val="0084775E"/>
    <w:rsid w:val="00847BD6"/>
    <w:rsid w:val="00847E8C"/>
    <w:rsid w:val="008511E3"/>
    <w:rsid w:val="00851321"/>
    <w:rsid w:val="00853D02"/>
    <w:rsid w:val="00854917"/>
    <w:rsid w:val="008565AB"/>
    <w:rsid w:val="00856872"/>
    <w:rsid w:val="0085693B"/>
    <w:rsid w:val="00856CC9"/>
    <w:rsid w:val="00856EBD"/>
    <w:rsid w:val="008577C2"/>
    <w:rsid w:val="00860251"/>
    <w:rsid w:val="00860379"/>
    <w:rsid w:val="00860770"/>
    <w:rsid w:val="00861A33"/>
    <w:rsid w:val="00865A92"/>
    <w:rsid w:val="00866155"/>
    <w:rsid w:val="0086690D"/>
    <w:rsid w:val="00867429"/>
    <w:rsid w:val="00867537"/>
    <w:rsid w:val="00867619"/>
    <w:rsid w:val="00870091"/>
    <w:rsid w:val="0087013A"/>
    <w:rsid w:val="0087162C"/>
    <w:rsid w:val="00871754"/>
    <w:rsid w:val="008719B7"/>
    <w:rsid w:val="00872D89"/>
    <w:rsid w:val="00872DE1"/>
    <w:rsid w:val="008734AF"/>
    <w:rsid w:val="00873E25"/>
    <w:rsid w:val="00874782"/>
    <w:rsid w:val="00875C5D"/>
    <w:rsid w:val="00876EED"/>
    <w:rsid w:val="00886CE8"/>
    <w:rsid w:val="0089072D"/>
    <w:rsid w:val="00892327"/>
    <w:rsid w:val="008923B4"/>
    <w:rsid w:val="00892829"/>
    <w:rsid w:val="00892C54"/>
    <w:rsid w:val="00893C2E"/>
    <w:rsid w:val="00895609"/>
    <w:rsid w:val="00896500"/>
    <w:rsid w:val="00897730"/>
    <w:rsid w:val="008A0F92"/>
    <w:rsid w:val="008A1AC7"/>
    <w:rsid w:val="008A221D"/>
    <w:rsid w:val="008A305B"/>
    <w:rsid w:val="008A3723"/>
    <w:rsid w:val="008A3789"/>
    <w:rsid w:val="008A5256"/>
    <w:rsid w:val="008A5830"/>
    <w:rsid w:val="008A6155"/>
    <w:rsid w:val="008B0737"/>
    <w:rsid w:val="008B41B7"/>
    <w:rsid w:val="008B5479"/>
    <w:rsid w:val="008B6C08"/>
    <w:rsid w:val="008B6C90"/>
    <w:rsid w:val="008C07B6"/>
    <w:rsid w:val="008C159A"/>
    <w:rsid w:val="008C1ABD"/>
    <w:rsid w:val="008C1C11"/>
    <w:rsid w:val="008C25DA"/>
    <w:rsid w:val="008C39E3"/>
    <w:rsid w:val="008C533F"/>
    <w:rsid w:val="008C613C"/>
    <w:rsid w:val="008C6455"/>
    <w:rsid w:val="008C661F"/>
    <w:rsid w:val="008C6F99"/>
    <w:rsid w:val="008C7226"/>
    <w:rsid w:val="008D02C1"/>
    <w:rsid w:val="008D0515"/>
    <w:rsid w:val="008D165C"/>
    <w:rsid w:val="008D2373"/>
    <w:rsid w:val="008D2484"/>
    <w:rsid w:val="008D2755"/>
    <w:rsid w:val="008D3E3F"/>
    <w:rsid w:val="008D4D01"/>
    <w:rsid w:val="008D4EB2"/>
    <w:rsid w:val="008D4ED0"/>
    <w:rsid w:val="008D66C5"/>
    <w:rsid w:val="008E090A"/>
    <w:rsid w:val="008E0BFA"/>
    <w:rsid w:val="008E18E5"/>
    <w:rsid w:val="008E3062"/>
    <w:rsid w:val="008E394B"/>
    <w:rsid w:val="008E4B44"/>
    <w:rsid w:val="008E59B2"/>
    <w:rsid w:val="008E5C66"/>
    <w:rsid w:val="008E7391"/>
    <w:rsid w:val="008E7457"/>
    <w:rsid w:val="008F05BD"/>
    <w:rsid w:val="008F0BD0"/>
    <w:rsid w:val="008F0C59"/>
    <w:rsid w:val="008F2B8A"/>
    <w:rsid w:val="008F3C99"/>
    <w:rsid w:val="008F426A"/>
    <w:rsid w:val="008F4450"/>
    <w:rsid w:val="008F576A"/>
    <w:rsid w:val="008F590F"/>
    <w:rsid w:val="008F63B1"/>
    <w:rsid w:val="008F6DEA"/>
    <w:rsid w:val="008F7C18"/>
    <w:rsid w:val="008F7D0C"/>
    <w:rsid w:val="0090014E"/>
    <w:rsid w:val="009007BB"/>
    <w:rsid w:val="00901B21"/>
    <w:rsid w:val="00902291"/>
    <w:rsid w:val="00902596"/>
    <w:rsid w:val="00902910"/>
    <w:rsid w:val="0090433C"/>
    <w:rsid w:val="00904965"/>
    <w:rsid w:val="00904E5B"/>
    <w:rsid w:val="00905841"/>
    <w:rsid w:val="00905843"/>
    <w:rsid w:val="00905E03"/>
    <w:rsid w:val="00906EAE"/>
    <w:rsid w:val="00907033"/>
    <w:rsid w:val="00910394"/>
    <w:rsid w:val="00910C88"/>
    <w:rsid w:val="00911384"/>
    <w:rsid w:val="009113FA"/>
    <w:rsid w:val="009116F8"/>
    <w:rsid w:val="00912CF6"/>
    <w:rsid w:val="0091350F"/>
    <w:rsid w:val="00914312"/>
    <w:rsid w:val="009167B1"/>
    <w:rsid w:val="00917346"/>
    <w:rsid w:val="009175E3"/>
    <w:rsid w:val="009212C4"/>
    <w:rsid w:val="00921658"/>
    <w:rsid w:val="009228B8"/>
    <w:rsid w:val="00923AD0"/>
    <w:rsid w:val="00923B3E"/>
    <w:rsid w:val="00924AE7"/>
    <w:rsid w:val="0093040B"/>
    <w:rsid w:val="00930964"/>
    <w:rsid w:val="009314C9"/>
    <w:rsid w:val="0093199E"/>
    <w:rsid w:val="00933214"/>
    <w:rsid w:val="00934878"/>
    <w:rsid w:val="00935528"/>
    <w:rsid w:val="00936005"/>
    <w:rsid w:val="00936451"/>
    <w:rsid w:val="00936888"/>
    <w:rsid w:val="00937C8F"/>
    <w:rsid w:val="0094040D"/>
    <w:rsid w:val="00942574"/>
    <w:rsid w:val="00942AFF"/>
    <w:rsid w:val="009436DF"/>
    <w:rsid w:val="00946092"/>
    <w:rsid w:val="0094622D"/>
    <w:rsid w:val="0094663D"/>
    <w:rsid w:val="00946F38"/>
    <w:rsid w:val="00947658"/>
    <w:rsid w:val="00947B04"/>
    <w:rsid w:val="00947F54"/>
    <w:rsid w:val="009505EF"/>
    <w:rsid w:val="00950EF9"/>
    <w:rsid w:val="00951756"/>
    <w:rsid w:val="00951E63"/>
    <w:rsid w:val="0095206C"/>
    <w:rsid w:val="009522F2"/>
    <w:rsid w:val="00952461"/>
    <w:rsid w:val="0095269A"/>
    <w:rsid w:val="0095272E"/>
    <w:rsid w:val="00952DC4"/>
    <w:rsid w:val="009530C7"/>
    <w:rsid w:val="00953402"/>
    <w:rsid w:val="00955191"/>
    <w:rsid w:val="0095641A"/>
    <w:rsid w:val="00956B7E"/>
    <w:rsid w:val="00956D30"/>
    <w:rsid w:val="009573ED"/>
    <w:rsid w:val="009578A8"/>
    <w:rsid w:val="009579B0"/>
    <w:rsid w:val="00957DBE"/>
    <w:rsid w:val="00960EE0"/>
    <w:rsid w:val="009618F2"/>
    <w:rsid w:val="00963DDD"/>
    <w:rsid w:val="0096431C"/>
    <w:rsid w:val="00964973"/>
    <w:rsid w:val="00964B9C"/>
    <w:rsid w:val="00966BF7"/>
    <w:rsid w:val="009706C4"/>
    <w:rsid w:val="00972244"/>
    <w:rsid w:val="0097299A"/>
    <w:rsid w:val="0097300B"/>
    <w:rsid w:val="009745D7"/>
    <w:rsid w:val="0097461F"/>
    <w:rsid w:val="0097492D"/>
    <w:rsid w:val="00977224"/>
    <w:rsid w:val="0097774D"/>
    <w:rsid w:val="00977D8C"/>
    <w:rsid w:val="009804C5"/>
    <w:rsid w:val="009819F8"/>
    <w:rsid w:val="00981F83"/>
    <w:rsid w:val="00981FCB"/>
    <w:rsid w:val="009827BC"/>
    <w:rsid w:val="00982B3A"/>
    <w:rsid w:val="00983D34"/>
    <w:rsid w:val="0098528A"/>
    <w:rsid w:val="009854D1"/>
    <w:rsid w:val="00985863"/>
    <w:rsid w:val="009873E4"/>
    <w:rsid w:val="00987648"/>
    <w:rsid w:val="00987F55"/>
    <w:rsid w:val="00990F84"/>
    <w:rsid w:val="009924E8"/>
    <w:rsid w:val="0099304A"/>
    <w:rsid w:val="00993093"/>
    <w:rsid w:val="0099333B"/>
    <w:rsid w:val="00994D69"/>
    <w:rsid w:val="009952A0"/>
    <w:rsid w:val="00995B06"/>
    <w:rsid w:val="00995B44"/>
    <w:rsid w:val="00995C51"/>
    <w:rsid w:val="009A0063"/>
    <w:rsid w:val="009A0677"/>
    <w:rsid w:val="009A0EA5"/>
    <w:rsid w:val="009A20C0"/>
    <w:rsid w:val="009A2493"/>
    <w:rsid w:val="009A2CB8"/>
    <w:rsid w:val="009A2D80"/>
    <w:rsid w:val="009A3B70"/>
    <w:rsid w:val="009A3E1B"/>
    <w:rsid w:val="009A3E2E"/>
    <w:rsid w:val="009A4B54"/>
    <w:rsid w:val="009A6493"/>
    <w:rsid w:val="009A66E6"/>
    <w:rsid w:val="009A6B77"/>
    <w:rsid w:val="009A6FEC"/>
    <w:rsid w:val="009A7DA8"/>
    <w:rsid w:val="009B1BDF"/>
    <w:rsid w:val="009B3701"/>
    <w:rsid w:val="009B3D21"/>
    <w:rsid w:val="009B4C5A"/>
    <w:rsid w:val="009B566B"/>
    <w:rsid w:val="009B7BB5"/>
    <w:rsid w:val="009B7FD9"/>
    <w:rsid w:val="009C0088"/>
    <w:rsid w:val="009C0B6E"/>
    <w:rsid w:val="009C0B8B"/>
    <w:rsid w:val="009C0F37"/>
    <w:rsid w:val="009C1E79"/>
    <w:rsid w:val="009C1FCD"/>
    <w:rsid w:val="009C3784"/>
    <w:rsid w:val="009C3DAB"/>
    <w:rsid w:val="009C3FD1"/>
    <w:rsid w:val="009C4767"/>
    <w:rsid w:val="009C587A"/>
    <w:rsid w:val="009C5BAE"/>
    <w:rsid w:val="009C6A55"/>
    <w:rsid w:val="009C7033"/>
    <w:rsid w:val="009C74B1"/>
    <w:rsid w:val="009C7C80"/>
    <w:rsid w:val="009D043A"/>
    <w:rsid w:val="009D29F5"/>
    <w:rsid w:val="009D2F8C"/>
    <w:rsid w:val="009D3520"/>
    <w:rsid w:val="009D38F9"/>
    <w:rsid w:val="009D3A35"/>
    <w:rsid w:val="009D3BB7"/>
    <w:rsid w:val="009D56BB"/>
    <w:rsid w:val="009D5CF0"/>
    <w:rsid w:val="009D6AB9"/>
    <w:rsid w:val="009D6C9C"/>
    <w:rsid w:val="009D7319"/>
    <w:rsid w:val="009D7D82"/>
    <w:rsid w:val="009E0254"/>
    <w:rsid w:val="009E0E2E"/>
    <w:rsid w:val="009E0EFA"/>
    <w:rsid w:val="009E12C4"/>
    <w:rsid w:val="009E1AEA"/>
    <w:rsid w:val="009E2319"/>
    <w:rsid w:val="009E2FC1"/>
    <w:rsid w:val="009E3245"/>
    <w:rsid w:val="009E53B0"/>
    <w:rsid w:val="009E5523"/>
    <w:rsid w:val="009E5A3C"/>
    <w:rsid w:val="009E5EBF"/>
    <w:rsid w:val="009E6563"/>
    <w:rsid w:val="009E6FED"/>
    <w:rsid w:val="009F0985"/>
    <w:rsid w:val="009F0EBA"/>
    <w:rsid w:val="009F1494"/>
    <w:rsid w:val="009F1974"/>
    <w:rsid w:val="009F2505"/>
    <w:rsid w:val="009F2990"/>
    <w:rsid w:val="009F3405"/>
    <w:rsid w:val="009F3844"/>
    <w:rsid w:val="009F3BBA"/>
    <w:rsid w:val="009F42B1"/>
    <w:rsid w:val="009F476B"/>
    <w:rsid w:val="009F47EB"/>
    <w:rsid w:val="009F5E18"/>
    <w:rsid w:val="009F70BD"/>
    <w:rsid w:val="00A0029C"/>
    <w:rsid w:val="00A02A46"/>
    <w:rsid w:val="00A02E0C"/>
    <w:rsid w:val="00A03E18"/>
    <w:rsid w:val="00A04E50"/>
    <w:rsid w:val="00A13750"/>
    <w:rsid w:val="00A13D02"/>
    <w:rsid w:val="00A1456C"/>
    <w:rsid w:val="00A14CA7"/>
    <w:rsid w:val="00A165E9"/>
    <w:rsid w:val="00A17484"/>
    <w:rsid w:val="00A2059D"/>
    <w:rsid w:val="00A207D8"/>
    <w:rsid w:val="00A209A2"/>
    <w:rsid w:val="00A20F0F"/>
    <w:rsid w:val="00A21E69"/>
    <w:rsid w:val="00A22B6D"/>
    <w:rsid w:val="00A23927"/>
    <w:rsid w:val="00A24797"/>
    <w:rsid w:val="00A250C0"/>
    <w:rsid w:val="00A273D7"/>
    <w:rsid w:val="00A27A51"/>
    <w:rsid w:val="00A27AAF"/>
    <w:rsid w:val="00A3055A"/>
    <w:rsid w:val="00A30589"/>
    <w:rsid w:val="00A3141B"/>
    <w:rsid w:val="00A31C66"/>
    <w:rsid w:val="00A34647"/>
    <w:rsid w:val="00A348E9"/>
    <w:rsid w:val="00A36336"/>
    <w:rsid w:val="00A369DB"/>
    <w:rsid w:val="00A4018F"/>
    <w:rsid w:val="00A40611"/>
    <w:rsid w:val="00A40CFF"/>
    <w:rsid w:val="00A40EF3"/>
    <w:rsid w:val="00A41793"/>
    <w:rsid w:val="00A418DE"/>
    <w:rsid w:val="00A43130"/>
    <w:rsid w:val="00A4458C"/>
    <w:rsid w:val="00A44CFA"/>
    <w:rsid w:val="00A459C3"/>
    <w:rsid w:val="00A5055B"/>
    <w:rsid w:val="00A5359D"/>
    <w:rsid w:val="00A53FC2"/>
    <w:rsid w:val="00A54690"/>
    <w:rsid w:val="00A56671"/>
    <w:rsid w:val="00A609D2"/>
    <w:rsid w:val="00A60BF3"/>
    <w:rsid w:val="00A60CA8"/>
    <w:rsid w:val="00A619F7"/>
    <w:rsid w:val="00A6211F"/>
    <w:rsid w:val="00A645E9"/>
    <w:rsid w:val="00A64A86"/>
    <w:rsid w:val="00A64BA7"/>
    <w:rsid w:val="00A6512C"/>
    <w:rsid w:val="00A66F70"/>
    <w:rsid w:val="00A71275"/>
    <w:rsid w:val="00A713CC"/>
    <w:rsid w:val="00A720B7"/>
    <w:rsid w:val="00A72A27"/>
    <w:rsid w:val="00A74001"/>
    <w:rsid w:val="00A752F4"/>
    <w:rsid w:val="00A75EC0"/>
    <w:rsid w:val="00A75F3D"/>
    <w:rsid w:val="00A763F6"/>
    <w:rsid w:val="00A8048E"/>
    <w:rsid w:val="00A821D6"/>
    <w:rsid w:val="00A829DB"/>
    <w:rsid w:val="00A82B07"/>
    <w:rsid w:val="00A82CFE"/>
    <w:rsid w:val="00A84599"/>
    <w:rsid w:val="00A866F0"/>
    <w:rsid w:val="00A87C58"/>
    <w:rsid w:val="00A87DFF"/>
    <w:rsid w:val="00A87FB3"/>
    <w:rsid w:val="00A90D09"/>
    <w:rsid w:val="00A917EB"/>
    <w:rsid w:val="00A91B80"/>
    <w:rsid w:val="00A920A2"/>
    <w:rsid w:val="00A9330F"/>
    <w:rsid w:val="00A93E32"/>
    <w:rsid w:val="00A978D2"/>
    <w:rsid w:val="00A97925"/>
    <w:rsid w:val="00A97AAD"/>
    <w:rsid w:val="00A97CB9"/>
    <w:rsid w:val="00AA09D9"/>
    <w:rsid w:val="00AA1E8F"/>
    <w:rsid w:val="00AA227D"/>
    <w:rsid w:val="00AA2451"/>
    <w:rsid w:val="00AA2CA2"/>
    <w:rsid w:val="00AA3DF5"/>
    <w:rsid w:val="00AA4E3D"/>
    <w:rsid w:val="00AA678A"/>
    <w:rsid w:val="00AA7E6A"/>
    <w:rsid w:val="00AB168D"/>
    <w:rsid w:val="00AB1CD7"/>
    <w:rsid w:val="00AB326B"/>
    <w:rsid w:val="00AB3599"/>
    <w:rsid w:val="00AB432E"/>
    <w:rsid w:val="00AB5245"/>
    <w:rsid w:val="00AB57EA"/>
    <w:rsid w:val="00AB5ED1"/>
    <w:rsid w:val="00AB6CC1"/>
    <w:rsid w:val="00AB77C3"/>
    <w:rsid w:val="00AC0680"/>
    <w:rsid w:val="00AC122C"/>
    <w:rsid w:val="00AC1F3C"/>
    <w:rsid w:val="00AC2874"/>
    <w:rsid w:val="00AC38E8"/>
    <w:rsid w:val="00AC3D50"/>
    <w:rsid w:val="00AC48D1"/>
    <w:rsid w:val="00AC4A91"/>
    <w:rsid w:val="00AC511D"/>
    <w:rsid w:val="00AC5911"/>
    <w:rsid w:val="00AC7429"/>
    <w:rsid w:val="00AD15CA"/>
    <w:rsid w:val="00AD170F"/>
    <w:rsid w:val="00AD24D8"/>
    <w:rsid w:val="00AD5309"/>
    <w:rsid w:val="00AD6529"/>
    <w:rsid w:val="00AD68CB"/>
    <w:rsid w:val="00AD7250"/>
    <w:rsid w:val="00AE16F7"/>
    <w:rsid w:val="00AE2043"/>
    <w:rsid w:val="00AE2211"/>
    <w:rsid w:val="00AE3575"/>
    <w:rsid w:val="00AE44B3"/>
    <w:rsid w:val="00AE4E4D"/>
    <w:rsid w:val="00AE5BAC"/>
    <w:rsid w:val="00AE7005"/>
    <w:rsid w:val="00AE7B1A"/>
    <w:rsid w:val="00AF0FE0"/>
    <w:rsid w:val="00AF1EF2"/>
    <w:rsid w:val="00AF2B98"/>
    <w:rsid w:val="00AF35E4"/>
    <w:rsid w:val="00AF413A"/>
    <w:rsid w:val="00AF4C43"/>
    <w:rsid w:val="00AF5FD5"/>
    <w:rsid w:val="00AF779F"/>
    <w:rsid w:val="00AF78FE"/>
    <w:rsid w:val="00AF7D5C"/>
    <w:rsid w:val="00B00E81"/>
    <w:rsid w:val="00B01BE4"/>
    <w:rsid w:val="00B022AF"/>
    <w:rsid w:val="00B02B22"/>
    <w:rsid w:val="00B03A6B"/>
    <w:rsid w:val="00B0582E"/>
    <w:rsid w:val="00B06A4A"/>
    <w:rsid w:val="00B06EFF"/>
    <w:rsid w:val="00B07250"/>
    <w:rsid w:val="00B07ED3"/>
    <w:rsid w:val="00B10920"/>
    <w:rsid w:val="00B10F30"/>
    <w:rsid w:val="00B11A7E"/>
    <w:rsid w:val="00B11C7C"/>
    <w:rsid w:val="00B13808"/>
    <w:rsid w:val="00B138D7"/>
    <w:rsid w:val="00B14027"/>
    <w:rsid w:val="00B140D8"/>
    <w:rsid w:val="00B176E5"/>
    <w:rsid w:val="00B20BC4"/>
    <w:rsid w:val="00B23658"/>
    <w:rsid w:val="00B23C88"/>
    <w:rsid w:val="00B24023"/>
    <w:rsid w:val="00B2441A"/>
    <w:rsid w:val="00B244BE"/>
    <w:rsid w:val="00B255FA"/>
    <w:rsid w:val="00B25989"/>
    <w:rsid w:val="00B25A89"/>
    <w:rsid w:val="00B26E54"/>
    <w:rsid w:val="00B30AD0"/>
    <w:rsid w:val="00B319BA"/>
    <w:rsid w:val="00B32280"/>
    <w:rsid w:val="00B358AF"/>
    <w:rsid w:val="00B35F1A"/>
    <w:rsid w:val="00B3661C"/>
    <w:rsid w:val="00B36975"/>
    <w:rsid w:val="00B37B54"/>
    <w:rsid w:val="00B37F60"/>
    <w:rsid w:val="00B401D9"/>
    <w:rsid w:val="00B40D81"/>
    <w:rsid w:val="00B44B24"/>
    <w:rsid w:val="00B4568F"/>
    <w:rsid w:val="00B45881"/>
    <w:rsid w:val="00B45E00"/>
    <w:rsid w:val="00B47169"/>
    <w:rsid w:val="00B478DF"/>
    <w:rsid w:val="00B500F5"/>
    <w:rsid w:val="00B5063F"/>
    <w:rsid w:val="00B50983"/>
    <w:rsid w:val="00B51747"/>
    <w:rsid w:val="00B51F9A"/>
    <w:rsid w:val="00B53299"/>
    <w:rsid w:val="00B533AB"/>
    <w:rsid w:val="00B546DA"/>
    <w:rsid w:val="00B55ABF"/>
    <w:rsid w:val="00B5651C"/>
    <w:rsid w:val="00B57810"/>
    <w:rsid w:val="00B57971"/>
    <w:rsid w:val="00B6011F"/>
    <w:rsid w:val="00B61E0F"/>
    <w:rsid w:val="00B6253E"/>
    <w:rsid w:val="00B62D7C"/>
    <w:rsid w:val="00B635EA"/>
    <w:rsid w:val="00B63DBD"/>
    <w:rsid w:val="00B64375"/>
    <w:rsid w:val="00B64A19"/>
    <w:rsid w:val="00B65968"/>
    <w:rsid w:val="00B65F69"/>
    <w:rsid w:val="00B6609D"/>
    <w:rsid w:val="00B6659B"/>
    <w:rsid w:val="00B670CC"/>
    <w:rsid w:val="00B67263"/>
    <w:rsid w:val="00B67ED2"/>
    <w:rsid w:val="00B7012D"/>
    <w:rsid w:val="00B728C1"/>
    <w:rsid w:val="00B73C72"/>
    <w:rsid w:val="00B74034"/>
    <w:rsid w:val="00B74DDB"/>
    <w:rsid w:val="00B7551A"/>
    <w:rsid w:val="00B75E92"/>
    <w:rsid w:val="00B76436"/>
    <w:rsid w:val="00B773CC"/>
    <w:rsid w:val="00B77E0B"/>
    <w:rsid w:val="00B80FC5"/>
    <w:rsid w:val="00B81106"/>
    <w:rsid w:val="00B816B4"/>
    <w:rsid w:val="00B8318D"/>
    <w:rsid w:val="00B83AF0"/>
    <w:rsid w:val="00B859D6"/>
    <w:rsid w:val="00B8791D"/>
    <w:rsid w:val="00B9037C"/>
    <w:rsid w:val="00B90DF1"/>
    <w:rsid w:val="00B91223"/>
    <w:rsid w:val="00B9239F"/>
    <w:rsid w:val="00B934B4"/>
    <w:rsid w:val="00B93996"/>
    <w:rsid w:val="00B939A8"/>
    <w:rsid w:val="00B94D2C"/>
    <w:rsid w:val="00B96170"/>
    <w:rsid w:val="00B96339"/>
    <w:rsid w:val="00B975E4"/>
    <w:rsid w:val="00B979D1"/>
    <w:rsid w:val="00BA0731"/>
    <w:rsid w:val="00BA1943"/>
    <w:rsid w:val="00BA2736"/>
    <w:rsid w:val="00BA6F4D"/>
    <w:rsid w:val="00BA798C"/>
    <w:rsid w:val="00BB010D"/>
    <w:rsid w:val="00BB0990"/>
    <w:rsid w:val="00BB155A"/>
    <w:rsid w:val="00BB1D8C"/>
    <w:rsid w:val="00BB336F"/>
    <w:rsid w:val="00BB5330"/>
    <w:rsid w:val="00BB5BD6"/>
    <w:rsid w:val="00BB6529"/>
    <w:rsid w:val="00BB6E0E"/>
    <w:rsid w:val="00BB7A55"/>
    <w:rsid w:val="00BC03B3"/>
    <w:rsid w:val="00BC1594"/>
    <w:rsid w:val="00BC1A42"/>
    <w:rsid w:val="00BC2D68"/>
    <w:rsid w:val="00BC2DD3"/>
    <w:rsid w:val="00BC45A3"/>
    <w:rsid w:val="00BC49A7"/>
    <w:rsid w:val="00BC5614"/>
    <w:rsid w:val="00BD055C"/>
    <w:rsid w:val="00BD141F"/>
    <w:rsid w:val="00BD17E6"/>
    <w:rsid w:val="00BD22F9"/>
    <w:rsid w:val="00BD2AC3"/>
    <w:rsid w:val="00BD31C7"/>
    <w:rsid w:val="00BD43E4"/>
    <w:rsid w:val="00BD46E2"/>
    <w:rsid w:val="00BD5495"/>
    <w:rsid w:val="00BD6644"/>
    <w:rsid w:val="00BD72B4"/>
    <w:rsid w:val="00BE0626"/>
    <w:rsid w:val="00BE33DC"/>
    <w:rsid w:val="00BE4C43"/>
    <w:rsid w:val="00BE5E50"/>
    <w:rsid w:val="00BE6B7C"/>
    <w:rsid w:val="00BE6EB6"/>
    <w:rsid w:val="00BE6F7E"/>
    <w:rsid w:val="00BE77CE"/>
    <w:rsid w:val="00BE7C51"/>
    <w:rsid w:val="00BF2A07"/>
    <w:rsid w:val="00BF305A"/>
    <w:rsid w:val="00BF3C19"/>
    <w:rsid w:val="00BF4D7D"/>
    <w:rsid w:val="00BF5255"/>
    <w:rsid w:val="00BF58C6"/>
    <w:rsid w:val="00BF6078"/>
    <w:rsid w:val="00BF6737"/>
    <w:rsid w:val="00BF7442"/>
    <w:rsid w:val="00C00576"/>
    <w:rsid w:val="00C009F3"/>
    <w:rsid w:val="00C02B46"/>
    <w:rsid w:val="00C07051"/>
    <w:rsid w:val="00C11806"/>
    <w:rsid w:val="00C12FFF"/>
    <w:rsid w:val="00C14154"/>
    <w:rsid w:val="00C144B7"/>
    <w:rsid w:val="00C14A81"/>
    <w:rsid w:val="00C154C8"/>
    <w:rsid w:val="00C15768"/>
    <w:rsid w:val="00C16093"/>
    <w:rsid w:val="00C161AD"/>
    <w:rsid w:val="00C16559"/>
    <w:rsid w:val="00C170CC"/>
    <w:rsid w:val="00C2077F"/>
    <w:rsid w:val="00C20A02"/>
    <w:rsid w:val="00C2116C"/>
    <w:rsid w:val="00C21CA4"/>
    <w:rsid w:val="00C24644"/>
    <w:rsid w:val="00C26785"/>
    <w:rsid w:val="00C273A0"/>
    <w:rsid w:val="00C275AE"/>
    <w:rsid w:val="00C27724"/>
    <w:rsid w:val="00C27D22"/>
    <w:rsid w:val="00C27D94"/>
    <w:rsid w:val="00C31CB6"/>
    <w:rsid w:val="00C320A2"/>
    <w:rsid w:val="00C321BB"/>
    <w:rsid w:val="00C32C4A"/>
    <w:rsid w:val="00C3373E"/>
    <w:rsid w:val="00C34290"/>
    <w:rsid w:val="00C35A19"/>
    <w:rsid w:val="00C37162"/>
    <w:rsid w:val="00C374AB"/>
    <w:rsid w:val="00C37DEB"/>
    <w:rsid w:val="00C40DB1"/>
    <w:rsid w:val="00C40F6A"/>
    <w:rsid w:val="00C413D3"/>
    <w:rsid w:val="00C44932"/>
    <w:rsid w:val="00C462E2"/>
    <w:rsid w:val="00C46410"/>
    <w:rsid w:val="00C4787F"/>
    <w:rsid w:val="00C50D7F"/>
    <w:rsid w:val="00C51AF2"/>
    <w:rsid w:val="00C51E25"/>
    <w:rsid w:val="00C5388F"/>
    <w:rsid w:val="00C546F9"/>
    <w:rsid w:val="00C55ECC"/>
    <w:rsid w:val="00C56FDB"/>
    <w:rsid w:val="00C5761A"/>
    <w:rsid w:val="00C57C79"/>
    <w:rsid w:val="00C61298"/>
    <w:rsid w:val="00C62BBE"/>
    <w:rsid w:val="00C64310"/>
    <w:rsid w:val="00C654C4"/>
    <w:rsid w:val="00C65CA5"/>
    <w:rsid w:val="00C6615A"/>
    <w:rsid w:val="00C66D95"/>
    <w:rsid w:val="00C7005D"/>
    <w:rsid w:val="00C703F5"/>
    <w:rsid w:val="00C70A70"/>
    <w:rsid w:val="00C70C71"/>
    <w:rsid w:val="00C70F81"/>
    <w:rsid w:val="00C71BFE"/>
    <w:rsid w:val="00C71EB9"/>
    <w:rsid w:val="00C74A58"/>
    <w:rsid w:val="00C770DF"/>
    <w:rsid w:val="00C77339"/>
    <w:rsid w:val="00C808EF"/>
    <w:rsid w:val="00C80B07"/>
    <w:rsid w:val="00C80C8A"/>
    <w:rsid w:val="00C80D26"/>
    <w:rsid w:val="00C81F6D"/>
    <w:rsid w:val="00C8204D"/>
    <w:rsid w:val="00C824D4"/>
    <w:rsid w:val="00C82BBF"/>
    <w:rsid w:val="00C8667F"/>
    <w:rsid w:val="00C8697B"/>
    <w:rsid w:val="00C872EC"/>
    <w:rsid w:val="00C879C9"/>
    <w:rsid w:val="00C87B45"/>
    <w:rsid w:val="00C9193C"/>
    <w:rsid w:val="00C921CE"/>
    <w:rsid w:val="00C926DE"/>
    <w:rsid w:val="00C92708"/>
    <w:rsid w:val="00C930C0"/>
    <w:rsid w:val="00C93C96"/>
    <w:rsid w:val="00C94EA3"/>
    <w:rsid w:val="00C95FBF"/>
    <w:rsid w:val="00C97131"/>
    <w:rsid w:val="00C978C8"/>
    <w:rsid w:val="00CA00B6"/>
    <w:rsid w:val="00CA0B52"/>
    <w:rsid w:val="00CA10B5"/>
    <w:rsid w:val="00CA185F"/>
    <w:rsid w:val="00CA1879"/>
    <w:rsid w:val="00CA1DA2"/>
    <w:rsid w:val="00CA205D"/>
    <w:rsid w:val="00CA4022"/>
    <w:rsid w:val="00CA4475"/>
    <w:rsid w:val="00CA65DC"/>
    <w:rsid w:val="00CA66C7"/>
    <w:rsid w:val="00CA69F9"/>
    <w:rsid w:val="00CA7834"/>
    <w:rsid w:val="00CA7ADC"/>
    <w:rsid w:val="00CB1829"/>
    <w:rsid w:val="00CB2214"/>
    <w:rsid w:val="00CB2673"/>
    <w:rsid w:val="00CB3F34"/>
    <w:rsid w:val="00CB5A88"/>
    <w:rsid w:val="00CB5CD2"/>
    <w:rsid w:val="00CB751C"/>
    <w:rsid w:val="00CC3053"/>
    <w:rsid w:val="00CC3C03"/>
    <w:rsid w:val="00CC4768"/>
    <w:rsid w:val="00CC52B1"/>
    <w:rsid w:val="00CC55AA"/>
    <w:rsid w:val="00CC5BB2"/>
    <w:rsid w:val="00CC6413"/>
    <w:rsid w:val="00CC7AE2"/>
    <w:rsid w:val="00CC7BD1"/>
    <w:rsid w:val="00CD1BF0"/>
    <w:rsid w:val="00CD1C55"/>
    <w:rsid w:val="00CD3254"/>
    <w:rsid w:val="00CD4165"/>
    <w:rsid w:val="00CD46AA"/>
    <w:rsid w:val="00CD4A4D"/>
    <w:rsid w:val="00CD5A41"/>
    <w:rsid w:val="00CD6722"/>
    <w:rsid w:val="00CE217D"/>
    <w:rsid w:val="00CE2346"/>
    <w:rsid w:val="00CE2CFD"/>
    <w:rsid w:val="00CE3107"/>
    <w:rsid w:val="00CE3DFA"/>
    <w:rsid w:val="00CE4BA2"/>
    <w:rsid w:val="00CE6419"/>
    <w:rsid w:val="00CE6D7D"/>
    <w:rsid w:val="00CE7958"/>
    <w:rsid w:val="00CF0A53"/>
    <w:rsid w:val="00CF2373"/>
    <w:rsid w:val="00CF4F85"/>
    <w:rsid w:val="00CF5754"/>
    <w:rsid w:val="00CF6456"/>
    <w:rsid w:val="00CF6764"/>
    <w:rsid w:val="00CF70E8"/>
    <w:rsid w:val="00D01B41"/>
    <w:rsid w:val="00D02A07"/>
    <w:rsid w:val="00D03078"/>
    <w:rsid w:val="00D06861"/>
    <w:rsid w:val="00D10198"/>
    <w:rsid w:val="00D10A3C"/>
    <w:rsid w:val="00D14703"/>
    <w:rsid w:val="00D149B7"/>
    <w:rsid w:val="00D14C03"/>
    <w:rsid w:val="00D1554D"/>
    <w:rsid w:val="00D15640"/>
    <w:rsid w:val="00D15E73"/>
    <w:rsid w:val="00D16091"/>
    <w:rsid w:val="00D16F9E"/>
    <w:rsid w:val="00D17033"/>
    <w:rsid w:val="00D17186"/>
    <w:rsid w:val="00D20003"/>
    <w:rsid w:val="00D218FD"/>
    <w:rsid w:val="00D22C0E"/>
    <w:rsid w:val="00D234B7"/>
    <w:rsid w:val="00D23675"/>
    <w:rsid w:val="00D238F9"/>
    <w:rsid w:val="00D23B7A"/>
    <w:rsid w:val="00D24460"/>
    <w:rsid w:val="00D252EC"/>
    <w:rsid w:val="00D25DD2"/>
    <w:rsid w:val="00D260D6"/>
    <w:rsid w:val="00D27013"/>
    <w:rsid w:val="00D303A9"/>
    <w:rsid w:val="00D30BCD"/>
    <w:rsid w:val="00D31470"/>
    <w:rsid w:val="00D333E7"/>
    <w:rsid w:val="00D35C7A"/>
    <w:rsid w:val="00D37936"/>
    <w:rsid w:val="00D40A2B"/>
    <w:rsid w:val="00D40CC5"/>
    <w:rsid w:val="00D424F4"/>
    <w:rsid w:val="00D432AE"/>
    <w:rsid w:val="00D43D64"/>
    <w:rsid w:val="00D442D3"/>
    <w:rsid w:val="00D45F05"/>
    <w:rsid w:val="00D45FF1"/>
    <w:rsid w:val="00D46098"/>
    <w:rsid w:val="00D463FF"/>
    <w:rsid w:val="00D5183B"/>
    <w:rsid w:val="00D5273B"/>
    <w:rsid w:val="00D5370C"/>
    <w:rsid w:val="00D53891"/>
    <w:rsid w:val="00D543EA"/>
    <w:rsid w:val="00D56EA1"/>
    <w:rsid w:val="00D572D4"/>
    <w:rsid w:val="00D57744"/>
    <w:rsid w:val="00D61237"/>
    <w:rsid w:val="00D639D2"/>
    <w:rsid w:val="00D63D82"/>
    <w:rsid w:val="00D65836"/>
    <w:rsid w:val="00D66340"/>
    <w:rsid w:val="00D67A94"/>
    <w:rsid w:val="00D67C0B"/>
    <w:rsid w:val="00D67EBD"/>
    <w:rsid w:val="00D701EE"/>
    <w:rsid w:val="00D70798"/>
    <w:rsid w:val="00D71C57"/>
    <w:rsid w:val="00D7245A"/>
    <w:rsid w:val="00D72D14"/>
    <w:rsid w:val="00D737C5"/>
    <w:rsid w:val="00D739D6"/>
    <w:rsid w:val="00D73B4E"/>
    <w:rsid w:val="00D74518"/>
    <w:rsid w:val="00D748D8"/>
    <w:rsid w:val="00D758B5"/>
    <w:rsid w:val="00D7665C"/>
    <w:rsid w:val="00D77D69"/>
    <w:rsid w:val="00D80AB6"/>
    <w:rsid w:val="00D8116A"/>
    <w:rsid w:val="00D818A1"/>
    <w:rsid w:val="00D81D08"/>
    <w:rsid w:val="00D81D92"/>
    <w:rsid w:val="00D821CA"/>
    <w:rsid w:val="00D82DF2"/>
    <w:rsid w:val="00D83D75"/>
    <w:rsid w:val="00D84BA2"/>
    <w:rsid w:val="00D85A91"/>
    <w:rsid w:val="00D85F6E"/>
    <w:rsid w:val="00D87D27"/>
    <w:rsid w:val="00D87F86"/>
    <w:rsid w:val="00D904C0"/>
    <w:rsid w:val="00D91389"/>
    <w:rsid w:val="00D9140D"/>
    <w:rsid w:val="00D91EC3"/>
    <w:rsid w:val="00D91F07"/>
    <w:rsid w:val="00D92208"/>
    <w:rsid w:val="00D93765"/>
    <w:rsid w:val="00D93B86"/>
    <w:rsid w:val="00D9469F"/>
    <w:rsid w:val="00D94A1C"/>
    <w:rsid w:val="00D96645"/>
    <w:rsid w:val="00D96D78"/>
    <w:rsid w:val="00D96EF0"/>
    <w:rsid w:val="00D97FF5"/>
    <w:rsid w:val="00DA0728"/>
    <w:rsid w:val="00DA125C"/>
    <w:rsid w:val="00DA39B8"/>
    <w:rsid w:val="00DA419C"/>
    <w:rsid w:val="00DA4842"/>
    <w:rsid w:val="00DA7C3C"/>
    <w:rsid w:val="00DB0764"/>
    <w:rsid w:val="00DB27C5"/>
    <w:rsid w:val="00DB28F1"/>
    <w:rsid w:val="00DB33F6"/>
    <w:rsid w:val="00DB3573"/>
    <w:rsid w:val="00DB4ABB"/>
    <w:rsid w:val="00DB582D"/>
    <w:rsid w:val="00DB5C8A"/>
    <w:rsid w:val="00DB6671"/>
    <w:rsid w:val="00DB6CE1"/>
    <w:rsid w:val="00DB7B91"/>
    <w:rsid w:val="00DC10BC"/>
    <w:rsid w:val="00DC1586"/>
    <w:rsid w:val="00DC19EF"/>
    <w:rsid w:val="00DC1BB9"/>
    <w:rsid w:val="00DC24AE"/>
    <w:rsid w:val="00DC24CD"/>
    <w:rsid w:val="00DC26E3"/>
    <w:rsid w:val="00DC2D0D"/>
    <w:rsid w:val="00DC46BD"/>
    <w:rsid w:val="00DC5C12"/>
    <w:rsid w:val="00DC5C6D"/>
    <w:rsid w:val="00DC5E55"/>
    <w:rsid w:val="00DC688C"/>
    <w:rsid w:val="00DC6C48"/>
    <w:rsid w:val="00DC777B"/>
    <w:rsid w:val="00DC77A9"/>
    <w:rsid w:val="00DD14F3"/>
    <w:rsid w:val="00DD1A22"/>
    <w:rsid w:val="00DD1CCF"/>
    <w:rsid w:val="00DD2787"/>
    <w:rsid w:val="00DD3C2C"/>
    <w:rsid w:val="00DD3F3F"/>
    <w:rsid w:val="00DD544C"/>
    <w:rsid w:val="00DD5501"/>
    <w:rsid w:val="00DD63CB"/>
    <w:rsid w:val="00DD6C6D"/>
    <w:rsid w:val="00DE0BBE"/>
    <w:rsid w:val="00DE1480"/>
    <w:rsid w:val="00DE61A3"/>
    <w:rsid w:val="00DE677E"/>
    <w:rsid w:val="00DE69BF"/>
    <w:rsid w:val="00DF1FBD"/>
    <w:rsid w:val="00DF21DA"/>
    <w:rsid w:val="00DF3EA0"/>
    <w:rsid w:val="00DF6DC3"/>
    <w:rsid w:val="00DF6EA4"/>
    <w:rsid w:val="00DF79D8"/>
    <w:rsid w:val="00DF7CB7"/>
    <w:rsid w:val="00DF7FBF"/>
    <w:rsid w:val="00E0031C"/>
    <w:rsid w:val="00E01AB9"/>
    <w:rsid w:val="00E01CEB"/>
    <w:rsid w:val="00E0393A"/>
    <w:rsid w:val="00E03E33"/>
    <w:rsid w:val="00E04D87"/>
    <w:rsid w:val="00E0565A"/>
    <w:rsid w:val="00E06A02"/>
    <w:rsid w:val="00E07D4E"/>
    <w:rsid w:val="00E10455"/>
    <w:rsid w:val="00E10589"/>
    <w:rsid w:val="00E149E2"/>
    <w:rsid w:val="00E15B7E"/>
    <w:rsid w:val="00E15D15"/>
    <w:rsid w:val="00E1676E"/>
    <w:rsid w:val="00E206DC"/>
    <w:rsid w:val="00E20C58"/>
    <w:rsid w:val="00E21273"/>
    <w:rsid w:val="00E21325"/>
    <w:rsid w:val="00E21A70"/>
    <w:rsid w:val="00E21BFC"/>
    <w:rsid w:val="00E23920"/>
    <w:rsid w:val="00E23E46"/>
    <w:rsid w:val="00E2445F"/>
    <w:rsid w:val="00E25307"/>
    <w:rsid w:val="00E255DF"/>
    <w:rsid w:val="00E259D7"/>
    <w:rsid w:val="00E259F4"/>
    <w:rsid w:val="00E25D5D"/>
    <w:rsid w:val="00E274BD"/>
    <w:rsid w:val="00E334F0"/>
    <w:rsid w:val="00E340D1"/>
    <w:rsid w:val="00E34747"/>
    <w:rsid w:val="00E3666C"/>
    <w:rsid w:val="00E37C02"/>
    <w:rsid w:val="00E4093C"/>
    <w:rsid w:val="00E4111F"/>
    <w:rsid w:val="00E4163F"/>
    <w:rsid w:val="00E41736"/>
    <w:rsid w:val="00E43327"/>
    <w:rsid w:val="00E4357D"/>
    <w:rsid w:val="00E441A5"/>
    <w:rsid w:val="00E44F6B"/>
    <w:rsid w:val="00E45308"/>
    <w:rsid w:val="00E503CF"/>
    <w:rsid w:val="00E51708"/>
    <w:rsid w:val="00E541A6"/>
    <w:rsid w:val="00E5489A"/>
    <w:rsid w:val="00E55678"/>
    <w:rsid w:val="00E55E9A"/>
    <w:rsid w:val="00E564DA"/>
    <w:rsid w:val="00E57A57"/>
    <w:rsid w:val="00E602EF"/>
    <w:rsid w:val="00E60BBF"/>
    <w:rsid w:val="00E620A5"/>
    <w:rsid w:val="00E6262E"/>
    <w:rsid w:val="00E629C0"/>
    <w:rsid w:val="00E62FC3"/>
    <w:rsid w:val="00E630A3"/>
    <w:rsid w:val="00E63F2A"/>
    <w:rsid w:val="00E65604"/>
    <w:rsid w:val="00E658D1"/>
    <w:rsid w:val="00E66FD2"/>
    <w:rsid w:val="00E67426"/>
    <w:rsid w:val="00E674E6"/>
    <w:rsid w:val="00E67EDE"/>
    <w:rsid w:val="00E70D80"/>
    <w:rsid w:val="00E71184"/>
    <w:rsid w:val="00E713C2"/>
    <w:rsid w:val="00E7153C"/>
    <w:rsid w:val="00E72797"/>
    <w:rsid w:val="00E728CA"/>
    <w:rsid w:val="00E72BE0"/>
    <w:rsid w:val="00E7321C"/>
    <w:rsid w:val="00E75D8C"/>
    <w:rsid w:val="00E75F7A"/>
    <w:rsid w:val="00E76527"/>
    <w:rsid w:val="00E7673F"/>
    <w:rsid w:val="00E80B7B"/>
    <w:rsid w:val="00E81F1F"/>
    <w:rsid w:val="00E8204E"/>
    <w:rsid w:val="00E827B0"/>
    <w:rsid w:val="00E82851"/>
    <w:rsid w:val="00E831BC"/>
    <w:rsid w:val="00E837C4"/>
    <w:rsid w:val="00E8428F"/>
    <w:rsid w:val="00E852DA"/>
    <w:rsid w:val="00E8651A"/>
    <w:rsid w:val="00E86EB0"/>
    <w:rsid w:val="00E86F66"/>
    <w:rsid w:val="00E87CFF"/>
    <w:rsid w:val="00E9181B"/>
    <w:rsid w:val="00E94F4A"/>
    <w:rsid w:val="00E958A7"/>
    <w:rsid w:val="00E970EF"/>
    <w:rsid w:val="00EA1599"/>
    <w:rsid w:val="00EA311F"/>
    <w:rsid w:val="00EA3D5F"/>
    <w:rsid w:val="00EA6723"/>
    <w:rsid w:val="00EA6E5D"/>
    <w:rsid w:val="00EA7314"/>
    <w:rsid w:val="00EB0D0A"/>
    <w:rsid w:val="00EB0F7F"/>
    <w:rsid w:val="00EB17E2"/>
    <w:rsid w:val="00EB19A0"/>
    <w:rsid w:val="00EB20D8"/>
    <w:rsid w:val="00EB2994"/>
    <w:rsid w:val="00EB2D9E"/>
    <w:rsid w:val="00EB34E4"/>
    <w:rsid w:val="00EB6175"/>
    <w:rsid w:val="00EB653A"/>
    <w:rsid w:val="00EB671A"/>
    <w:rsid w:val="00EB6E21"/>
    <w:rsid w:val="00EB7622"/>
    <w:rsid w:val="00EB77F3"/>
    <w:rsid w:val="00EC181D"/>
    <w:rsid w:val="00EC386A"/>
    <w:rsid w:val="00EC68E5"/>
    <w:rsid w:val="00EC6C45"/>
    <w:rsid w:val="00ED11F1"/>
    <w:rsid w:val="00ED13A1"/>
    <w:rsid w:val="00ED1CCE"/>
    <w:rsid w:val="00ED1CDC"/>
    <w:rsid w:val="00ED1EC3"/>
    <w:rsid w:val="00ED38C8"/>
    <w:rsid w:val="00ED6C35"/>
    <w:rsid w:val="00ED6F4F"/>
    <w:rsid w:val="00ED73B2"/>
    <w:rsid w:val="00ED7F9F"/>
    <w:rsid w:val="00EE136F"/>
    <w:rsid w:val="00EE150E"/>
    <w:rsid w:val="00EE1773"/>
    <w:rsid w:val="00EE2104"/>
    <w:rsid w:val="00EE21CD"/>
    <w:rsid w:val="00EE2A13"/>
    <w:rsid w:val="00EE3473"/>
    <w:rsid w:val="00EE3DD8"/>
    <w:rsid w:val="00EE52C0"/>
    <w:rsid w:val="00EE5D81"/>
    <w:rsid w:val="00EE6CCC"/>
    <w:rsid w:val="00EF0EBC"/>
    <w:rsid w:val="00EF0FDB"/>
    <w:rsid w:val="00EF10D6"/>
    <w:rsid w:val="00EF2A62"/>
    <w:rsid w:val="00EF2BCD"/>
    <w:rsid w:val="00EF3363"/>
    <w:rsid w:val="00EF39FE"/>
    <w:rsid w:val="00EF45A0"/>
    <w:rsid w:val="00EF45BD"/>
    <w:rsid w:val="00EF466C"/>
    <w:rsid w:val="00EF4771"/>
    <w:rsid w:val="00EF5597"/>
    <w:rsid w:val="00EF6D75"/>
    <w:rsid w:val="00F00469"/>
    <w:rsid w:val="00F00A91"/>
    <w:rsid w:val="00F00C22"/>
    <w:rsid w:val="00F015F8"/>
    <w:rsid w:val="00F038BF"/>
    <w:rsid w:val="00F04763"/>
    <w:rsid w:val="00F048E5"/>
    <w:rsid w:val="00F04984"/>
    <w:rsid w:val="00F05273"/>
    <w:rsid w:val="00F07151"/>
    <w:rsid w:val="00F077C5"/>
    <w:rsid w:val="00F07852"/>
    <w:rsid w:val="00F1032C"/>
    <w:rsid w:val="00F10E3B"/>
    <w:rsid w:val="00F10E90"/>
    <w:rsid w:val="00F11B53"/>
    <w:rsid w:val="00F11BC1"/>
    <w:rsid w:val="00F124CB"/>
    <w:rsid w:val="00F129D6"/>
    <w:rsid w:val="00F12CB7"/>
    <w:rsid w:val="00F13051"/>
    <w:rsid w:val="00F149E4"/>
    <w:rsid w:val="00F14B61"/>
    <w:rsid w:val="00F16D9C"/>
    <w:rsid w:val="00F16FE7"/>
    <w:rsid w:val="00F17BD4"/>
    <w:rsid w:val="00F21AB8"/>
    <w:rsid w:val="00F2323B"/>
    <w:rsid w:val="00F23876"/>
    <w:rsid w:val="00F23E71"/>
    <w:rsid w:val="00F2446B"/>
    <w:rsid w:val="00F254FE"/>
    <w:rsid w:val="00F274A1"/>
    <w:rsid w:val="00F27506"/>
    <w:rsid w:val="00F27721"/>
    <w:rsid w:val="00F278F2"/>
    <w:rsid w:val="00F31915"/>
    <w:rsid w:val="00F32059"/>
    <w:rsid w:val="00F37498"/>
    <w:rsid w:val="00F42174"/>
    <w:rsid w:val="00F42BC0"/>
    <w:rsid w:val="00F4345C"/>
    <w:rsid w:val="00F445F4"/>
    <w:rsid w:val="00F44D28"/>
    <w:rsid w:val="00F44E5D"/>
    <w:rsid w:val="00F45180"/>
    <w:rsid w:val="00F5106D"/>
    <w:rsid w:val="00F53417"/>
    <w:rsid w:val="00F53C02"/>
    <w:rsid w:val="00F54646"/>
    <w:rsid w:val="00F54BB6"/>
    <w:rsid w:val="00F551F6"/>
    <w:rsid w:val="00F555C7"/>
    <w:rsid w:val="00F5618B"/>
    <w:rsid w:val="00F564E3"/>
    <w:rsid w:val="00F56DB8"/>
    <w:rsid w:val="00F56DDE"/>
    <w:rsid w:val="00F57963"/>
    <w:rsid w:val="00F627B2"/>
    <w:rsid w:val="00F63832"/>
    <w:rsid w:val="00F64A73"/>
    <w:rsid w:val="00F669C1"/>
    <w:rsid w:val="00F7057A"/>
    <w:rsid w:val="00F71048"/>
    <w:rsid w:val="00F710D5"/>
    <w:rsid w:val="00F77658"/>
    <w:rsid w:val="00F77C71"/>
    <w:rsid w:val="00F77EC6"/>
    <w:rsid w:val="00F8017C"/>
    <w:rsid w:val="00F8082D"/>
    <w:rsid w:val="00F8107A"/>
    <w:rsid w:val="00F82474"/>
    <w:rsid w:val="00F82D7C"/>
    <w:rsid w:val="00F83363"/>
    <w:rsid w:val="00F83C60"/>
    <w:rsid w:val="00F83D9C"/>
    <w:rsid w:val="00F84224"/>
    <w:rsid w:val="00F844C9"/>
    <w:rsid w:val="00F84836"/>
    <w:rsid w:val="00F84900"/>
    <w:rsid w:val="00F86C2B"/>
    <w:rsid w:val="00F873C6"/>
    <w:rsid w:val="00F87CB1"/>
    <w:rsid w:val="00F87CB9"/>
    <w:rsid w:val="00F87F22"/>
    <w:rsid w:val="00F910C6"/>
    <w:rsid w:val="00F917A9"/>
    <w:rsid w:val="00F91A1B"/>
    <w:rsid w:val="00F91ED1"/>
    <w:rsid w:val="00F928B4"/>
    <w:rsid w:val="00F94000"/>
    <w:rsid w:val="00F9492A"/>
    <w:rsid w:val="00F94B03"/>
    <w:rsid w:val="00F95E5C"/>
    <w:rsid w:val="00F969E0"/>
    <w:rsid w:val="00F97378"/>
    <w:rsid w:val="00FA0DA3"/>
    <w:rsid w:val="00FA1DD8"/>
    <w:rsid w:val="00FA205D"/>
    <w:rsid w:val="00FA215B"/>
    <w:rsid w:val="00FA24A2"/>
    <w:rsid w:val="00FA34A5"/>
    <w:rsid w:val="00FA419C"/>
    <w:rsid w:val="00FA6A72"/>
    <w:rsid w:val="00FA6F95"/>
    <w:rsid w:val="00FA7510"/>
    <w:rsid w:val="00FB0663"/>
    <w:rsid w:val="00FB06EC"/>
    <w:rsid w:val="00FB1062"/>
    <w:rsid w:val="00FB3022"/>
    <w:rsid w:val="00FB418D"/>
    <w:rsid w:val="00FB41D2"/>
    <w:rsid w:val="00FB444B"/>
    <w:rsid w:val="00FB4ADB"/>
    <w:rsid w:val="00FB4F9E"/>
    <w:rsid w:val="00FB67E7"/>
    <w:rsid w:val="00FB7BF2"/>
    <w:rsid w:val="00FC0508"/>
    <w:rsid w:val="00FC0C26"/>
    <w:rsid w:val="00FC0E81"/>
    <w:rsid w:val="00FC151B"/>
    <w:rsid w:val="00FC1E9F"/>
    <w:rsid w:val="00FC26A9"/>
    <w:rsid w:val="00FC301D"/>
    <w:rsid w:val="00FC33EC"/>
    <w:rsid w:val="00FC4324"/>
    <w:rsid w:val="00FC5246"/>
    <w:rsid w:val="00FC6FB6"/>
    <w:rsid w:val="00FC749B"/>
    <w:rsid w:val="00FC7578"/>
    <w:rsid w:val="00FC7EF5"/>
    <w:rsid w:val="00FD1BDA"/>
    <w:rsid w:val="00FD2111"/>
    <w:rsid w:val="00FD2E31"/>
    <w:rsid w:val="00FD387F"/>
    <w:rsid w:val="00FD4D49"/>
    <w:rsid w:val="00FD5312"/>
    <w:rsid w:val="00FD6E91"/>
    <w:rsid w:val="00FD759A"/>
    <w:rsid w:val="00FD7751"/>
    <w:rsid w:val="00FE0BCB"/>
    <w:rsid w:val="00FE2215"/>
    <w:rsid w:val="00FE25FC"/>
    <w:rsid w:val="00FE3D76"/>
    <w:rsid w:val="00FE3E27"/>
    <w:rsid w:val="00FE4909"/>
    <w:rsid w:val="00FE661F"/>
    <w:rsid w:val="00FE77DC"/>
    <w:rsid w:val="00FF0015"/>
    <w:rsid w:val="00FF150F"/>
    <w:rsid w:val="00FF1774"/>
    <w:rsid w:val="00FF45F4"/>
    <w:rsid w:val="00FF553F"/>
    <w:rsid w:val="00FF6804"/>
    <w:rsid w:val="00FF6BEA"/>
    <w:rsid w:val="00FF6D90"/>
    <w:rsid w:val="00FF75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539D"/>
    <w:rPr>
      <w:sz w:val="28"/>
      <w:szCs w:val="20"/>
    </w:rPr>
  </w:style>
  <w:style w:type="paragraph" w:styleId="1">
    <w:name w:val="heading 1"/>
    <w:basedOn w:val="a"/>
    <w:next w:val="a"/>
    <w:link w:val="10"/>
    <w:uiPriority w:val="99"/>
    <w:qFormat/>
    <w:rsid w:val="00B74034"/>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B74034"/>
    <w:pPr>
      <w:keepNext/>
      <w:spacing w:before="240" w:after="60"/>
      <w:outlineLvl w:val="1"/>
    </w:pPr>
    <w:rPr>
      <w:rFonts w:ascii="Cambria" w:hAnsi="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74034"/>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B74034"/>
    <w:rPr>
      <w:rFonts w:ascii="Cambria" w:hAnsi="Cambria" w:cs="Times New Roman"/>
      <w:b/>
      <w:bCs/>
      <w:i/>
      <w:iCs/>
      <w:sz w:val="28"/>
      <w:szCs w:val="28"/>
    </w:rPr>
  </w:style>
  <w:style w:type="paragraph" w:styleId="a3">
    <w:name w:val="header"/>
    <w:basedOn w:val="a"/>
    <w:link w:val="a4"/>
    <w:uiPriority w:val="99"/>
    <w:rsid w:val="005E539D"/>
    <w:pPr>
      <w:tabs>
        <w:tab w:val="center" w:pos="4153"/>
        <w:tab w:val="right" w:pos="8306"/>
      </w:tabs>
    </w:pPr>
  </w:style>
  <w:style w:type="character" w:customStyle="1" w:styleId="a4">
    <w:name w:val="Верхний колонтитул Знак"/>
    <w:basedOn w:val="a0"/>
    <w:link w:val="a3"/>
    <w:uiPriority w:val="99"/>
    <w:locked/>
    <w:rsid w:val="006750D3"/>
    <w:rPr>
      <w:rFonts w:cs="Times New Roman"/>
      <w:sz w:val="28"/>
    </w:rPr>
  </w:style>
  <w:style w:type="paragraph" w:customStyle="1" w:styleId="21">
    <w:name w:val="Основной текст 21"/>
    <w:basedOn w:val="a"/>
    <w:uiPriority w:val="99"/>
    <w:rsid w:val="005E539D"/>
    <w:pPr>
      <w:widowControl w:val="0"/>
      <w:jc w:val="center"/>
    </w:pPr>
  </w:style>
  <w:style w:type="paragraph" w:styleId="a5">
    <w:name w:val="footer"/>
    <w:basedOn w:val="a"/>
    <w:link w:val="a6"/>
    <w:uiPriority w:val="99"/>
    <w:rsid w:val="005E539D"/>
    <w:pPr>
      <w:tabs>
        <w:tab w:val="center" w:pos="4153"/>
        <w:tab w:val="right" w:pos="8306"/>
      </w:tabs>
    </w:pPr>
  </w:style>
  <w:style w:type="character" w:customStyle="1" w:styleId="a6">
    <w:name w:val="Нижний колонтитул Знак"/>
    <w:basedOn w:val="a0"/>
    <w:link w:val="a5"/>
    <w:uiPriority w:val="99"/>
    <w:semiHidden/>
    <w:rsid w:val="00B513FD"/>
    <w:rPr>
      <w:sz w:val="28"/>
      <w:szCs w:val="20"/>
    </w:rPr>
  </w:style>
  <w:style w:type="paragraph" w:styleId="a7">
    <w:name w:val="Balloon Text"/>
    <w:basedOn w:val="a"/>
    <w:link w:val="a8"/>
    <w:uiPriority w:val="99"/>
    <w:semiHidden/>
    <w:rsid w:val="005F4901"/>
    <w:rPr>
      <w:rFonts w:ascii="Tahoma" w:hAnsi="Tahoma" w:cs="Tahoma"/>
      <w:sz w:val="16"/>
      <w:szCs w:val="16"/>
    </w:rPr>
  </w:style>
  <w:style w:type="character" w:customStyle="1" w:styleId="a8">
    <w:name w:val="Текст выноски Знак"/>
    <w:basedOn w:val="a0"/>
    <w:link w:val="a7"/>
    <w:uiPriority w:val="99"/>
    <w:semiHidden/>
    <w:rsid w:val="00B513FD"/>
    <w:rPr>
      <w:sz w:val="0"/>
      <w:szCs w:val="0"/>
    </w:rPr>
  </w:style>
  <w:style w:type="paragraph" w:styleId="3">
    <w:name w:val="Body Text 3"/>
    <w:basedOn w:val="a"/>
    <w:link w:val="30"/>
    <w:uiPriority w:val="99"/>
    <w:rsid w:val="0076690F"/>
    <w:pPr>
      <w:jc w:val="both"/>
    </w:pPr>
    <w:rPr>
      <w:szCs w:val="24"/>
    </w:rPr>
  </w:style>
  <w:style w:type="character" w:customStyle="1" w:styleId="30">
    <w:name w:val="Основной текст 3 Знак"/>
    <w:basedOn w:val="a0"/>
    <w:link w:val="3"/>
    <w:uiPriority w:val="99"/>
    <w:semiHidden/>
    <w:locked/>
    <w:rsid w:val="00156E2A"/>
    <w:rPr>
      <w:rFonts w:cs="Times New Roman"/>
      <w:sz w:val="24"/>
      <w:szCs w:val="24"/>
      <w:lang w:val="ru-RU" w:eastAsia="ru-RU" w:bidi="ar-SA"/>
    </w:rPr>
  </w:style>
  <w:style w:type="paragraph" w:styleId="a9">
    <w:name w:val="Body Text"/>
    <w:basedOn w:val="a"/>
    <w:link w:val="aa"/>
    <w:rsid w:val="009B4C5A"/>
    <w:pPr>
      <w:spacing w:after="120"/>
    </w:pPr>
  </w:style>
  <w:style w:type="character" w:customStyle="1" w:styleId="aa">
    <w:name w:val="Основной текст Знак"/>
    <w:basedOn w:val="a0"/>
    <w:link w:val="a9"/>
    <w:rsid w:val="00B513FD"/>
    <w:rPr>
      <w:sz w:val="28"/>
      <w:szCs w:val="20"/>
    </w:rPr>
  </w:style>
  <w:style w:type="paragraph" w:styleId="22">
    <w:name w:val="Body Text 2"/>
    <w:basedOn w:val="a"/>
    <w:link w:val="23"/>
    <w:uiPriority w:val="99"/>
    <w:rsid w:val="007B0166"/>
    <w:pPr>
      <w:spacing w:after="120" w:line="480" w:lineRule="auto"/>
    </w:pPr>
  </w:style>
  <w:style w:type="character" w:customStyle="1" w:styleId="23">
    <w:name w:val="Основной текст 2 Знак"/>
    <w:basedOn w:val="a0"/>
    <w:link w:val="22"/>
    <w:uiPriority w:val="99"/>
    <w:semiHidden/>
    <w:rsid w:val="00B513FD"/>
    <w:rPr>
      <w:sz w:val="28"/>
      <w:szCs w:val="20"/>
    </w:rPr>
  </w:style>
  <w:style w:type="paragraph" w:customStyle="1" w:styleId="ConsTitle">
    <w:name w:val="ConsTitle"/>
    <w:uiPriority w:val="99"/>
    <w:rsid w:val="007B0166"/>
    <w:pPr>
      <w:widowControl w:val="0"/>
    </w:pPr>
    <w:rPr>
      <w:rFonts w:ascii="Arial" w:hAnsi="Arial"/>
      <w:b/>
      <w:sz w:val="16"/>
      <w:szCs w:val="20"/>
    </w:rPr>
  </w:style>
  <w:style w:type="paragraph" w:styleId="ab">
    <w:name w:val="Body Text Indent"/>
    <w:basedOn w:val="a"/>
    <w:link w:val="ac"/>
    <w:uiPriority w:val="99"/>
    <w:rsid w:val="001026B8"/>
    <w:pPr>
      <w:spacing w:before="120" w:after="120"/>
      <w:ind w:firstLine="720"/>
      <w:jc w:val="both"/>
    </w:pPr>
    <w:rPr>
      <w:lang w:val="en-US"/>
    </w:rPr>
  </w:style>
  <w:style w:type="character" w:customStyle="1" w:styleId="ac">
    <w:name w:val="Основной текст с отступом Знак"/>
    <w:basedOn w:val="a0"/>
    <w:link w:val="ab"/>
    <w:uiPriority w:val="99"/>
    <w:semiHidden/>
    <w:rsid w:val="00B513FD"/>
    <w:rPr>
      <w:sz w:val="28"/>
      <w:szCs w:val="20"/>
    </w:rPr>
  </w:style>
  <w:style w:type="paragraph" w:customStyle="1" w:styleId="ad">
    <w:name w:val="Знак"/>
    <w:basedOn w:val="a"/>
    <w:uiPriority w:val="99"/>
    <w:rsid w:val="00F27721"/>
    <w:pPr>
      <w:spacing w:after="160" w:line="240" w:lineRule="exact"/>
    </w:pPr>
    <w:rPr>
      <w:rFonts w:ascii="Verdana" w:hAnsi="Verdana"/>
      <w:sz w:val="24"/>
      <w:szCs w:val="24"/>
      <w:lang w:val="en-US" w:eastAsia="en-US"/>
    </w:rPr>
  </w:style>
  <w:style w:type="character" w:styleId="ae">
    <w:name w:val="page number"/>
    <w:basedOn w:val="a0"/>
    <w:uiPriority w:val="99"/>
    <w:rsid w:val="00E6262E"/>
    <w:rPr>
      <w:rFonts w:cs="Times New Roman"/>
    </w:rPr>
  </w:style>
  <w:style w:type="paragraph" w:styleId="af">
    <w:name w:val="Block Text"/>
    <w:basedOn w:val="a"/>
    <w:uiPriority w:val="99"/>
    <w:rsid w:val="009C0B8B"/>
    <w:pPr>
      <w:ind w:left="113" w:right="113"/>
      <w:jc w:val="center"/>
    </w:pPr>
    <w:rPr>
      <w:b/>
      <w:sz w:val="96"/>
    </w:rPr>
  </w:style>
  <w:style w:type="paragraph" w:customStyle="1" w:styleId="ConsPlusTitle">
    <w:name w:val="ConsPlusTitle"/>
    <w:uiPriority w:val="99"/>
    <w:rsid w:val="006F4D44"/>
    <w:pPr>
      <w:widowControl w:val="0"/>
      <w:autoSpaceDE w:val="0"/>
      <w:autoSpaceDN w:val="0"/>
      <w:adjustRightInd w:val="0"/>
    </w:pPr>
    <w:rPr>
      <w:rFonts w:ascii="Arial" w:hAnsi="Arial" w:cs="Arial"/>
      <w:b/>
      <w:bCs/>
      <w:sz w:val="20"/>
      <w:szCs w:val="20"/>
    </w:rPr>
  </w:style>
  <w:style w:type="paragraph" w:styleId="af0">
    <w:name w:val="Document Map"/>
    <w:basedOn w:val="a"/>
    <w:link w:val="af1"/>
    <w:uiPriority w:val="99"/>
    <w:rsid w:val="00B74034"/>
    <w:rPr>
      <w:rFonts w:ascii="Tahoma" w:hAnsi="Tahoma" w:cs="Tahoma"/>
      <w:sz w:val="16"/>
      <w:szCs w:val="16"/>
    </w:rPr>
  </w:style>
  <w:style w:type="character" w:customStyle="1" w:styleId="af1">
    <w:name w:val="Схема документа Знак"/>
    <w:basedOn w:val="a0"/>
    <w:link w:val="af0"/>
    <w:uiPriority w:val="99"/>
    <w:locked/>
    <w:rsid w:val="00B74034"/>
    <w:rPr>
      <w:rFonts w:ascii="Tahoma" w:hAnsi="Tahoma" w:cs="Tahoma"/>
      <w:sz w:val="16"/>
      <w:szCs w:val="16"/>
    </w:rPr>
  </w:style>
  <w:style w:type="table" w:styleId="af2">
    <w:name w:val="Table Grid"/>
    <w:basedOn w:val="a1"/>
    <w:uiPriority w:val="99"/>
    <w:rsid w:val="0057717B"/>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нак1"/>
    <w:basedOn w:val="a"/>
    <w:uiPriority w:val="99"/>
    <w:rsid w:val="00E206DC"/>
    <w:pPr>
      <w:spacing w:after="160" w:line="240" w:lineRule="exact"/>
    </w:pPr>
    <w:rPr>
      <w:rFonts w:ascii="Verdana" w:hAnsi="Verdana"/>
      <w:sz w:val="24"/>
      <w:szCs w:val="24"/>
      <w:lang w:val="en-US" w:eastAsia="en-US"/>
    </w:rPr>
  </w:style>
  <w:style w:type="paragraph" w:customStyle="1" w:styleId="ConsPlusNormal">
    <w:name w:val="ConsPlusNormal"/>
    <w:rsid w:val="00871754"/>
    <w:pPr>
      <w:autoSpaceDE w:val="0"/>
      <w:autoSpaceDN w:val="0"/>
      <w:adjustRightInd w:val="0"/>
      <w:ind w:firstLine="720"/>
    </w:pPr>
    <w:rPr>
      <w:rFonts w:ascii="Arial" w:hAnsi="Arial" w:cs="Arial"/>
      <w:sz w:val="20"/>
      <w:szCs w:val="20"/>
    </w:rPr>
  </w:style>
  <w:style w:type="paragraph" w:styleId="af3">
    <w:name w:val="List Paragraph"/>
    <w:basedOn w:val="a"/>
    <w:uiPriority w:val="34"/>
    <w:qFormat/>
    <w:rsid w:val="00342CFE"/>
    <w:pPr>
      <w:ind w:left="720"/>
      <w:contextualSpacing/>
    </w:pPr>
  </w:style>
  <w:style w:type="character" w:styleId="af4">
    <w:name w:val="Strong"/>
    <w:basedOn w:val="a0"/>
    <w:uiPriority w:val="22"/>
    <w:qFormat/>
    <w:locked/>
    <w:rsid w:val="00085EF8"/>
    <w:rPr>
      <w:b/>
      <w:bCs/>
    </w:rPr>
  </w:style>
  <w:style w:type="character" w:customStyle="1" w:styleId="st">
    <w:name w:val="st"/>
    <w:rsid w:val="00135619"/>
  </w:style>
  <w:style w:type="character" w:styleId="af5">
    <w:name w:val="Hyperlink"/>
    <w:basedOn w:val="a0"/>
    <w:uiPriority w:val="99"/>
    <w:unhideWhenUsed/>
    <w:rsid w:val="009A6FE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54513">
      <w:bodyDiv w:val="1"/>
      <w:marLeft w:val="0"/>
      <w:marRight w:val="0"/>
      <w:marTop w:val="0"/>
      <w:marBottom w:val="0"/>
      <w:divBdr>
        <w:top w:val="none" w:sz="0" w:space="0" w:color="auto"/>
        <w:left w:val="none" w:sz="0" w:space="0" w:color="auto"/>
        <w:bottom w:val="none" w:sz="0" w:space="0" w:color="auto"/>
        <w:right w:val="none" w:sz="0" w:space="0" w:color="auto"/>
      </w:divBdr>
    </w:div>
    <w:div w:id="200986355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isenko_e_a\Application%20Data\Microsoft\&#1064;&#1072;&#1073;&#1083;&#1086;&#1085;&#1099;\&#1055;&#1088;&#1086;&#1090;&#1086;&#1082;&#1086;&#1083;%20&#1082;&#1086;&#1084;&#1080;&#1090;&#1077;&#1090;&#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141B17-0400-477D-A409-22D537849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Протокол комитета</Template>
  <TotalTime>2436</TotalTime>
  <Pages>6</Pages>
  <Words>1043</Words>
  <Characters>5948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nabokina_t_v</dc:creator>
  <cp:lastModifiedBy>marchenko_y_v</cp:lastModifiedBy>
  <cp:revision>69</cp:revision>
  <cp:lastPrinted>2015-06-10T01:17:00Z</cp:lastPrinted>
  <dcterms:created xsi:type="dcterms:W3CDTF">2013-12-02T00:16:00Z</dcterms:created>
  <dcterms:modified xsi:type="dcterms:W3CDTF">2015-07-24T00:41:00Z</dcterms:modified>
</cp:coreProperties>
</file>