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1pt;height:56.35pt" o:ole="" fillcolor="window">
                  <v:imagedata r:id="rId8" o:title=""/>
                </v:shape>
                <o:OLEObject Type="Embed" ProgID="Word.Picture.8" ShapeID="_x0000_i1025" DrawAspect="Content" ObjectID="_1490765580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Default="001E6564" w:rsidP="003022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9348AD">
              <w:rPr>
                <w:szCs w:val="28"/>
              </w:rPr>
              <w:t>0</w:t>
            </w:r>
            <w:r>
              <w:rPr>
                <w:szCs w:val="28"/>
              </w:rPr>
              <w:t>.0</w:t>
            </w:r>
            <w:r w:rsidR="009348AD">
              <w:rPr>
                <w:szCs w:val="28"/>
              </w:rPr>
              <w:t>4</w:t>
            </w:r>
            <w:r w:rsidR="00F07852" w:rsidRPr="006B7CF7">
              <w:rPr>
                <w:szCs w:val="28"/>
              </w:rPr>
              <w:t>.201</w:t>
            </w:r>
            <w:r>
              <w:rPr>
                <w:szCs w:val="28"/>
              </w:rPr>
              <w:t>5</w:t>
            </w:r>
          </w:p>
          <w:p w:rsidR="009B248E" w:rsidRPr="006B7CF7" w:rsidRDefault="009B248E" w:rsidP="003022F5">
            <w:pPr>
              <w:jc w:val="both"/>
              <w:rPr>
                <w:szCs w:val="28"/>
              </w:rPr>
            </w:pP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7F7B66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9348AD">
              <w:rPr>
                <w:szCs w:val="28"/>
              </w:rPr>
              <w:t>5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924332" w:rsidRDefault="00924332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Капленко </w:t>
            </w:r>
            <w:r w:rsidR="001C21CF">
              <w:rPr>
                <w:szCs w:val="28"/>
              </w:rPr>
              <w:t>И.О.,</w:t>
            </w:r>
          </w:p>
          <w:p w:rsidR="00F07852" w:rsidRDefault="00710758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  <w:r w:rsidR="00255D6E">
              <w:rPr>
                <w:szCs w:val="28"/>
              </w:rPr>
              <w:t>,</w:t>
            </w:r>
          </w:p>
          <w:p w:rsidR="00255D6E" w:rsidRDefault="00255D6E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</w:t>
            </w:r>
            <w:r w:rsidR="00924332">
              <w:rPr>
                <w:szCs w:val="28"/>
              </w:rPr>
              <w:t>,</w:t>
            </w:r>
          </w:p>
          <w:p w:rsidR="00924332" w:rsidRDefault="00924332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</w:p>
          <w:p w:rsidR="005C74E9" w:rsidRPr="006B7CF7" w:rsidRDefault="005C74E9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Ахоян Г.Ц., депутат Законодательного Собрания;</w:t>
            </w:r>
          </w:p>
          <w:p w:rsidR="00421D8D" w:rsidRPr="00F64A73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Барабаш Е.Н., старший помощник</w:t>
            </w:r>
            <w:r w:rsidRPr="00F64A73">
              <w:rPr>
                <w:szCs w:val="28"/>
              </w:rPr>
              <w:t xml:space="preserve"> прокурора края по</w:t>
            </w:r>
            <w:r>
              <w:rPr>
                <w:szCs w:val="28"/>
              </w:rPr>
              <w:t xml:space="preserve"> взаимодействию с представительными (законодательными) и исполнительными органами местного самоуправления</w:t>
            </w:r>
            <w:r w:rsidRPr="00F64A73">
              <w:rPr>
                <w:szCs w:val="28"/>
              </w:rPr>
              <w:t>;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Борняков</w:t>
            </w:r>
            <w:proofErr w:type="spellEnd"/>
            <w:r>
              <w:rPr>
                <w:szCs w:val="28"/>
              </w:rPr>
              <w:t xml:space="preserve"> А.И., заместитель директора департамента градостроительства Приморского края;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 xml:space="preserve">Волкова В.В., </w:t>
            </w:r>
            <w:r>
              <w:rPr>
                <w:szCs w:val="28"/>
              </w:rPr>
              <w:t>и.о.</w:t>
            </w:r>
            <w:r w:rsidRPr="00F64A73">
              <w:rPr>
                <w:szCs w:val="28"/>
              </w:rPr>
              <w:t xml:space="preserve"> председателя Контрольно-счетной палаты Приморского края;</w:t>
            </w:r>
          </w:p>
          <w:p w:rsidR="00421D8D" w:rsidRDefault="00421D8D" w:rsidP="0033362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Григорьева Е.А., д</w:t>
            </w:r>
            <w:r w:rsidRPr="00F64A73">
              <w:rPr>
                <w:szCs w:val="28"/>
              </w:rPr>
              <w:t>иректор департамента образования и науки Приморского края;</w:t>
            </w:r>
          </w:p>
          <w:p w:rsidR="00421D8D" w:rsidRDefault="00421D8D" w:rsidP="00416E9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Громова Е.Ю., главный бухгалтер </w:t>
            </w:r>
            <w:proofErr w:type="spellStart"/>
            <w:r>
              <w:rPr>
                <w:szCs w:val="28"/>
              </w:rPr>
              <w:t>КГАУК</w:t>
            </w:r>
            <w:proofErr w:type="spellEnd"/>
            <w:r>
              <w:rPr>
                <w:szCs w:val="28"/>
              </w:rPr>
              <w:t xml:space="preserve"> "Приморский академический краевой драматический театр им. М. Горького";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Заруцкая</w:t>
            </w:r>
            <w:proofErr w:type="spellEnd"/>
            <w:r>
              <w:rPr>
                <w:szCs w:val="28"/>
              </w:rPr>
              <w:t xml:space="preserve"> В.О., директор </w:t>
            </w:r>
            <w:proofErr w:type="spellStart"/>
            <w:r>
              <w:rPr>
                <w:szCs w:val="28"/>
              </w:rPr>
              <w:t>КГАУК</w:t>
            </w:r>
            <w:proofErr w:type="spellEnd"/>
            <w:r>
              <w:rPr>
                <w:szCs w:val="28"/>
              </w:rPr>
              <w:t xml:space="preserve"> "Приморская краевая филармония";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Звеняцкий</w:t>
            </w:r>
            <w:proofErr w:type="spellEnd"/>
            <w:r>
              <w:rPr>
                <w:szCs w:val="28"/>
              </w:rPr>
              <w:t xml:space="preserve"> Е.С., художественный руководитель </w:t>
            </w:r>
            <w:proofErr w:type="spellStart"/>
            <w:r>
              <w:rPr>
                <w:szCs w:val="28"/>
              </w:rPr>
              <w:t>КГАУК</w:t>
            </w:r>
            <w:proofErr w:type="spellEnd"/>
            <w:r>
              <w:rPr>
                <w:szCs w:val="28"/>
              </w:rPr>
              <w:t xml:space="preserve"> "Приморский академический краевой драматический театр им. М. Горького";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 xml:space="preserve">Иванович С.И., </w:t>
            </w:r>
            <w:r>
              <w:rPr>
                <w:szCs w:val="28"/>
              </w:rPr>
              <w:t xml:space="preserve">заместитель начальника </w:t>
            </w:r>
            <w:r w:rsidRPr="00F64A73">
              <w:rPr>
                <w:szCs w:val="28"/>
              </w:rPr>
              <w:t xml:space="preserve"> отдела правовой экспертизы </w:t>
            </w:r>
            <w:proofErr w:type="spellStart"/>
            <w:r w:rsidRPr="00F64A73">
              <w:rPr>
                <w:szCs w:val="28"/>
              </w:rPr>
              <w:t>законо-проектов</w:t>
            </w:r>
            <w:proofErr w:type="spellEnd"/>
            <w:r w:rsidRPr="00F64A73">
              <w:rPr>
                <w:szCs w:val="28"/>
              </w:rPr>
              <w:t xml:space="preserve"> по бюджетному законодательству, экономике и социальной политике правового управления аппарата </w:t>
            </w:r>
            <w:proofErr w:type="spellStart"/>
            <w:r w:rsidRPr="00F64A73">
              <w:rPr>
                <w:szCs w:val="28"/>
              </w:rPr>
              <w:t>Законо-</w:t>
            </w:r>
            <w:r w:rsidRPr="00F64A73">
              <w:rPr>
                <w:szCs w:val="28"/>
              </w:rPr>
              <w:lastRenderedPageBreak/>
              <w:t>дательного</w:t>
            </w:r>
            <w:proofErr w:type="spellEnd"/>
            <w:r w:rsidRPr="00F64A73">
              <w:rPr>
                <w:szCs w:val="28"/>
              </w:rPr>
              <w:t xml:space="preserve"> Собрания Приморского края;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Казаков А.В., директор департамента информационной политики Приморского края;</w:t>
            </w:r>
          </w:p>
          <w:p w:rsidR="00421D8D" w:rsidRPr="00F64A73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Кайданович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А.Ю</w:t>
            </w:r>
            <w:proofErr w:type="spellEnd"/>
            <w:r>
              <w:rPr>
                <w:szCs w:val="28"/>
              </w:rPr>
              <w:t xml:space="preserve">,, директор департамента по делам молодежи </w:t>
            </w:r>
            <w:proofErr w:type="spellStart"/>
            <w:r>
              <w:rPr>
                <w:szCs w:val="28"/>
              </w:rPr>
              <w:t>Примосркого</w:t>
            </w:r>
            <w:proofErr w:type="spellEnd"/>
            <w:r>
              <w:rPr>
                <w:szCs w:val="28"/>
              </w:rPr>
              <w:t xml:space="preserve"> края;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Кириченко А.Г., депутат Думы города Владивостока;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Кузнецов Ж.А.,</w:t>
            </w:r>
            <w:r w:rsidRPr="004A197B">
              <w:rPr>
                <w:szCs w:val="28"/>
              </w:rPr>
              <w:t xml:space="preserve"> директор департамента физической культуры и спорта Приморского края</w:t>
            </w:r>
            <w:r>
              <w:rPr>
                <w:szCs w:val="28"/>
              </w:rPr>
              <w:t>;</w:t>
            </w:r>
          </w:p>
          <w:p w:rsidR="00421D8D" w:rsidRPr="004A197B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Курченко Т.Л</w:t>
            </w:r>
            <w:r w:rsidRPr="004A197B">
              <w:rPr>
                <w:szCs w:val="28"/>
              </w:rPr>
              <w:t xml:space="preserve">., </w:t>
            </w:r>
            <w:r>
              <w:rPr>
                <w:szCs w:val="28"/>
              </w:rPr>
              <w:t>заместитель</w:t>
            </w:r>
            <w:r w:rsidRPr="004A197B">
              <w:rPr>
                <w:szCs w:val="28"/>
              </w:rPr>
              <w:t xml:space="preserve"> директора департамента здравоохранения Приморского края;</w:t>
            </w:r>
          </w:p>
          <w:p w:rsidR="00421D8D" w:rsidRDefault="00421D8D" w:rsidP="00333620">
            <w:pPr>
              <w:pStyle w:val="a9"/>
              <w:spacing w:after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 xml:space="preserve">Лаврентьева Л.Ф., директор департамента </w:t>
            </w:r>
            <w:r>
              <w:rPr>
                <w:szCs w:val="28"/>
              </w:rPr>
              <w:t>труда</w:t>
            </w:r>
            <w:r w:rsidRPr="00F64A73">
              <w:rPr>
                <w:szCs w:val="28"/>
              </w:rPr>
              <w:t xml:space="preserve"> и социального развития Приморского края;</w:t>
            </w:r>
            <w:r w:rsidRPr="00B36975">
              <w:rPr>
                <w:szCs w:val="28"/>
              </w:rPr>
              <w:t xml:space="preserve"> 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Лубченко</w:t>
            </w:r>
            <w:proofErr w:type="spellEnd"/>
            <w:r>
              <w:rPr>
                <w:szCs w:val="28"/>
              </w:rPr>
              <w:t xml:space="preserve"> А.В., художественный руководитель </w:t>
            </w:r>
            <w:proofErr w:type="spellStart"/>
            <w:r>
              <w:rPr>
                <w:szCs w:val="28"/>
              </w:rPr>
              <w:t>КГАУК</w:t>
            </w:r>
            <w:proofErr w:type="spellEnd"/>
            <w:r>
              <w:rPr>
                <w:szCs w:val="28"/>
              </w:rPr>
              <w:t xml:space="preserve"> "Приморский театр оперы и балета";</w:t>
            </w:r>
          </w:p>
          <w:p w:rsidR="00421D8D" w:rsidRDefault="00421D8D" w:rsidP="00333620">
            <w:pPr>
              <w:pStyle w:val="a9"/>
              <w:spacing w:after="0"/>
              <w:jc w:val="both"/>
              <w:rPr>
                <w:szCs w:val="28"/>
              </w:rPr>
            </w:pPr>
            <w:r w:rsidRPr="00B36975">
              <w:rPr>
                <w:szCs w:val="28"/>
              </w:rPr>
              <w:t>Межонов К.А., депутат Законодательного Собрания;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Москвитина О.В., главный бухгалтер </w:t>
            </w:r>
            <w:proofErr w:type="spellStart"/>
            <w:r>
              <w:rPr>
                <w:szCs w:val="28"/>
              </w:rPr>
              <w:t>КГАУК</w:t>
            </w:r>
            <w:proofErr w:type="spellEnd"/>
            <w:r>
              <w:rPr>
                <w:szCs w:val="28"/>
              </w:rPr>
              <w:t xml:space="preserve"> "Приморская краевая филармония";</w:t>
            </w:r>
          </w:p>
          <w:p w:rsidR="00421D8D" w:rsidRPr="004A197B" w:rsidRDefault="00421D8D" w:rsidP="00333620">
            <w:pPr>
              <w:pStyle w:val="a9"/>
              <w:spacing w:after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Нечаев Р.М., заместитель директора департамента культуры Приморского края</w:t>
            </w:r>
            <w:r>
              <w:rPr>
                <w:szCs w:val="28"/>
              </w:rPr>
              <w:t>;</w:t>
            </w:r>
          </w:p>
          <w:p w:rsidR="00421D8D" w:rsidRPr="004A197B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Плыгунова</w:t>
            </w:r>
            <w:proofErr w:type="spellEnd"/>
            <w:r>
              <w:rPr>
                <w:szCs w:val="28"/>
              </w:rPr>
              <w:t xml:space="preserve"> В.В., аудитор Контрольно-счетной палаты Приморского края;</w:t>
            </w:r>
          </w:p>
          <w:p w:rsidR="00421D8D" w:rsidRDefault="00421D8D" w:rsidP="00504A2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Самодов</w:t>
            </w:r>
            <w:proofErr w:type="spellEnd"/>
            <w:r>
              <w:rPr>
                <w:szCs w:val="28"/>
              </w:rPr>
              <w:t xml:space="preserve"> С.А., директор </w:t>
            </w:r>
            <w:proofErr w:type="spellStart"/>
            <w:r>
              <w:rPr>
                <w:szCs w:val="28"/>
              </w:rPr>
              <w:t>КГАУК</w:t>
            </w:r>
            <w:proofErr w:type="spellEnd"/>
            <w:r>
              <w:rPr>
                <w:szCs w:val="28"/>
              </w:rPr>
              <w:t xml:space="preserve"> "Приморский театр оперы и балета";</w:t>
            </w:r>
          </w:p>
          <w:p w:rsidR="00421D8D" w:rsidRDefault="00421D8D" w:rsidP="0033362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 вице-губернатор Приморского края;</w:t>
            </w:r>
          </w:p>
          <w:p w:rsidR="00421D8D" w:rsidRPr="00F64A73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421D8D" w:rsidRPr="004A197B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Чередник</w:t>
            </w:r>
            <w:proofErr w:type="spellEnd"/>
            <w:r>
              <w:rPr>
                <w:szCs w:val="28"/>
              </w:rPr>
              <w:t xml:space="preserve"> Е.А., главный бухгалтер "Приморский театр оперы и балета";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Чурилов Д.В., главный врач КГБУЗ "Станция скорой медицинской помощи </w:t>
            </w:r>
            <w:r>
              <w:rPr>
                <w:szCs w:val="28"/>
              </w:rPr>
              <w:br/>
              <w:t>г. Владивостока";</w:t>
            </w:r>
          </w:p>
          <w:p w:rsidR="00421D8D" w:rsidRDefault="00421D8D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Шабанова Р.Н., председатель приморской краевой организации Общероссийского профсоюза работников образования и науки;</w:t>
            </w:r>
          </w:p>
          <w:p w:rsidR="00BA0731" w:rsidRPr="006B7CF7" w:rsidRDefault="00BA0731" w:rsidP="00255D6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01A68" w:rsidRPr="006B7CF7">
        <w:tc>
          <w:tcPr>
            <w:tcW w:w="4111" w:type="dxa"/>
            <w:gridSpan w:val="2"/>
          </w:tcPr>
          <w:p w:rsidR="00401A68" w:rsidRPr="006B7CF7" w:rsidRDefault="00401A68" w:rsidP="00333620">
            <w:pPr>
              <w:rPr>
                <w:szCs w:val="28"/>
              </w:rPr>
            </w:pPr>
          </w:p>
        </w:tc>
        <w:tc>
          <w:tcPr>
            <w:tcW w:w="5529" w:type="dxa"/>
            <w:gridSpan w:val="3"/>
          </w:tcPr>
          <w:p w:rsidR="003022F5" w:rsidRPr="006B7CF7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А.А.</w:t>
            </w:r>
          </w:p>
        </w:tc>
      </w:tr>
    </w:tbl>
    <w:p w:rsidR="00F07852" w:rsidRPr="00426DF1" w:rsidRDefault="00F07852" w:rsidP="0013447A">
      <w:pPr>
        <w:widowControl w:val="0"/>
        <w:autoSpaceDE w:val="0"/>
        <w:autoSpaceDN w:val="0"/>
        <w:adjustRightInd w:val="0"/>
        <w:spacing w:after="120"/>
        <w:ind w:firstLine="709"/>
        <w:jc w:val="center"/>
        <w:rPr>
          <w:szCs w:val="28"/>
        </w:rPr>
      </w:pPr>
      <w:r w:rsidRPr="00426DF1">
        <w:rPr>
          <w:szCs w:val="28"/>
        </w:rPr>
        <w:lastRenderedPageBreak/>
        <w:t>Повестка дня:</w:t>
      </w: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1.</w:t>
      </w:r>
      <w:r w:rsidR="009F4BEA" w:rsidRPr="00426DF1">
        <w:rPr>
          <w:szCs w:val="28"/>
        </w:rPr>
        <w:t>О</w:t>
      </w:r>
      <w:proofErr w:type="spellEnd"/>
      <w:r w:rsidR="009F4BEA" w:rsidRPr="00426DF1">
        <w:rPr>
          <w:szCs w:val="28"/>
        </w:rPr>
        <w:t xml:space="preserve"> проекте закона Приморского края "О внесении изменений в Закон Приморского края "Об обеспечении жилыми помещениями ветеранов, инвалидов и семей, имеющих детей-инвалидов, на территории Приморского края" (первое чтение)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2.</w:t>
      </w:r>
      <w:r w:rsidR="009F4BEA" w:rsidRPr="00426DF1">
        <w:rPr>
          <w:szCs w:val="28"/>
        </w:rPr>
        <w:t>О</w:t>
      </w:r>
      <w:proofErr w:type="spellEnd"/>
      <w:r w:rsidR="009F4BEA" w:rsidRPr="00426DF1">
        <w:rPr>
          <w:szCs w:val="28"/>
        </w:rPr>
        <w:t xml:space="preserve"> проекте закона Приморского края "О внесении изменений в Закон Приморского края "Об обеспечении жилыми помещениями ветеранов, инвалидов и семей, имеющих детей-инвалидов, на территории Приморского края" (второе, третье чтения)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3.</w:t>
      </w:r>
      <w:r w:rsidR="009F4BEA" w:rsidRPr="00426DF1">
        <w:rPr>
          <w:szCs w:val="28"/>
        </w:rPr>
        <w:t>Об</w:t>
      </w:r>
      <w:proofErr w:type="spellEnd"/>
      <w:r w:rsidR="009F4BEA" w:rsidRPr="00426DF1">
        <w:rPr>
          <w:szCs w:val="28"/>
        </w:rPr>
        <w:t xml:space="preserve"> исполнении государственной программы Приморского края "Развитие образования Приморского края" на 2013-2017 годы за 2014 год, в том числе о профессиональном обучении инвалидов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4.</w:t>
      </w:r>
      <w:r w:rsidR="009F4BEA" w:rsidRPr="00426DF1">
        <w:rPr>
          <w:szCs w:val="28"/>
        </w:rPr>
        <w:t>О</w:t>
      </w:r>
      <w:proofErr w:type="spellEnd"/>
      <w:r w:rsidR="009F4BEA" w:rsidRPr="00426DF1">
        <w:rPr>
          <w:szCs w:val="28"/>
        </w:rPr>
        <w:t xml:space="preserve"> ситуации, сложившейся в сфере образования, в связи с планируемым сокращением работников общеобразовательных и дошкольных муниципальных образовательных организаций в целях приведения основных количественных характеристик систем образования Приморского края в соответствие с "дорожной картой"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5.</w:t>
      </w:r>
      <w:r w:rsidR="009F4BEA" w:rsidRPr="00426DF1">
        <w:rPr>
          <w:szCs w:val="28"/>
        </w:rPr>
        <w:t>О</w:t>
      </w:r>
      <w:proofErr w:type="spellEnd"/>
      <w:r w:rsidR="009F4BEA" w:rsidRPr="00426DF1">
        <w:rPr>
          <w:szCs w:val="28"/>
        </w:rPr>
        <w:t xml:space="preserve"> достаточности средств субвенций на обеспечение государственных гарантий реализации прав на получение образования в муниципальных общеобразовательных и дошкольных образовательных организациях  Приморского края по итогам первого квартала 2015 года</w:t>
      </w:r>
    </w:p>
    <w:p w:rsidR="00DC2724" w:rsidRPr="00426DF1" w:rsidRDefault="00DC2724" w:rsidP="00426DF1">
      <w:pPr>
        <w:pStyle w:val="a9"/>
        <w:tabs>
          <w:tab w:val="left" w:pos="2147"/>
        </w:tabs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tabs>
          <w:tab w:val="left" w:pos="2147"/>
        </w:tabs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6.</w:t>
      </w:r>
      <w:r w:rsidR="009F4BEA" w:rsidRPr="00426DF1">
        <w:rPr>
          <w:szCs w:val="28"/>
        </w:rPr>
        <w:t>Об</w:t>
      </w:r>
      <w:proofErr w:type="spellEnd"/>
      <w:r w:rsidR="009F4BEA" w:rsidRPr="00426DF1">
        <w:rPr>
          <w:szCs w:val="28"/>
        </w:rPr>
        <w:t xml:space="preserve"> информации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и подростков в Приморском крае в 2015 году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7.</w:t>
      </w:r>
      <w:r w:rsidR="009F4BEA" w:rsidRPr="00426DF1">
        <w:rPr>
          <w:szCs w:val="28"/>
        </w:rPr>
        <w:t>Об</w:t>
      </w:r>
      <w:proofErr w:type="spellEnd"/>
      <w:r w:rsidR="009F4BEA" w:rsidRPr="00426DF1">
        <w:rPr>
          <w:szCs w:val="28"/>
        </w:rPr>
        <w:t xml:space="preserve"> информации департамента образования и науки Приморского края о реализации комплекса мер, направленных на ликвидацию очередей в дошкольные образовательные организации и обеспечение доступности дошкольного образования детей в возрасте от трех до семи лет в 2014 году и планируемых мерах в 2015 году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8.</w:t>
      </w:r>
      <w:r w:rsidR="009F4BEA" w:rsidRPr="00426DF1">
        <w:rPr>
          <w:szCs w:val="28"/>
        </w:rPr>
        <w:t>Об</w:t>
      </w:r>
      <w:proofErr w:type="spellEnd"/>
      <w:r w:rsidR="009F4BEA" w:rsidRPr="00426DF1">
        <w:rPr>
          <w:szCs w:val="28"/>
        </w:rPr>
        <w:t xml:space="preserve"> информации департамента образования и науки Приморского края о ходе реализации государственной политики в сфере образования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lastRenderedPageBreak/>
        <w:t>9.</w:t>
      </w:r>
      <w:r w:rsidR="009F4BEA" w:rsidRPr="00426DF1">
        <w:rPr>
          <w:szCs w:val="28"/>
        </w:rPr>
        <w:t>Об</w:t>
      </w:r>
      <w:proofErr w:type="spellEnd"/>
      <w:r w:rsidR="009F4BEA" w:rsidRPr="00426DF1">
        <w:rPr>
          <w:szCs w:val="28"/>
        </w:rPr>
        <w:t xml:space="preserve"> исполнении государственной программы "Развитие культуры Приморского края на 2013-2017 годы" в 2014 году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10.</w:t>
      </w:r>
      <w:r w:rsidR="009F4BEA" w:rsidRPr="00426DF1">
        <w:rPr>
          <w:szCs w:val="28"/>
        </w:rPr>
        <w:t>Об</w:t>
      </w:r>
      <w:proofErr w:type="spellEnd"/>
      <w:r w:rsidR="009F4BEA" w:rsidRPr="00426DF1">
        <w:rPr>
          <w:szCs w:val="28"/>
        </w:rPr>
        <w:t xml:space="preserve"> отчете о результатах контрольного мероприятия, проведенного в КГАУК "Приморский академический краевой драматический театр </w:t>
      </w:r>
      <w:r w:rsidR="009F4BEA" w:rsidRPr="00426DF1">
        <w:rPr>
          <w:szCs w:val="28"/>
        </w:rPr>
        <w:br/>
        <w:t>им. М. Горького" за 2013 год и девять месяцев 2014 года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11.</w:t>
      </w:r>
      <w:r w:rsidR="009F4BEA" w:rsidRPr="00426DF1">
        <w:rPr>
          <w:szCs w:val="28"/>
        </w:rPr>
        <w:t>Об</w:t>
      </w:r>
      <w:proofErr w:type="spellEnd"/>
      <w:r w:rsidR="009F4BEA" w:rsidRPr="00426DF1">
        <w:rPr>
          <w:szCs w:val="28"/>
        </w:rPr>
        <w:t xml:space="preserve"> отчете о контрольном мероприятии, проведенном в КГАУК "Приморская краевая филармония" за 2013 год и девять месяцев 2014 года 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12.</w:t>
      </w:r>
      <w:r w:rsidR="009F4BEA" w:rsidRPr="00426DF1">
        <w:rPr>
          <w:szCs w:val="28"/>
        </w:rPr>
        <w:t>Об</w:t>
      </w:r>
      <w:proofErr w:type="spellEnd"/>
      <w:r w:rsidR="009F4BEA" w:rsidRPr="00426DF1">
        <w:rPr>
          <w:szCs w:val="28"/>
        </w:rPr>
        <w:t xml:space="preserve"> отчете о результатах контрольного мероприятия, проведенного в КГАУК "Приморский театр оперы и балета" за 2013 год и девять месяцев 2014 года 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13.</w:t>
      </w:r>
      <w:r w:rsidR="009F4BEA" w:rsidRPr="00426DF1">
        <w:rPr>
          <w:szCs w:val="28"/>
        </w:rPr>
        <w:t>Об</w:t>
      </w:r>
      <w:proofErr w:type="spellEnd"/>
      <w:r w:rsidR="009F4BEA" w:rsidRPr="00426DF1">
        <w:rPr>
          <w:szCs w:val="28"/>
        </w:rPr>
        <w:t xml:space="preserve"> отчете о контрольном мероприятии по осуществлению контроля департаментом культуры Приморского края (в рамках полномочий) за деятельностью следующих подведомственных учреждений: ГАУК "Приморская краевая филармония", ГАУК "Приморский академический краевой драматический театр им. М. Горького", КГАУК "Приморский театр оперы и балета" за 2013 год и девять месяцев 2014 года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14.</w:t>
      </w:r>
      <w:r w:rsidR="009F4BEA" w:rsidRPr="00426DF1">
        <w:rPr>
          <w:szCs w:val="28"/>
        </w:rPr>
        <w:t>О</w:t>
      </w:r>
      <w:proofErr w:type="spellEnd"/>
      <w:r w:rsidR="009F4BEA" w:rsidRPr="00426DF1">
        <w:rPr>
          <w:szCs w:val="28"/>
        </w:rPr>
        <w:t xml:space="preserve"> работе скорой медицинской помощи в г. Владивостоке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15.</w:t>
      </w:r>
      <w:r w:rsidR="009F4BEA" w:rsidRPr="00426DF1">
        <w:rPr>
          <w:szCs w:val="28"/>
        </w:rPr>
        <w:t>О</w:t>
      </w:r>
      <w:proofErr w:type="spellEnd"/>
      <w:r w:rsidR="009F4BEA" w:rsidRPr="00426DF1">
        <w:rPr>
          <w:szCs w:val="28"/>
        </w:rPr>
        <w:t xml:space="preserve"> проекте закона Приморского края "О внесении изменений в Закон Приморского края "О Контрольно-счетной палате Приморского края" 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16.</w:t>
      </w:r>
      <w:r w:rsidR="009F4BEA" w:rsidRPr="00426DF1">
        <w:rPr>
          <w:szCs w:val="28"/>
        </w:rPr>
        <w:t>О</w:t>
      </w:r>
      <w:proofErr w:type="spellEnd"/>
      <w:r w:rsidR="009F4BEA" w:rsidRPr="00426DF1">
        <w:rPr>
          <w:szCs w:val="28"/>
        </w:rPr>
        <w:t xml:space="preserve"> проекте закона Приморского края "О внесении изменений в Закон Приморского края "Об образовании в Приморском крае" (второе чтение)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17.</w:t>
      </w:r>
      <w:r w:rsidR="009F4BEA" w:rsidRPr="00426DF1">
        <w:rPr>
          <w:szCs w:val="28"/>
        </w:rPr>
        <w:t>О</w:t>
      </w:r>
      <w:proofErr w:type="spellEnd"/>
      <w:r w:rsidR="009F4BEA" w:rsidRPr="00426DF1">
        <w:rPr>
          <w:szCs w:val="28"/>
        </w:rPr>
        <w:t xml:space="preserve"> проекте закона Приморского края "О внесении изменений в Закон Приморского края "Об образовании в Приморском крае" (третье чтение)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18.</w:t>
      </w:r>
      <w:r w:rsidR="009F4BEA" w:rsidRPr="00426DF1">
        <w:rPr>
          <w:szCs w:val="28"/>
        </w:rPr>
        <w:t>О</w:t>
      </w:r>
      <w:proofErr w:type="spellEnd"/>
      <w:r w:rsidR="009F4BEA" w:rsidRPr="00426DF1">
        <w:rPr>
          <w:szCs w:val="28"/>
        </w:rPr>
        <w:t xml:space="preserve"> проекте закона Приморского края "О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крае" (второе, третье чтения)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D91389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lastRenderedPageBreak/>
        <w:t>19.</w:t>
      </w:r>
      <w:r w:rsidR="009F4BEA" w:rsidRPr="00426DF1">
        <w:rPr>
          <w:szCs w:val="28"/>
        </w:rPr>
        <w:t>О</w:t>
      </w:r>
      <w:proofErr w:type="spellEnd"/>
      <w:r w:rsidR="009F4BEA" w:rsidRPr="00426DF1">
        <w:rPr>
          <w:szCs w:val="28"/>
        </w:rPr>
        <w:t xml:space="preserve"> проекте 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(второе чтение)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20.</w:t>
      </w:r>
      <w:r w:rsidR="009F4BEA" w:rsidRPr="00426DF1">
        <w:rPr>
          <w:szCs w:val="28"/>
        </w:rPr>
        <w:t>О</w:t>
      </w:r>
      <w:proofErr w:type="spellEnd"/>
      <w:r w:rsidR="009F4BEA" w:rsidRPr="00426DF1">
        <w:rPr>
          <w:szCs w:val="28"/>
        </w:rPr>
        <w:t xml:space="preserve"> проекте 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(третье чтение)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031D50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21.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проекте закона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(первое чтение)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031D50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22.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проекте закона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(второе, третье чтения)</w:t>
      </w:r>
    </w:p>
    <w:p w:rsidR="00DC2724" w:rsidRPr="00426DF1" w:rsidRDefault="00DC2724" w:rsidP="00426DF1">
      <w:pPr>
        <w:pStyle w:val="a9"/>
        <w:ind w:firstLine="709"/>
        <w:jc w:val="both"/>
        <w:rPr>
          <w:szCs w:val="28"/>
        </w:rPr>
      </w:pPr>
    </w:p>
    <w:p w:rsidR="00031D50" w:rsidRPr="00426DF1" w:rsidRDefault="00DC2724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23.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проекте закона Приморского края "О</w:t>
      </w:r>
      <w:r w:rsidR="00335B49">
        <w:rPr>
          <w:szCs w:val="28"/>
        </w:rPr>
        <w:t xml:space="preserve"> внесении изменения в статью 2 </w:t>
      </w:r>
      <w:r w:rsidR="00031D50" w:rsidRPr="00426DF1">
        <w:rPr>
          <w:szCs w:val="28"/>
        </w:rPr>
        <w:t xml:space="preserve">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</w:t>
      </w:r>
      <w:r w:rsidRPr="00426DF1">
        <w:rPr>
          <w:szCs w:val="28"/>
        </w:rPr>
        <w:t xml:space="preserve">классах </w:t>
      </w:r>
      <w:r w:rsidR="00031D50" w:rsidRPr="00426DF1">
        <w:rPr>
          <w:szCs w:val="28"/>
        </w:rPr>
        <w:t>(1-4 включительно) в муниципальных общеобразовательных организациях Приморского края" (первое чтение)</w:t>
      </w:r>
    </w:p>
    <w:p w:rsidR="00426DF1" w:rsidRPr="00426DF1" w:rsidRDefault="00426DF1" w:rsidP="00426DF1">
      <w:pPr>
        <w:pStyle w:val="a9"/>
        <w:ind w:firstLine="709"/>
        <w:jc w:val="both"/>
        <w:rPr>
          <w:szCs w:val="28"/>
        </w:rPr>
      </w:pPr>
    </w:p>
    <w:p w:rsidR="00031D50" w:rsidRPr="00426DF1" w:rsidRDefault="00426DF1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24.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проекте закона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</w:t>
      </w:r>
      <w:r w:rsidRPr="00426DF1">
        <w:rPr>
          <w:szCs w:val="28"/>
        </w:rPr>
        <w:t xml:space="preserve"> в младших классах</w:t>
      </w:r>
      <w:r w:rsidR="00031D50" w:rsidRPr="00426DF1">
        <w:rPr>
          <w:szCs w:val="28"/>
        </w:rPr>
        <w:t xml:space="preserve"> (1-4 включительно) в муниципальных общеобразовательных организациях Приморского края" (второе, третье чтения)</w:t>
      </w:r>
    </w:p>
    <w:p w:rsidR="00426DF1" w:rsidRPr="00426DF1" w:rsidRDefault="00426DF1" w:rsidP="00426DF1">
      <w:pPr>
        <w:pStyle w:val="a9"/>
        <w:ind w:firstLine="709"/>
        <w:jc w:val="both"/>
        <w:rPr>
          <w:szCs w:val="28"/>
        </w:rPr>
      </w:pPr>
    </w:p>
    <w:p w:rsidR="00031D50" w:rsidRPr="00426DF1" w:rsidRDefault="00426DF1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25.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проекте закона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</w:t>
      </w:r>
      <w:r w:rsidR="00031D50" w:rsidRPr="00426DF1">
        <w:rPr>
          <w:szCs w:val="28"/>
        </w:rPr>
        <w:lastRenderedPageBreak/>
        <w:t>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деятельность" (первое чтение)</w:t>
      </w:r>
    </w:p>
    <w:p w:rsidR="00426DF1" w:rsidRPr="00426DF1" w:rsidRDefault="00426DF1" w:rsidP="00426DF1">
      <w:pPr>
        <w:pStyle w:val="a9"/>
        <w:ind w:firstLine="709"/>
        <w:jc w:val="both"/>
        <w:rPr>
          <w:szCs w:val="28"/>
        </w:rPr>
      </w:pPr>
    </w:p>
    <w:p w:rsidR="00031D50" w:rsidRPr="00426DF1" w:rsidRDefault="00426DF1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26.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проекте закона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деятельность" (второе, третье чтения)</w:t>
      </w:r>
    </w:p>
    <w:p w:rsidR="00426DF1" w:rsidRPr="00426DF1" w:rsidRDefault="00426DF1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426DF1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27.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проекте закона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 (первое чтение)</w:t>
      </w:r>
    </w:p>
    <w:p w:rsidR="00426DF1" w:rsidRPr="00426DF1" w:rsidRDefault="00426DF1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426DF1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28.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проекте закона Приморского края "О внесении изменения в статью 2 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 (второе, третье чтения)</w:t>
      </w:r>
    </w:p>
    <w:p w:rsidR="00426DF1" w:rsidRPr="00426DF1" w:rsidRDefault="00426DF1" w:rsidP="00426DF1">
      <w:pPr>
        <w:pStyle w:val="a9"/>
        <w:ind w:firstLine="709"/>
        <w:jc w:val="both"/>
        <w:rPr>
          <w:szCs w:val="28"/>
        </w:rPr>
      </w:pPr>
    </w:p>
    <w:p w:rsidR="00031D50" w:rsidRPr="00426DF1" w:rsidRDefault="00426DF1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29.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проекте закона Приморского края "О внесении изменения в приложение 1 к Закону Приморского края "О наделении органов местного самоуправления отдельными государственными полномочиями по  государственному управлению охраной труда" (первое чтение)</w:t>
      </w:r>
    </w:p>
    <w:p w:rsidR="00426DF1" w:rsidRPr="00426DF1" w:rsidRDefault="00426DF1" w:rsidP="00426DF1">
      <w:pPr>
        <w:pStyle w:val="a9"/>
        <w:ind w:firstLine="709"/>
        <w:jc w:val="both"/>
        <w:rPr>
          <w:szCs w:val="28"/>
        </w:rPr>
      </w:pPr>
    </w:p>
    <w:p w:rsidR="00031D50" w:rsidRPr="00426DF1" w:rsidRDefault="00426DF1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30.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проекте закона Приморского края "О внесении изменения в приложение 1 к Закону Приморского края "О наделении органов местного самоуправления отдельными государственными полномочиями по  государственному управлению охраной труда" (второе, третье чтения)</w:t>
      </w:r>
    </w:p>
    <w:p w:rsidR="00426DF1" w:rsidRPr="00426DF1" w:rsidRDefault="00426DF1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426DF1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31.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законодательной инициативе Законодательного Собрания Амурской области по внесению в Государственную Думу Федерального </w:t>
      </w:r>
      <w:r w:rsidR="00031D50" w:rsidRPr="00426DF1">
        <w:rPr>
          <w:szCs w:val="28"/>
        </w:rPr>
        <w:lastRenderedPageBreak/>
        <w:t>Собрания Российской Федерации проекта федерального закона "О внесении изменений в Федеральный закон "О ветеранах"</w:t>
      </w:r>
    </w:p>
    <w:p w:rsidR="00426DF1" w:rsidRPr="00426DF1" w:rsidRDefault="00426DF1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426DF1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32.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проведении выездного заседания комитета Законодательного Собрания по социальной политике и защите прав граждан</w:t>
      </w:r>
    </w:p>
    <w:p w:rsidR="00426DF1" w:rsidRPr="00426DF1" w:rsidRDefault="00426DF1" w:rsidP="00426DF1">
      <w:pPr>
        <w:pStyle w:val="a9"/>
        <w:ind w:firstLine="709"/>
        <w:jc w:val="both"/>
        <w:rPr>
          <w:szCs w:val="28"/>
        </w:rPr>
      </w:pPr>
    </w:p>
    <w:p w:rsidR="00031D50" w:rsidRPr="00426DF1" w:rsidRDefault="00426DF1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33.</w:t>
      </w:r>
      <w:r w:rsidR="00031D50" w:rsidRPr="00426DF1">
        <w:rPr>
          <w:szCs w:val="28"/>
        </w:rPr>
        <w:t>О</w:t>
      </w:r>
      <w:proofErr w:type="spellEnd"/>
      <w:r w:rsidR="00031D50" w:rsidRPr="00426DF1">
        <w:rPr>
          <w:szCs w:val="28"/>
        </w:rPr>
        <w:t xml:space="preserve"> проектах федеральных законов</w:t>
      </w:r>
    </w:p>
    <w:p w:rsidR="00426DF1" w:rsidRPr="00426DF1" w:rsidRDefault="00426DF1" w:rsidP="00426DF1">
      <w:pPr>
        <w:pStyle w:val="a9"/>
        <w:ind w:firstLine="709"/>
        <w:jc w:val="both"/>
        <w:rPr>
          <w:szCs w:val="28"/>
        </w:rPr>
      </w:pPr>
    </w:p>
    <w:p w:rsidR="009F4BEA" w:rsidRPr="00426DF1" w:rsidRDefault="00426DF1" w:rsidP="00426DF1">
      <w:pPr>
        <w:pStyle w:val="a9"/>
        <w:ind w:firstLine="709"/>
        <w:jc w:val="both"/>
        <w:rPr>
          <w:szCs w:val="28"/>
        </w:rPr>
      </w:pPr>
      <w:proofErr w:type="spellStart"/>
      <w:r w:rsidRPr="00426DF1">
        <w:rPr>
          <w:szCs w:val="28"/>
        </w:rPr>
        <w:t>34.</w:t>
      </w:r>
      <w:r w:rsidR="00031D50" w:rsidRPr="00426DF1">
        <w:rPr>
          <w:szCs w:val="28"/>
        </w:rPr>
        <w:t>Об</w:t>
      </w:r>
      <w:proofErr w:type="spellEnd"/>
      <w:r w:rsidR="00031D50" w:rsidRPr="00426DF1">
        <w:rPr>
          <w:szCs w:val="28"/>
        </w:rPr>
        <w:t xml:space="preserve">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9F4BEA" w:rsidRPr="006B7CF7" w:rsidRDefault="009F4BEA" w:rsidP="004F4172">
      <w:pPr>
        <w:pStyle w:val="a9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66172E" w:rsidTr="005E2EC6">
        <w:tc>
          <w:tcPr>
            <w:tcW w:w="2235" w:type="dxa"/>
          </w:tcPr>
          <w:p w:rsidR="00F07852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Утверждение повестки дня.</w:t>
            </w:r>
          </w:p>
          <w:p w:rsidR="00F07852" w:rsidRPr="0066172E" w:rsidRDefault="00F07852" w:rsidP="00E15A86">
            <w:pPr>
              <w:jc w:val="both"/>
              <w:rPr>
                <w:szCs w:val="28"/>
              </w:rPr>
            </w:pPr>
          </w:p>
          <w:p w:rsidR="00F07852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 xml:space="preserve">Докладывает: </w:t>
            </w:r>
            <w:r w:rsidRPr="0066172E">
              <w:rPr>
                <w:szCs w:val="28"/>
              </w:rPr>
              <w:t>Чемерис И.С.</w:t>
            </w:r>
          </w:p>
          <w:p w:rsidR="00856CC9" w:rsidRPr="0066172E" w:rsidRDefault="00856CC9" w:rsidP="00E15A86">
            <w:pPr>
              <w:jc w:val="both"/>
              <w:rPr>
                <w:szCs w:val="28"/>
              </w:rPr>
            </w:pPr>
          </w:p>
          <w:p w:rsidR="00F07852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Предложил принять повестку дня за основу.</w:t>
            </w:r>
          </w:p>
          <w:p w:rsidR="00E630A3" w:rsidRPr="0066172E" w:rsidRDefault="00E630A3" w:rsidP="00E15A86">
            <w:pPr>
              <w:jc w:val="both"/>
              <w:rPr>
                <w:szCs w:val="28"/>
              </w:rPr>
            </w:pPr>
          </w:p>
        </w:tc>
      </w:tr>
      <w:tr w:rsidR="00F07852" w:rsidRPr="0066172E" w:rsidTr="005E2EC6">
        <w:tc>
          <w:tcPr>
            <w:tcW w:w="2235" w:type="dxa"/>
          </w:tcPr>
          <w:p w:rsidR="00F07852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F07852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(протокольно)</w:t>
            </w:r>
          </w:p>
          <w:p w:rsidR="00F07852" w:rsidRPr="0066172E" w:rsidRDefault="00F07852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Принять повестку дня за основу.</w:t>
            </w:r>
          </w:p>
          <w:p w:rsidR="008D66C5" w:rsidRPr="0066172E" w:rsidRDefault="008D66C5" w:rsidP="00E15A86">
            <w:pPr>
              <w:jc w:val="both"/>
              <w:rPr>
                <w:szCs w:val="28"/>
              </w:rPr>
            </w:pPr>
          </w:p>
          <w:p w:rsidR="00C009F3" w:rsidRDefault="00047DC0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Голосовали: "за" – единогласно.</w:t>
            </w:r>
          </w:p>
          <w:p w:rsidR="007A33D8" w:rsidRDefault="007A33D8" w:rsidP="00E15A86">
            <w:pPr>
              <w:jc w:val="both"/>
              <w:rPr>
                <w:szCs w:val="28"/>
              </w:rPr>
            </w:pPr>
          </w:p>
          <w:p w:rsidR="0013447A" w:rsidRDefault="005E17C3" w:rsidP="00E15A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п</w:t>
            </w:r>
            <w:r w:rsidR="0013447A">
              <w:rPr>
                <w:szCs w:val="28"/>
              </w:rPr>
              <w:t>о просьбе вице-губ</w:t>
            </w:r>
            <w:r w:rsidR="00787B88">
              <w:rPr>
                <w:szCs w:val="28"/>
              </w:rPr>
              <w:t>ернатора Приморского края Серебрякова П.Ю.</w:t>
            </w:r>
            <w:r w:rsidR="00994C4E">
              <w:rPr>
                <w:szCs w:val="28"/>
              </w:rPr>
              <w:t>,</w:t>
            </w:r>
            <w:r w:rsidR="00787B8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предложил </w:t>
            </w:r>
            <w:r w:rsidR="00787B88">
              <w:rPr>
                <w:szCs w:val="28"/>
              </w:rPr>
              <w:t xml:space="preserve">вопрос № 14 </w:t>
            </w:r>
            <w:r>
              <w:rPr>
                <w:szCs w:val="28"/>
              </w:rPr>
              <w:t xml:space="preserve">рассмотреть третьим. </w:t>
            </w:r>
          </w:p>
          <w:p w:rsidR="00994C4E" w:rsidRPr="0066172E" w:rsidRDefault="00994C4E" w:rsidP="00994C4E">
            <w:pPr>
              <w:jc w:val="both"/>
              <w:rPr>
                <w:szCs w:val="28"/>
              </w:rPr>
            </w:pPr>
          </w:p>
          <w:p w:rsidR="00994C4E" w:rsidRDefault="00994C4E" w:rsidP="00994C4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Голосовали: "за" – единогласно.</w:t>
            </w:r>
          </w:p>
          <w:p w:rsidR="0013447A" w:rsidRPr="0066172E" w:rsidRDefault="0013447A" w:rsidP="00E15A86">
            <w:pPr>
              <w:jc w:val="both"/>
              <w:rPr>
                <w:szCs w:val="28"/>
              </w:rPr>
            </w:pPr>
          </w:p>
          <w:p w:rsidR="00021588" w:rsidRPr="0066172E" w:rsidRDefault="00255D6E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 xml:space="preserve">Докладывает: </w:t>
            </w:r>
            <w:r w:rsidRPr="0066172E">
              <w:rPr>
                <w:szCs w:val="28"/>
              </w:rPr>
              <w:t>Чемерис И.С.</w:t>
            </w:r>
          </w:p>
          <w:p w:rsidR="00255D6E" w:rsidRPr="0066172E" w:rsidRDefault="00255D6E" w:rsidP="00E15A86">
            <w:pPr>
              <w:jc w:val="both"/>
              <w:rPr>
                <w:szCs w:val="28"/>
              </w:rPr>
            </w:pPr>
          </w:p>
          <w:p w:rsidR="00523131" w:rsidRPr="0066172E" w:rsidRDefault="00523131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Предложил принять повестку в целом.</w:t>
            </w:r>
          </w:p>
          <w:p w:rsidR="00784F4B" w:rsidRPr="0066172E" w:rsidRDefault="00784F4B" w:rsidP="00E15A86">
            <w:pPr>
              <w:jc w:val="both"/>
              <w:rPr>
                <w:szCs w:val="28"/>
              </w:rPr>
            </w:pPr>
          </w:p>
        </w:tc>
      </w:tr>
      <w:tr w:rsidR="00F07852" w:rsidRPr="0066172E" w:rsidTr="005E2EC6">
        <w:tc>
          <w:tcPr>
            <w:tcW w:w="2235" w:type="dxa"/>
          </w:tcPr>
          <w:p w:rsidR="00F07852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F07852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Принять повестку дня в целом.</w:t>
            </w:r>
          </w:p>
          <w:p w:rsidR="00F07852" w:rsidRPr="0066172E" w:rsidRDefault="00F07852" w:rsidP="00E15A86">
            <w:pPr>
              <w:jc w:val="both"/>
              <w:rPr>
                <w:szCs w:val="28"/>
              </w:rPr>
            </w:pPr>
          </w:p>
          <w:p w:rsidR="00286D9A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Голосовали: "за" – единогласно.</w:t>
            </w:r>
          </w:p>
          <w:p w:rsidR="007D7C30" w:rsidRPr="0066172E" w:rsidRDefault="007D7C30" w:rsidP="00E15A86">
            <w:pPr>
              <w:jc w:val="both"/>
              <w:rPr>
                <w:szCs w:val="28"/>
              </w:rPr>
            </w:pPr>
          </w:p>
        </w:tc>
      </w:tr>
      <w:tr w:rsidR="00F07852" w:rsidRPr="0066172E">
        <w:tc>
          <w:tcPr>
            <w:tcW w:w="2235" w:type="dxa"/>
          </w:tcPr>
          <w:p w:rsidR="00F07852" w:rsidRPr="0066172E" w:rsidRDefault="00F07852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1. СЛУШАЛИ:</w:t>
            </w:r>
          </w:p>
          <w:p w:rsidR="00F07852" w:rsidRPr="0066172E" w:rsidRDefault="00F0785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66172E" w:rsidRDefault="00F0785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7FFE" w:rsidRPr="00426DF1" w:rsidRDefault="00C67FFE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проекте закона Приморского края "О внесении изменений в Закон Приморского края "Об обеспечении жилыми помещениями ветеранов, инвалидов и семей, имеющих детей-инвалидов,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7F7B66" w:rsidRPr="0066172E" w:rsidRDefault="007F7B66" w:rsidP="00E15A86">
            <w:pPr>
              <w:jc w:val="both"/>
              <w:rPr>
                <w:szCs w:val="28"/>
              </w:rPr>
            </w:pPr>
          </w:p>
          <w:p w:rsidR="00F07852" w:rsidRPr="0066172E" w:rsidRDefault="00F07852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9D3A35" w:rsidRPr="0066172E">
              <w:rPr>
                <w:szCs w:val="28"/>
              </w:rPr>
              <w:t xml:space="preserve"> </w:t>
            </w:r>
            <w:r w:rsidR="00C67FFE">
              <w:rPr>
                <w:szCs w:val="28"/>
              </w:rPr>
              <w:t>Лаврентьева Л.Ф.</w:t>
            </w:r>
          </w:p>
          <w:p w:rsidR="00F07852" w:rsidRPr="0066172E" w:rsidRDefault="00F07852" w:rsidP="00E15A86">
            <w:pPr>
              <w:jc w:val="both"/>
              <w:rPr>
                <w:szCs w:val="28"/>
              </w:rPr>
            </w:pPr>
          </w:p>
        </w:tc>
      </w:tr>
      <w:tr w:rsidR="00292EB8" w:rsidRPr="0066172E">
        <w:tc>
          <w:tcPr>
            <w:tcW w:w="2235" w:type="dxa"/>
          </w:tcPr>
          <w:p w:rsidR="00292EB8" w:rsidRPr="0066172E" w:rsidRDefault="004E528E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292EB8" w:rsidRPr="0066172E" w:rsidRDefault="001238AC" w:rsidP="00E15A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Барабаш Е.Н.</w:t>
            </w:r>
            <w:r w:rsidR="00540B2C">
              <w:rPr>
                <w:szCs w:val="28"/>
              </w:rPr>
              <w:t>, Чемерис И.С.</w:t>
            </w:r>
            <w:r w:rsidR="00D66424">
              <w:rPr>
                <w:szCs w:val="28"/>
              </w:rPr>
              <w:t>, Смольникова Е.Н.</w:t>
            </w:r>
          </w:p>
          <w:p w:rsidR="00FD1BDA" w:rsidRPr="0066172E" w:rsidRDefault="00FD1BDA" w:rsidP="00E15A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238AC" w:rsidRPr="0066172E">
        <w:tc>
          <w:tcPr>
            <w:tcW w:w="2235" w:type="dxa"/>
          </w:tcPr>
          <w:p w:rsidR="001238AC" w:rsidRDefault="001238AC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D66424" w:rsidRDefault="00D6642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66424" w:rsidRDefault="00D6642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66424" w:rsidRDefault="00D6642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66424" w:rsidRPr="0066172E" w:rsidRDefault="00D66424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Протокольно:</w:t>
            </w:r>
          </w:p>
        </w:tc>
        <w:tc>
          <w:tcPr>
            <w:tcW w:w="7229" w:type="dxa"/>
          </w:tcPr>
          <w:p w:rsidR="001238AC" w:rsidRPr="0066172E" w:rsidRDefault="001238AC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826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1238AC" w:rsidRPr="0066172E" w:rsidRDefault="001238AC" w:rsidP="00E15A86">
            <w:pPr>
              <w:jc w:val="both"/>
              <w:rPr>
                <w:szCs w:val="28"/>
              </w:rPr>
            </w:pPr>
          </w:p>
          <w:p w:rsidR="001238AC" w:rsidRPr="0066172E" w:rsidRDefault="001238AC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D66424" w:rsidRDefault="00D66424" w:rsidP="00E15A86">
            <w:pPr>
              <w:jc w:val="both"/>
              <w:rPr>
                <w:szCs w:val="28"/>
              </w:rPr>
            </w:pPr>
          </w:p>
          <w:p w:rsidR="00D66424" w:rsidRDefault="00D66424" w:rsidP="00E15A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связи с тем, что у Прокуратуры Приморского края появились </w:t>
            </w:r>
            <w:r w:rsidR="00994C4E">
              <w:rPr>
                <w:szCs w:val="28"/>
              </w:rPr>
              <w:t xml:space="preserve">замечания </w:t>
            </w:r>
            <w:r>
              <w:rPr>
                <w:szCs w:val="28"/>
              </w:rPr>
              <w:t xml:space="preserve">к проекту закона </w:t>
            </w:r>
            <w:r w:rsidRPr="00426DF1">
              <w:rPr>
                <w:szCs w:val="28"/>
              </w:rPr>
              <w:t xml:space="preserve">Приморского края "О внесении изменений в Закон Приморского края </w:t>
            </w:r>
            <w:r w:rsidR="00421D8D">
              <w:rPr>
                <w:szCs w:val="28"/>
              </w:rPr>
              <w:t xml:space="preserve">                 </w:t>
            </w:r>
            <w:r w:rsidRPr="00426DF1">
              <w:rPr>
                <w:szCs w:val="28"/>
              </w:rPr>
              <w:t>"Об обеспечении жилыми помещениями ветеранов, инвалидов и семей, имеющих детей-инвалидов, на территории Приморского края"</w:t>
            </w:r>
            <w:r>
              <w:rPr>
                <w:szCs w:val="28"/>
              </w:rPr>
              <w:t xml:space="preserve">, </w:t>
            </w:r>
            <w:r w:rsidR="00421D8D">
              <w:rPr>
                <w:szCs w:val="28"/>
              </w:rPr>
              <w:t xml:space="preserve">принято решение </w:t>
            </w:r>
            <w:r>
              <w:rPr>
                <w:szCs w:val="28"/>
              </w:rPr>
              <w:t>рассмотреть данный проект закона отдельно во втором и третьем чтениях.</w:t>
            </w:r>
          </w:p>
          <w:p w:rsidR="00063979" w:rsidRPr="0066172E" w:rsidRDefault="00063979" w:rsidP="00E15A86">
            <w:pPr>
              <w:jc w:val="both"/>
              <w:rPr>
                <w:szCs w:val="28"/>
              </w:rPr>
            </w:pPr>
          </w:p>
          <w:p w:rsidR="00063979" w:rsidRPr="0066172E" w:rsidRDefault="00063979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D66424" w:rsidRPr="0066172E" w:rsidRDefault="00D66424" w:rsidP="00E15A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073542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2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238AC" w:rsidRPr="00426DF1" w:rsidRDefault="001238AC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проекте закона Приморского края "О внесении изменений в Закон Приморского края "Об обеспечении жилыми помещениями ветеранов, инвалидов и семей, имеющих детей-инвалидов, на территории Приморск</w:t>
            </w:r>
            <w:r w:rsidR="00402082">
              <w:rPr>
                <w:szCs w:val="28"/>
              </w:rPr>
              <w:t>ого края" (второе чтение</w:t>
            </w:r>
            <w:r w:rsidRPr="00426DF1">
              <w:rPr>
                <w:szCs w:val="28"/>
              </w:rPr>
              <w:t>)</w:t>
            </w:r>
            <w:r w:rsidR="00540B2C">
              <w:rPr>
                <w:szCs w:val="28"/>
              </w:rPr>
              <w:t>.</w:t>
            </w:r>
          </w:p>
          <w:p w:rsidR="004E528E" w:rsidRPr="0066172E" w:rsidRDefault="004E528E" w:rsidP="00E15A86">
            <w:pPr>
              <w:pStyle w:val="a9"/>
              <w:spacing w:after="0"/>
              <w:ind w:firstLine="709"/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4E528E" w:rsidRPr="0066172E">
              <w:rPr>
                <w:szCs w:val="28"/>
              </w:rPr>
              <w:t xml:space="preserve"> </w:t>
            </w:r>
            <w:r w:rsidR="00540B2C">
              <w:rPr>
                <w:szCs w:val="28"/>
              </w:rPr>
              <w:t>Чемерис И.С.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4E528E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856B1D">
              <w:rPr>
                <w:szCs w:val="28"/>
              </w:rPr>
              <w:t>827</w:t>
            </w:r>
            <w:r w:rsidR="004D2214" w:rsidRPr="0066172E">
              <w:rPr>
                <w:szCs w:val="28"/>
              </w:rPr>
              <w:t xml:space="preserve"> (прилага</w:t>
            </w:r>
            <w:r w:rsidRPr="0066172E">
              <w:rPr>
                <w:szCs w:val="28"/>
              </w:rPr>
              <w:t>е</w:t>
            </w:r>
            <w:r w:rsidR="004D2214" w:rsidRPr="0066172E">
              <w:rPr>
                <w:szCs w:val="28"/>
              </w:rPr>
              <w:t>тся).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A087B" w:rsidRPr="0066172E" w:rsidRDefault="005A087B" w:rsidP="00E15A86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073542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3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56B1D" w:rsidRPr="00426DF1" w:rsidRDefault="00856B1D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проекте закона Приморского края "О внесении изменений в Закон Приморского края "Об обеспечении жилыми помещениями ветеранов, инвалидов и семей, имеющих детей-инвалидов, на территории Приморск</w:t>
            </w:r>
            <w:r>
              <w:rPr>
                <w:szCs w:val="28"/>
              </w:rPr>
              <w:t>ого края" (третье чтение</w:t>
            </w:r>
            <w:r w:rsidRPr="00426DF1">
              <w:rPr>
                <w:szCs w:val="28"/>
              </w:rPr>
              <w:t>)</w:t>
            </w:r>
            <w:r>
              <w:rPr>
                <w:szCs w:val="28"/>
              </w:rPr>
              <w:t>.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D91389" w:rsidRPr="0066172E">
              <w:rPr>
                <w:szCs w:val="28"/>
              </w:rPr>
              <w:t xml:space="preserve"> </w:t>
            </w:r>
            <w:r w:rsidR="00856B1D">
              <w:rPr>
                <w:szCs w:val="28"/>
              </w:rPr>
              <w:t>Чемерис И.С.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D91389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D81322">
              <w:rPr>
                <w:szCs w:val="28"/>
              </w:rPr>
              <w:t>828</w:t>
            </w:r>
            <w:r w:rsidR="004D2214" w:rsidRPr="0066172E">
              <w:rPr>
                <w:szCs w:val="28"/>
              </w:rPr>
              <w:t xml:space="preserve"> (прилагается).</w:t>
            </w:r>
          </w:p>
          <w:p w:rsidR="0027606C" w:rsidRPr="0066172E" w:rsidRDefault="0027606C" w:rsidP="00E15A86">
            <w:pPr>
              <w:jc w:val="both"/>
              <w:rPr>
                <w:szCs w:val="28"/>
              </w:rPr>
            </w:pPr>
          </w:p>
          <w:p w:rsidR="0027606C" w:rsidRPr="0066172E" w:rsidRDefault="0027606C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A087B" w:rsidRPr="0066172E" w:rsidRDefault="005A087B" w:rsidP="00E15A86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073542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4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91389" w:rsidRPr="0066172E" w:rsidRDefault="00D91389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О работе скорой медицинской помощи на территории Приморского края.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 w:rsidR="00F74718">
              <w:rPr>
                <w:szCs w:val="28"/>
              </w:rPr>
              <w:t>Чурилов Д.В.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</w:tc>
      </w:tr>
      <w:tr w:rsidR="00D91389" w:rsidRPr="0066172E">
        <w:tc>
          <w:tcPr>
            <w:tcW w:w="2235" w:type="dxa"/>
          </w:tcPr>
          <w:p w:rsidR="00D91389" w:rsidRPr="0066172E" w:rsidRDefault="00D91389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91389" w:rsidRPr="0066172E" w:rsidRDefault="00D91389" w:rsidP="00634908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Чемерис И.С.</w:t>
            </w:r>
            <w:r w:rsidR="003022F5" w:rsidRPr="0066172E">
              <w:rPr>
                <w:szCs w:val="28"/>
              </w:rPr>
              <w:t xml:space="preserve">, </w:t>
            </w:r>
            <w:r w:rsidR="00F74718">
              <w:rPr>
                <w:szCs w:val="28"/>
              </w:rPr>
              <w:t>Серебряков П.Ю.</w:t>
            </w: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lastRenderedPageBreak/>
              <w:t>РЕШИЛИ: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A2C16" w:rsidRPr="0066172E" w:rsidRDefault="002A2C16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829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3022F5" w:rsidRPr="0066172E" w:rsidRDefault="003022F5" w:rsidP="00E15A86">
            <w:pPr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E15A86" w:rsidRPr="0066172E" w:rsidRDefault="00E15A86" w:rsidP="00E15A86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581D20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5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F56C1" w:rsidRDefault="001001D7" w:rsidP="00E15A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Об исполнении государственной программы Приморского края "Развитие образования Приморского края" на 2013-2017 годы за 2014 год, в том числе о профессиональном обучении инвалидов</w:t>
            </w:r>
            <w:r w:rsidR="006516EE">
              <w:rPr>
                <w:szCs w:val="28"/>
              </w:rPr>
              <w:t xml:space="preserve"> в 2014 году</w:t>
            </w:r>
            <w:r>
              <w:rPr>
                <w:szCs w:val="28"/>
              </w:rPr>
              <w:t>.</w:t>
            </w:r>
          </w:p>
          <w:p w:rsidR="001001D7" w:rsidRPr="0066172E" w:rsidRDefault="001001D7" w:rsidP="00E15A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F7B66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</w:t>
            </w:r>
            <w:r w:rsidR="007F7B66" w:rsidRPr="0066172E">
              <w:rPr>
                <w:i/>
                <w:szCs w:val="28"/>
                <w:u w:val="single"/>
              </w:rPr>
              <w:t>е</w:t>
            </w:r>
            <w:r w:rsidRPr="0066172E">
              <w:rPr>
                <w:i/>
                <w:szCs w:val="28"/>
                <w:u w:val="single"/>
              </w:rPr>
              <w:t>т:</w:t>
            </w:r>
            <w:r w:rsidRPr="0066172E">
              <w:rPr>
                <w:szCs w:val="28"/>
              </w:rPr>
              <w:t xml:space="preserve"> </w:t>
            </w:r>
            <w:r w:rsidR="001001D7">
              <w:rPr>
                <w:szCs w:val="28"/>
              </w:rPr>
              <w:t>Григорьева Е.А.</w:t>
            </w:r>
          </w:p>
          <w:p w:rsidR="0066172E" w:rsidRPr="0066172E" w:rsidRDefault="0066172E" w:rsidP="00E15A86">
            <w:pPr>
              <w:jc w:val="both"/>
              <w:rPr>
                <w:szCs w:val="28"/>
              </w:rPr>
            </w:pPr>
          </w:p>
        </w:tc>
      </w:tr>
      <w:tr w:rsidR="00C93C96" w:rsidRPr="0066172E">
        <w:tc>
          <w:tcPr>
            <w:tcW w:w="2235" w:type="dxa"/>
          </w:tcPr>
          <w:p w:rsidR="00C93C96" w:rsidRPr="0066172E" w:rsidRDefault="00C93C96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93C96" w:rsidRDefault="001001D7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Сопчук С.А., Слепченко С.В., </w:t>
            </w:r>
            <w:r w:rsidR="00BC3CC2">
              <w:rPr>
                <w:szCs w:val="28"/>
              </w:rPr>
              <w:t xml:space="preserve">Чемерис И.С., </w:t>
            </w:r>
            <w:r w:rsidR="0004555B">
              <w:rPr>
                <w:szCs w:val="28"/>
              </w:rPr>
              <w:t xml:space="preserve">                   </w:t>
            </w:r>
            <w:r w:rsidR="00BC3CC2">
              <w:rPr>
                <w:szCs w:val="28"/>
              </w:rPr>
              <w:t>Межонов К.А.</w:t>
            </w:r>
          </w:p>
          <w:p w:rsidR="001001D7" w:rsidRPr="0066172E" w:rsidRDefault="001001D7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D91389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BC3CC2">
              <w:rPr>
                <w:szCs w:val="28"/>
              </w:rPr>
              <w:t>830</w:t>
            </w:r>
            <w:r w:rsidRPr="0066172E">
              <w:rPr>
                <w:szCs w:val="28"/>
              </w:rPr>
              <w:t xml:space="preserve"> (прилагае</w:t>
            </w:r>
            <w:r w:rsidR="004D2214" w:rsidRPr="0066172E">
              <w:rPr>
                <w:szCs w:val="28"/>
              </w:rPr>
              <w:t>тся).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E37C02" w:rsidRPr="0066172E" w:rsidRDefault="00E37C02" w:rsidP="00E15A86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581D20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6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81D20" w:rsidRPr="006516EE" w:rsidRDefault="0004555B" w:rsidP="00E15A86">
            <w:pPr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 ситуации, сложившейся в сфере образования, в связи с планируемым сокращением работников общеобразовательных и дошкольных муниципальных образовательных организаций в целях приведения основных количественных характеристик систем </w:t>
            </w:r>
            <w:r w:rsidRPr="006516EE">
              <w:rPr>
                <w:szCs w:val="28"/>
              </w:rPr>
              <w:t>образования Приморского края в соответствие с "дорожной картой".</w:t>
            </w:r>
          </w:p>
          <w:p w:rsidR="0004555B" w:rsidRPr="006516EE" w:rsidRDefault="0004555B" w:rsidP="00E15A86">
            <w:pPr>
              <w:jc w:val="both"/>
              <w:rPr>
                <w:szCs w:val="28"/>
              </w:rPr>
            </w:pPr>
          </w:p>
          <w:p w:rsidR="004D2214" w:rsidRPr="006516EE" w:rsidRDefault="004D2214" w:rsidP="00E15A86">
            <w:pPr>
              <w:jc w:val="both"/>
              <w:rPr>
                <w:szCs w:val="28"/>
              </w:rPr>
            </w:pPr>
            <w:r w:rsidRPr="006516EE">
              <w:rPr>
                <w:i/>
                <w:szCs w:val="28"/>
                <w:u w:val="single"/>
              </w:rPr>
              <w:t>Докладывает:</w:t>
            </w:r>
            <w:r w:rsidR="00D81D92" w:rsidRPr="006516EE">
              <w:rPr>
                <w:szCs w:val="28"/>
              </w:rPr>
              <w:t xml:space="preserve"> </w:t>
            </w:r>
            <w:r w:rsidR="0004555B" w:rsidRPr="006516EE">
              <w:rPr>
                <w:szCs w:val="28"/>
              </w:rPr>
              <w:t>Григорьева Е.А.</w:t>
            </w:r>
          </w:p>
          <w:p w:rsidR="00E8428F" w:rsidRPr="0066172E" w:rsidRDefault="00E8428F" w:rsidP="00E15A86">
            <w:pPr>
              <w:jc w:val="both"/>
              <w:rPr>
                <w:szCs w:val="28"/>
              </w:rPr>
            </w:pPr>
          </w:p>
        </w:tc>
      </w:tr>
      <w:tr w:rsidR="00D81D92" w:rsidRPr="0066172E">
        <w:tc>
          <w:tcPr>
            <w:tcW w:w="2235" w:type="dxa"/>
          </w:tcPr>
          <w:p w:rsidR="00D81D92" w:rsidRPr="0066172E" w:rsidRDefault="00D81D9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81D92" w:rsidRPr="0066172E" w:rsidRDefault="007C10F1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Шабанова Р.Н., Слепченко С.В., Чемерис И.С.,                  Ахоян Г.Ц., Пошивайло Ю.В., Сопчук С.А., </w:t>
            </w:r>
            <w:r w:rsidR="00095623">
              <w:rPr>
                <w:szCs w:val="28"/>
              </w:rPr>
              <w:br/>
            </w:r>
            <w:r>
              <w:rPr>
                <w:szCs w:val="28"/>
              </w:rPr>
              <w:t>Кириченко А.Г., Межонов К.А.</w:t>
            </w:r>
          </w:p>
          <w:p w:rsidR="00D81D92" w:rsidRPr="0066172E" w:rsidRDefault="00D81D9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Решени</w:t>
            </w:r>
            <w:r w:rsidR="00067907" w:rsidRPr="0066172E">
              <w:rPr>
                <w:szCs w:val="28"/>
              </w:rPr>
              <w:t xml:space="preserve">е № </w:t>
            </w:r>
            <w:r w:rsidR="001F203E" w:rsidRPr="0066172E">
              <w:rPr>
                <w:szCs w:val="28"/>
              </w:rPr>
              <w:t>8</w:t>
            </w:r>
            <w:r w:rsidR="007C10F1">
              <w:rPr>
                <w:szCs w:val="28"/>
              </w:rPr>
              <w:t>31</w:t>
            </w:r>
            <w:r w:rsidRPr="0066172E">
              <w:rPr>
                <w:szCs w:val="28"/>
              </w:rPr>
              <w:t xml:space="preserve"> (прилага</w:t>
            </w:r>
            <w:r w:rsidR="00784776" w:rsidRPr="0066172E">
              <w:rPr>
                <w:szCs w:val="28"/>
              </w:rPr>
              <w:t>е</w:t>
            </w:r>
            <w:r w:rsidRPr="0066172E">
              <w:rPr>
                <w:szCs w:val="28"/>
              </w:rPr>
              <w:t>тся).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A087B" w:rsidRPr="0066172E" w:rsidRDefault="005A087B" w:rsidP="00E15A86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581D20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7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D5D09" w:rsidRPr="00426DF1" w:rsidRDefault="003D5D09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достаточности средств субвенций на обеспечение государственных гарантий реализации прав на получение образования в муниципальных общеобразовательных и дошкольных образовательных организациях  Приморского края по итогам первого квартала 2015 года</w:t>
            </w:r>
            <w:r>
              <w:rPr>
                <w:szCs w:val="28"/>
              </w:rPr>
              <w:t>.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3D5D09">
              <w:rPr>
                <w:szCs w:val="28"/>
              </w:rPr>
              <w:t xml:space="preserve"> Григорьева Е.А.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</w:tc>
      </w:tr>
      <w:tr w:rsidR="003D5D09" w:rsidRPr="0066172E">
        <w:tc>
          <w:tcPr>
            <w:tcW w:w="2235" w:type="dxa"/>
          </w:tcPr>
          <w:p w:rsidR="003D5D09" w:rsidRPr="0066172E" w:rsidRDefault="003D5D09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D5D09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Межонов К.А., Сопчук С.А.</w:t>
            </w:r>
          </w:p>
          <w:p w:rsidR="005935C3" w:rsidRDefault="005935C3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34908" w:rsidRPr="00426DF1" w:rsidRDefault="00634908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lastRenderedPageBreak/>
              <w:t>РЕШИЛИ:</w:t>
            </w:r>
          </w:p>
          <w:p w:rsidR="00B078BA" w:rsidRDefault="00B078BA" w:rsidP="00E15A86">
            <w:pPr>
              <w:jc w:val="both"/>
              <w:rPr>
                <w:szCs w:val="28"/>
              </w:rPr>
            </w:pPr>
          </w:p>
          <w:p w:rsidR="00B078BA" w:rsidRDefault="00B078BA" w:rsidP="00E15A86">
            <w:pPr>
              <w:jc w:val="both"/>
              <w:rPr>
                <w:szCs w:val="28"/>
              </w:rPr>
            </w:pPr>
          </w:p>
          <w:p w:rsidR="00095623" w:rsidRDefault="00095623" w:rsidP="00E15A86">
            <w:pPr>
              <w:jc w:val="both"/>
              <w:rPr>
                <w:szCs w:val="28"/>
              </w:rPr>
            </w:pPr>
          </w:p>
          <w:p w:rsidR="00B078BA" w:rsidRPr="0066172E" w:rsidRDefault="00B078BA" w:rsidP="00E15A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9505EF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Решени</w:t>
            </w:r>
            <w:r w:rsidR="00D91389" w:rsidRPr="0066172E">
              <w:rPr>
                <w:szCs w:val="28"/>
              </w:rPr>
              <w:t xml:space="preserve">е № </w:t>
            </w:r>
            <w:r w:rsidR="003D5D09">
              <w:rPr>
                <w:szCs w:val="28"/>
              </w:rPr>
              <w:t>832</w:t>
            </w:r>
            <w:r w:rsidR="00D91389" w:rsidRPr="0066172E">
              <w:rPr>
                <w:szCs w:val="28"/>
              </w:rPr>
              <w:t xml:space="preserve"> (прилагае</w:t>
            </w:r>
            <w:r w:rsidR="004D2214" w:rsidRPr="0066172E">
              <w:rPr>
                <w:szCs w:val="28"/>
              </w:rPr>
              <w:t>тся).</w:t>
            </w:r>
          </w:p>
          <w:p w:rsidR="004D2214" w:rsidRPr="0066172E" w:rsidRDefault="004D2214" w:rsidP="00E15A86">
            <w:pPr>
              <w:jc w:val="both"/>
              <w:rPr>
                <w:szCs w:val="28"/>
              </w:rPr>
            </w:pPr>
          </w:p>
          <w:p w:rsidR="00595B9E" w:rsidRDefault="004D2214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095623" w:rsidRDefault="00095623" w:rsidP="00E15A86">
            <w:pPr>
              <w:jc w:val="both"/>
              <w:rPr>
                <w:szCs w:val="28"/>
              </w:rPr>
            </w:pPr>
          </w:p>
          <w:p w:rsidR="00B078BA" w:rsidRDefault="00B078BA" w:rsidP="00E15A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Рекомендовать департаменту образования </w:t>
            </w:r>
            <w:r w:rsidR="00DF661F">
              <w:rPr>
                <w:szCs w:val="28"/>
              </w:rPr>
              <w:t xml:space="preserve">и науки </w:t>
            </w:r>
            <w:r w:rsidR="00B175E0">
              <w:rPr>
                <w:szCs w:val="28"/>
              </w:rPr>
              <w:t>Приморского</w:t>
            </w:r>
            <w:r w:rsidR="00DF661F">
              <w:rPr>
                <w:szCs w:val="28"/>
              </w:rPr>
              <w:t xml:space="preserve"> края представить в комитет Законодательного Собрания по социальной политике и защите прав граждан к 1 июня 2015 года расчет:</w:t>
            </w:r>
          </w:p>
          <w:p w:rsidR="00DF661F" w:rsidRDefault="00DF661F" w:rsidP="00E15A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1)какой объем дополнительных средств из краевого бюджета</w:t>
            </w:r>
            <w:r w:rsidR="00385C38">
              <w:rPr>
                <w:szCs w:val="28"/>
              </w:rPr>
              <w:t xml:space="preserve"> необходим при внесении изменений в Закон </w:t>
            </w:r>
            <w:r w:rsidR="00B175E0">
              <w:rPr>
                <w:szCs w:val="28"/>
              </w:rPr>
              <w:t>Приморского</w:t>
            </w:r>
            <w:r w:rsidR="00385C38">
              <w:rPr>
                <w:szCs w:val="28"/>
              </w:rPr>
              <w:t xml:space="preserve"> края от 19.12.2013 № 327-КЗ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</w:t>
            </w:r>
            <w:r w:rsidR="00432147">
              <w:rPr>
                <w:szCs w:val="28"/>
              </w:rPr>
              <w:t xml:space="preserve"> </w:t>
            </w:r>
            <w:r w:rsidR="00B175E0">
              <w:rPr>
                <w:szCs w:val="28"/>
              </w:rPr>
              <w:t>Приморского</w:t>
            </w:r>
            <w:r w:rsidR="00432147">
              <w:rPr>
                <w:szCs w:val="28"/>
              </w:rPr>
              <w:t xml:space="preserve"> края" в части дополнения методики расчета нормативов расходов для определения размера субвенций местным бюджетам из </w:t>
            </w:r>
            <w:r w:rsidR="00B175E0">
              <w:rPr>
                <w:szCs w:val="28"/>
              </w:rPr>
              <w:t>краевого</w:t>
            </w:r>
            <w:r w:rsidR="00432147">
              <w:rPr>
                <w:szCs w:val="28"/>
              </w:rPr>
              <w:t xml:space="preserve"> бюджета повышающим </w:t>
            </w:r>
            <w:r w:rsidR="00B175E0">
              <w:rPr>
                <w:szCs w:val="28"/>
              </w:rPr>
              <w:t>коэффициентом</w:t>
            </w:r>
            <w:r w:rsidR="00432147">
              <w:rPr>
                <w:szCs w:val="28"/>
              </w:rPr>
              <w:t>, учитывающим деление классов на группы по ряду предметов, а также дистанционное образование детей;</w:t>
            </w:r>
          </w:p>
          <w:p w:rsidR="00432147" w:rsidRDefault="00432147" w:rsidP="00E15A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2)анализ</w:t>
            </w:r>
            <w:r w:rsidR="00F36FDC">
              <w:rPr>
                <w:szCs w:val="28"/>
              </w:rPr>
              <w:t xml:space="preserve"> заработной платы педагогических работников муниципальных общеобразовательных и дошкольных образовательных организаций </w:t>
            </w:r>
            <w:r w:rsidR="00B175E0">
              <w:rPr>
                <w:szCs w:val="28"/>
              </w:rPr>
              <w:t>Приморского</w:t>
            </w:r>
            <w:r w:rsidR="00F36FDC">
              <w:rPr>
                <w:szCs w:val="28"/>
              </w:rPr>
              <w:t xml:space="preserve"> края (в разрезе муниципальных образований </w:t>
            </w:r>
            <w:r w:rsidR="00B175E0">
              <w:rPr>
                <w:szCs w:val="28"/>
              </w:rPr>
              <w:t>Приморского</w:t>
            </w:r>
            <w:r w:rsidR="00F36FDC">
              <w:rPr>
                <w:szCs w:val="28"/>
              </w:rPr>
              <w:t xml:space="preserve"> края) в части начисления к заработной плате выплат за работу в районах Крайнего Севера и приравненных к ним местнос</w:t>
            </w:r>
            <w:r w:rsidR="00B175E0">
              <w:rPr>
                <w:szCs w:val="28"/>
              </w:rPr>
              <w:t>тях.</w:t>
            </w:r>
          </w:p>
          <w:p w:rsidR="00E15A86" w:rsidRPr="0066172E" w:rsidRDefault="00E15A86" w:rsidP="00E15A86">
            <w:pPr>
              <w:jc w:val="both"/>
              <w:rPr>
                <w:szCs w:val="28"/>
              </w:rPr>
            </w:pPr>
          </w:p>
          <w:p w:rsidR="00E15A86" w:rsidRDefault="00E15A86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385C38" w:rsidRPr="005935C3" w:rsidRDefault="00385C38" w:rsidP="00E15A86">
            <w:pPr>
              <w:jc w:val="both"/>
              <w:rPr>
                <w:b/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66172E">
              <w:rPr>
                <w:szCs w:val="28"/>
              </w:rPr>
              <w:t>. СЛУШАЛИ:</w:t>
            </w:r>
          </w:p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35C3" w:rsidRPr="00426DF1" w:rsidRDefault="005935C3" w:rsidP="00E15A86">
            <w:pPr>
              <w:pStyle w:val="a9"/>
              <w:tabs>
                <w:tab w:val="left" w:pos="2147"/>
              </w:tabs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Об информации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и подростков в Приморском крае в 2015 году</w:t>
            </w:r>
            <w:r>
              <w:rPr>
                <w:szCs w:val="28"/>
              </w:rPr>
              <w:t>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  <w:p w:rsidR="00745432" w:rsidRPr="0066172E" w:rsidRDefault="005935C3" w:rsidP="00E15A86">
            <w:pPr>
              <w:jc w:val="both"/>
              <w:rPr>
                <w:szCs w:val="28"/>
              </w:rPr>
            </w:pPr>
            <w:r>
              <w:rPr>
                <w:i/>
                <w:szCs w:val="28"/>
                <w:u w:val="single"/>
              </w:rPr>
              <w:t>Докладываю</w:t>
            </w:r>
            <w:r w:rsidR="00745432" w:rsidRPr="0066172E">
              <w:rPr>
                <w:i/>
                <w:szCs w:val="28"/>
                <w:u w:val="single"/>
              </w:rPr>
              <w:t>т:</w:t>
            </w:r>
            <w:r w:rsidR="00745432">
              <w:rPr>
                <w:szCs w:val="28"/>
              </w:rPr>
              <w:t xml:space="preserve"> Григорьева Е.А.</w:t>
            </w:r>
            <w:r>
              <w:rPr>
                <w:szCs w:val="28"/>
              </w:rPr>
              <w:t>, Лаврентьева Л.Ф.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745432" w:rsidRDefault="0042300E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Межонов К.А., Чемерис И.С., Слепченко С.В.,                   Сопчук С.А.</w:t>
            </w:r>
          </w:p>
          <w:p w:rsidR="0042300E" w:rsidRPr="00426DF1" w:rsidRDefault="0042300E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3C2102">
              <w:rPr>
                <w:szCs w:val="28"/>
              </w:rPr>
              <w:t>833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  <w:p w:rsidR="00745432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E20D38" w:rsidRPr="0066172E" w:rsidRDefault="00E20D38" w:rsidP="00E15A86">
            <w:pPr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9</w:t>
            </w:r>
            <w:r w:rsidRPr="0066172E">
              <w:rPr>
                <w:szCs w:val="28"/>
              </w:rPr>
              <w:t>. СЛУШАЛИ:</w:t>
            </w:r>
          </w:p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45432" w:rsidRDefault="0042300E" w:rsidP="00E15A86">
            <w:pPr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Об информации департамента образования и науки Приморского края о реализации комплекса мер, направленных на ликвидацию очередей в дошкольные образовательные организации и обеспечение доступности дошкольного образования детей в возрасте от трех до семи лет в 2014 году и планируемых мерах в 2015 году</w:t>
            </w:r>
            <w:r>
              <w:rPr>
                <w:szCs w:val="28"/>
              </w:rPr>
              <w:t>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Григорьева Е.А.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745432" w:rsidRDefault="004640A4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Межонов К.А.</w:t>
            </w:r>
          </w:p>
          <w:p w:rsidR="004640A4" w:rsidRPr="00426DF1" w:rsidRDefault="004640A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3C2102">
              <w:rPr>
                <w:szCs w:val="28"/>
              </w:rPr>
              <w:t>834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  <w:p w:rsidR="00745432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832B24" w:rsidRPr="0066172E" w:rsidRDefault="00832B24" w:rsidP="00E15A86">
            <w:pPr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66172E">
              <w:rPr>
                <w:szCs w:val="28"/>
              </w:rPr>
              <w:t>. СЛУШАЛИ:</w:t>
            </w:r>
          </w:p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45432" w:rsidRDefault="004640A4" w:rsidP="00E15A86">
            <w:pPr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Об информации департамента образования и науки Приморского края о ходе реализации государственной политики в сфере образования</w:t>
            </w:r>
            <w:r>
              <w:rPr>
                <w:szCs w:val="28"/>
              </w:rPr>
              <w:t>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4640A4">
              <w:rPr>
                <w:szCs w:val="28"/>
              </w:rPr>
              <w:t>Григорьева Е.А.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745432" w:rsidRDefault="004640A4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Межонов К.А., Сопчук С.А.</w:t>
            </w:r>
          </w:p>
          <w:p w:rsidR="004640A4" w:rsidRPr="00426DF1" w:rsidRDefault="004640A4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3C2102">
              <w:rPr>
                <w:szCs w:val="28"/>
              </w:rPr>
              <w:t>835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  <w:p w:rsidR="00745432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832B24" w:rsidRPr="0066172E" w:rsidRDefault="00832B24" w:rsidP="00E15A86">
            <w:pPr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66172E">
              <w:rPr>
                <w:szCs w:val="28"/>
              </w:rPr>
              <w:t>. СЛУШАЛИ:</w:t>
            </w:r>
          </w:p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32B24" w:rsidRPr="00426DF1" w:rsidRDefault="00832B24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Об отчете о результатах контрольного мероприятия, проведенного в </w:t>
            </w:r>
            <w:proofErr w:type="spellStart"/>
            <w:r w:rsidRPr="00426DF1">
              <w:rPr>
                <w:szCs w:val="28"/>
              </w:rPr>
              <w:t>КГАУК</w:t>
            </w:r>
            <w:proofErr w:type="spellEnd"/>
            <w:r w:rsidRPr="00426DF1">
              <w:rPr>
                <w:szCs w:val="28"/>
              </w:rPr>
              <w:t xml:space="preserve"> "Приморский академический краевой драматический театр</w:t>
            </w:r>
            <w:r w:rsidR="003C2102">
              <w:rPr>
                <w:szCs w:val="28"/>
              </w:rPr>
              <w:t xml:space="preserve"> </w:t>
            </w:r>
            <w:r w:rsidRPr="00426DF1">
              <w:rPr>
                <w:szCs w:val="28"/>
              </w:rPr>
              <w:t>им. М. Горького" за 2013 год и девять месяцев 2014 года</w:t>
            </w:r>
            <w:r>
              <w:rPr>
                <w:szCs w:val="28"/>
              </w:rPr>
              <w:t>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832B24">
              <w:rPr>
                <w:szCs w:val="28"/>
              </w:rPr>
              <w:t xml:space="preserve"> Волкова В.В.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745432" w:rsidRDefault="004C3C82" w:rsidP="00E15A86">
            <w:pPr>
              <w:pStyle w:val="a9"/>
              <w:spacing w:after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Звеняцкий</w:t>
            </w:r>
            <w:proofErr w:type="spellEnd"/>
            <w:r>
              <w:rPr>
                <w:szCs w:val="28"/>
              </w:rPr>
              <w:t xml:space="preserve"> Е.С., Нечаев Р.М.</w:t>
            </w:r>
          </w:p>
          <w:p w:rsidR="004C3C82" w:rsidRPr="00426DF1" w:rsidRDefault="004C3C8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83</w:t>
            </w:r>
            <w:r w:rsidR="003C2102">
              <w:rPr>
                <w:szCs w:val="28"/>
              </w:rPr>
              <w:t>6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  <w:p w:rsidR="00745432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4C3C82" w:rsidRPr="0066172E" w:rsidRDefault="004C3C82" w:rsidP="00E15A86">
            <w:pPr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CE195A">
              <w:rPr>
                <w:szCs w:val="28"/>
              </w:rPr>
              <w:t>2</w:t>
            </w:r>
            <w:r w:rsidRPr="0066172E">
              <w:rPr>
                <w:szCs w:val="28"/>
              </w:rPr>
              <w:t>. СЛУШАЛИ:</w:t>
            </w:r>
          </w:p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45432" w:rsidRPr="005169C4" w:rsidRDefault="004C3C82" w:rsidP="00E15A86">
            <w:pPr>
              <w:jc w:val="both"/>
              <w:rPr>
                <w:szCs w:val="28"/>
              </w:rPr>
            </w:pPr>
            <w:r w:rsidRPr="005169C4">
              <w:rPr>
                <w:szCs w:val="28"/>
              </w:rPr>
              <w:t xml:space="preserve">Об отчете о контрольном мероприятии, проведенном в </w:t>
            </w:r>
            <w:proofErr w:type="spellStart"/>
            <w:r w:rsidRPr="005169C4">
              <w:rPr>
                <w:szCs w:val="28"/>
              </w:rPr>
              <w:t>КГАУК</w:t>
            </w:r>
            <w:proofErr w:type="spellEnd"/>
            <w:r w:rsidRPr="005169C4">
              <w:rPr>
                <w:szCs w:val="28"/>
              </w:rPr>
              <w:t xml:space="preserve"> "Приморская краевая филармония" за 2013 год и девять месяцев 2014 года.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4C3C82">
              <w:rPr>
                <w:szCs w:val="28"/>
              </w:rPr>
              <w:t>Волкова В.В.</w:t>
            </w:r>
          </w:p>
          <w:p w:rsidR="00745432" w:rsidRDefault="00745432" w:rsidP="00E15A86">
            <w:pPr>
              <w:jc w:val="both"/>
              <w:rPr>
                <w:szCs w:val="28"/>
              </w:rPr>
            </w:pPr>
          </w:p>
          <w:p w:rsidR="00053300" w:rsidRPr="0066172E" w:rsidRDefault="00053300" w:rsidP="00E15A86">
            <w:pPr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745432" w:rsidRDefault="004C3C82" w:rsidP="00E15A86">
            <w:pPr>
              <w:pStyle w:val="a9"/>
              <w:spacing w:after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Заруцкая</w:t>
            </w:r>
            <w:proofErr w:type="spellEnd"/>
            <w:r>
              <w:rPr>
                <w:szCs w:val="28"/>
              </w:rPr>
              <w:t xml:space="preserve"> В.О.</w:t>
            </w:r>
            <w:r w:rsidR="005169C4">
              <w:rPr>
                <w:szCs w:val="28"/>
              </w:rPr>
              <w:t xml:space="preserve">, Чемерис И.С., </w:t>
            </w:r>
            <w:proofErr w:type="spellStart"/>
            <w:r w:rsidR="005169C4">
              <w:rPr>
                <w:szCs w:val="28"/>
              </w:rPr>
              <w:t>Борняков</w:t>
            </w:r>
            <w:proofErr w:type="spellEnd"/>
            <w:r w:rsidR="005169C4">
              <w:rPr>
                <w:szCs w:val="28"/>
              </w:rPr>
              <w:t xml:space="preserve"> А.И., Нечаев Р.М.</w:t>
            </w:r>
          </w:p>
          <w:p w:rsidR="004C3C82" w:rsidRPr="00426DF1" w:rsidRDefault="004C3C82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745432" w:rsidRPr="0066172E">
        <w:tc>
          <w:tcPr>
            <w:tcW w:w="2235" w:type="dxa"/>
          </w:tcPr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45432" w:rsidRPr="0066172E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3C2102">
              <w:rPr>
                <w:szCs w:val="28"/>
              </w:rPr>
              <w:t>837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745432" w:rsidRPr="0066172E" w:rsidRDefault="00745432" w:rsidP="00E15A86">
            <w:pPr>
              <w:jc w:val="both"/>
              <w:rPr>
                <w:szCs w:val="28"/>
              </w:rPr>
            </w:pPr>
          </w:p>
          <w:p w:rsidR="00CF10A9" w:rsidRDefault="00745432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053300" w:rsidRPr="0066172E" w:rsidRDefault="00053300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13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9C7B74" w:rsidRDefault="00CF10A9" w:rsidP="00E15A86">
            <w:pPr>
              <w:jc w:val="both"/>
              <w:rPr>
                <w:szCs w:val="28"/>
              </w:rPr>
            </w:pPr>
            <w:r w:rsidRPr="009C7B74">
              <w:rPr>
                <w:szCs w:val="28"/>
              </w:rPr>
              <w:t xml:space="preserve">Об отчете о результатах контрольного мероприятия, проведенного в </w:t>
            </w:r>
            <w:proofErr w:type="spellStart"/>
            <w:r w:rsidRPr="009C7B74">
              <w:rPr>
                <w:szCs w:val="28"/>
              </w:rPr>
              <w:t>КГАУК</w:t>
            </w:r>
            <w:proofErr w:type="spellEnd"/>
            <w:r w:rsidRPr="009C7B74">
              <w:rPr>
                <w:szCs w:val="28"/>
              </w:rPr>
              <w:t xml:space="preserve"> "Приморский театр оперы и балета" за 2013 год и девять месяцев 2014 года.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CF10A9">
              <w:rPr>
                <w:szCs w:val="28"/>
              </w:rPr>
              <w:t>Волкова В.В.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E195A" w:rsidRDefault="00CF10A9" w:rsidP="00E15A86">
            <w:pPr>
              <w:pStyle w:val="a9"/>
              <w:spacing w:after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Лубченко</w:t>
            </w:r>
            <w:proofErr w:type="spellEnd"/>
            <w:r>
              <w:rPr>
                <w:szCs w:val="28"/>
              </w:rPr>
              <w:t xml:space="preserve"> А.В., Чемерис И.С., Нечаев Р.М.</w:t>
            </w:r>
            <w:r w:rsidR="00BF53EB">
              <w:rPr>
                <w:szCs w:val="28"/>
              </w:rPr>
              <w:t xml:space="preserve">, </w:t>
            </w:r>
            <w:r w:rsidR="009C7B74">
              <w:rPr>
                <w:szCs w:val="28"/>
              </w:rPr>
              <w:br/>
            </w:r>
            <w:proofErr w:type="spellStart"/>
            <w:r w:rsidR="007B015A">
              <w:rPr>
                <w:szCs w:val="28"/>
              </w:rPr>
              <w:t>Плыгунова</w:t>
            </w:r>
            <w:proofErr w:type="spellEnd"/>
            <w:r w:rsidR="007B015A">
              <w:rPr>
                <w:szCs w:val="28"/>
              </w:rPr>
              <w:t xml:space="preserve"> В.В.,</w:t>
            </w:r>
            <w:r w:rsidR="00F814E0">
              <w:rPr>
                <w:szCs w:val="28"/>
              </w:rPr>
              <w:t xml:space="preserve"> </w:t>
            </w:r>
            <w:proofErr w:type="spellStart"/>
            <w:r w:rsidR="00F814E0">
              <w:rPr>
                <w:szCs w:val="28"/>
              </w:rPr>
              <w:t>Самодов</w:t>
            </w:r>
            <w:proofErr w:type="spellEnd"/>
            <w:r w:rsidR="00F814E0">
              <w:rPr>
                <w:szCs w:val="28"/>
              </w:rPr>
              <w:t xml:space="preserve"> С.А</w:t>
            </w:r>
            <w:r w:rsidR="00404554">
              <w:rPr>
                <w:szCs w:val="28"/>
              </w:rPr>
              <w:t>.,</w:t>
            </w:r>
            <w:r w:rsidR="007B015A">
              <w:rPr>
                <w:szCs w:val="28"/>
              </w:rPr>
              <w:t xml:space="preserve"> Слепченко С.В.</w:t>
            </w:r>
          </w:p>
          <w:p w:rsidR="00CF10A9" w:rsidRPr="00426DF1" w:rsidRDefault="00CF10A9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3C2102">
              <w:rPr>
                <w:szCs w:val="28"/>
              </w:rPr>
              <w:t>838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9C7B74" w:rsidRPr="0066172E" w:rsidRDefault="009C7B74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Default="009C7B74" w:rsidP="00E15A86">
            <w:pPr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Об отчете о контрольном мероприятии по осуществлению контроля департаментом культуры Приморского края </w:t>
            </w:r>
            <w:r w:rsidR="00095623">
              <w:rPr>
                <w:szCs w:val="28"/>
              </w:rPr>
              <w:t xml:space="preserve">                </w:t>
            </w:r>
            <w:r w:rsidRPr="00426DF1">
              <w:rPr>
                <w:szCs w:val="28"/>
              </w:rPr>
              <w:t xml:space="preserve">(в рамках полномочий) за деятельностью следующих подведомственных учреждений: </w:t>
            </w:r>
            <w:proofErr w:type="spellStart"/>
            <w:r w:rsidRPr="00426DF1">
              <w:rPr>
                <w:szCs w:val="28"/>
              </w:rPr>
              <w:t>ГАУК</w:t>
            </w:r>
            <w:proofErr w:type="spellEnd"/>
            <w:r w:rsidRPr="00426DF1">
              <w:rPr>
                <w:szCs w:val="28"/>
              </w:rPr>
              <w:t xml:space="preserve"> "Приморская краевая филармония", </w:t>
            </w:r>
            <w:proofErr w:type="spellStart"/>
            <w:r w:rsidRPr="00426DF1">
              <w:rPr>
                <w:szCs w:val="28"/>
              </w:rPr>
              <w:t>ГАУК</w:t>
            </w:r>
            <w:proofErr w:type="spellEnd"/>
            <w:r w:rsidRPr="00426DF1">
              <w:rPr>
                <w:szCs w:val="28"/>
              </w:rPr>
              <w:t xml:space="preserve"> "Приморский академический краевой драматический театр </w:t>
            </w:r>
            <w:r w:rsidR="00095623">
              <w:rPr>
                <w:szCs w:val="28"/>
              </w:rPr>
              <w:t xml:space="preserve">                      </w:t>
            </w:r>
            <w:r w:rsidRPr="00426DF1">
              <w:rPr>
                <w:szCs w:val="28"/>
              </w:rPr>
              <w:t xml:space="preserve">им. М. Горького", </w:t>
            </w:r>
            <w:proofErr w:type="spellStart"/>
            <w:r w:rsidRPr="00426DF1">
              <w:rPr>
                <w:szCs w:val="28"/>
              </w:rPr>
              <w:t>КГАУК</w:t>
            </w:r>
            <w:proofErr w:type="spellEnd"/>
            <w:r w:rsidRPr="00426DF1">
              <w:rPr>
                <w:szCs w:val="28"/>
              </w:rPr>
              <w:t xml:space="preserve"> "Приморский театр оперы и балета" за 2013 год и девять месяцев 2014 года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5740E6">
              <w:rPr>
                <w:szCs w:val="28"/>
              </w:rPr>
              <w:t xml:space="preserve"> Волкова В.В.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E195A" w:rsidRDefault="00737F65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Нечаев Р.М., </w:t>
            </w:r>
            <w:proofErr w:type="spellStart"/>
            <w:r>
              <w:rPr>
                <w:szCs w:val="28"/>
              </w:rPr>
              <w:t>Самодов</w:t>
            </w:r>
            <w:proofErr w:type="spellEnd"/>
            <w:r>
              <w:rPr>
                <w:szCs w:val="28"/>
              </w:rPr>
              <w:t xml:space="preserve"> С.А., </w:t>
            </w:r>
            <w:proofErr w:type="spellStart"/>
            <w:r w:rsidR="00DF7036">
              <w:rPr>
                <w:szCs w:val="28"/>
              </w:rPr>
              <w:t>Лубченко</w:t>
            </w:r>
            <w:proofErr w:type="spellEnd"/>
            <w:r w:rsidR="00DF7036">
              <w:rPr>
                <w:szCs w:val="28"/>
              </w:rPr>
              <w:t xml:space="preserve"> А.В.</w:t>
            </w:r>
          </w:p>
          <w:p w:rsidR="00DF7036" w:rsidRPr="00426DF1" w:rsidRDefault="00DF7036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DF7036">
              <w:rPr>
                <w:szCs w:val="28"/>
              </w:rPr>
              <w:t>839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DF7036" w:rsidRPr="0066172E" w:rsidRDefault="00DF7036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15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F7036" w:rsidRPr="00426DF1" w:rsidRDefault="00DF7036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Об исполнении государственной программы "Развитие культуры Приморского края на 2013-2017 годы" </w:t>
            </w:r>
            <w:r w:rsidR="00095623">
              <w:rPr>
                <w:szCs w:val="28"/>
              </w:rPr>
              <w:t xml:space="preserve">                  </w:t>
            </w:r>
            <w:r w:rsidRPr="00426DF1">
              <w:rPr>
                <w:szCs w:val="28"/>
              </w:rPr>
              <w:t>в 2014 году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DF7036">
              <w:rPr>
                <w:szCs w:val="28"/>
              </w:rPr>
              <w:t>Нечаев Р.М.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E195A" w:rsidRPr="00426DF1" w:rsidRDefault="00822802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Сопчук С.А., Чемерис И.С., Пошивайло Ю.В., </w:t>
            </w:r>
            <w:r w:rsidR="00063979">
              <w:rPr>
                <w:szCs w:val="28"/>
              </w:rPr>
              <w:br/>
            </w:r>
            <w:r>
              <w:rPr>
                <w:szCs w:val="28"/>
              </w:rPr>
              <w:t>Слепченко С.В.</w:t>
            </w: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822802">
              <w:rPr>
                <w:szCs w:val="28"/>
              </w:rPr>
              <w:t>840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3E4B8D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16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50B02" w:rsidRPr="00426DF1" w:rsidRDefault="00150B02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проекте закона Приморского края "О внесении изменений в Закон Приморского края "О Контрольно-с</w:t>
            </w:r>
            <w:r>
              <w:rPr>
                <w:szCs w:val="28"/>
              </w:rPr>
              <w:t>четной палате Приморского края".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F814E0" w:rsidRPr="0066172E" w:rsidRDefault="00F814E0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E195A" w:rsidRDefault="003E4B8D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Волкова В.В., Иванович С.И.</w:t>
            </w:r>
          </w:p>
          <w:p w:rsidR="003E4B8D" w:rsidRPr="00426DF1" w:rsidRDefault="003E4B8D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3E4B8D">
              <w:rPr>
                <w:szCs w:val="28"/>
              </w:rPr>
              <w:t>841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146DDB" w:rsidRPr="0066172E" w:rsidRDefault="00146DDB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17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46DDB" w:rsidRPr="00426DF1" w:rsidRDefault="00146DDB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проекте закона Приморского края "О внесении изменений в Закон Приморского края "Об образовании в Приморском крае" (второе чтение)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146DDB">
              <w:rPr>
                <w:szCs w:val="28"/>
              </w:rPr>
              <w:t>84</w:t>
            </w:r>
            <w:r>
              <w:rPr>
                <w:szCs w:val="28"/>
              </w:rPr>
              <w:t>2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146DDB" w:rsidRPr="0066172E" w:rsidRDefault="00146DDB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18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46DDB" w:rsidRPr="00426DF1" w:rsidRDefault="00146DDB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проекте закона Приморского края "О внесении изменений в Закон Приморского края "Об образовании в Приморском крае" (третье чтение)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C74382">
              <w:rPr>
                <w:szCs w:val="28"/>
              </w:rPr>
              <w:t>843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C74382" w:rsidRPr="0066172E" w:rsidRDefault="00C74382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19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74382" w:rsidRPr="00426DF1" w:rsidRDefault="00C74382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 проекте закона Приморского края "О внесении изменений в Закон Приморского края "Об обеспечении беспрепятственного доступа инвалидов и других </w:t>
            </w:r>
            <w:proofErr w:type="spellStart"/>
            <w:r w:rsidRPr="00426DF1">
              <w:rPr>
                <w:szCs w:val="28"/>
              </w:rPr>
              <w:t>маломобильных</w:t>
            </w:r>
            <w:proofErr w:type="spellEnd"/>
            <w:r w:rsidRPr="00426DF1">
              <w:rPr>
                <w:szCs w:val="28"/>
              </w:rPr>
              <w:t xml:space="preserve"> групп населения к объектам социальной, транспортной и инженерной инфраструктур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C74382">
              <w:rPr>
                <w:szCs w:val="28"/>
              </w:rPr>
              <w:t>844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4E0D6A" w:rsidRDefault="004E0D6A" w:rsidP="00E15A86">
            <w:pPr>
              <w:jc w:val="both"/>
              <w:rPr>
                <w:szCs w:val="28"/>
              </w:rPr>
            </w:pPr>
          </w:p>
          <w:p w:rsidR="00F814E0" w:rsidRDefault="00F814E0" w:rsidP="00E15A86">
            <w:pPr>
              <w:jc w:val="both"/>
              <w:rPr>
                <w:szCs w:val="28"/>
              </w:rPr>
            </w:pPr>
          </w:p>
          <w:p w:rsidR="00F814E0" w:rsidRPr="0066172E" w:rsidRDefault="00F814E0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E0D6A" w:rsidRPr="00426DF1" w:rsidRDefault="004E0D6A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проекте 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(второе чтение)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095623" w:rsidRPr="0066172E" w:rsidRDefault="00095623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4E0D6A">
              <w:rPr>
                <w:szCs w:val="28"/>
              </w:rPr>
              <w:t>845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4E0D6A" w:rsidRPr="0066172E" w:rsidRDefault="004E0D6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21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E0D6A" w:rsidRPr="00426DF1" w:rsidRDefault="004E0D6A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проекте 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(третье чтение)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9B3F54">
              <w:rPr>
                <w:szCs w:val="28"/>
              </w:rPr>
              <w:t>846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9B3F54" w:rsidRPr="0066172E" w:rsidRDefault="009B3F54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22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B3F54" w:rsidRPr="00426DF1" w:rsidRDefault="009B3F54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>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(первое чтение)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E90318" w:rsidP="00E15A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CE195A" w:rsidRPr="0066172E">
              <w:rPr>
                <w:szCs w:val="28"/>
              </w:rPr>
              <w:t xml:space="preserve"> № </w:t>
            </w:r>
            <w:r w:rsidR="009B3F54">
              <w:rPr>
                <w:szCs w:val="28"/>
              </w:rPr>
              <w:t>847</w:t>
            </w:r>
            <w:r>
              <w:rPr>
                <w:szCs w:val="28"/>
              </w:rPr>
              <w:t>, 848</w:t>
            </w:r>
            <w:r w:rsidR="00CE195A" w:rsidRPr="0066172E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CE195A" w:rsidRPr="0066172E">
              <w:rPr>
                <w:szCs w:val="28"/>
              </w:rPr>
              <w:t>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9B3F54" w:rsidRPr="0066172E" w:rsidRDefault="009B3F54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23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Default="009B3F54" w:rsidP="00E15A86">
            <w:pPr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>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(второе, третье чтения)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lastRenderedPageBreak/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9B3F54">
              <w:rPr>
                <w:szCs w:val="28"/>
              </w:rPr>
              <w:t>8</w:t>
            </w:r>
            <w:r w:rsidR="00630556">
              <w:rPr>
                <w:szCs w:val="28"/>
              </w:rPr>
              <w:t>49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335B49" w:rsidRPr="0066172E" w:rsidRDefault="00335B49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24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35B49" w:rsidRPr="00426DF1" w:rsidRDefault="00335B49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проекте закона Приморского края "О</w:t>
            </w:r>
            <w:r>
              <w:rPr>
                <w:szCs w:val="28"/>
              </w:rPr>
              <w:t xml:space="preserve"> внесении изменения в статью 2 </w:t>
            </w:r>
            <w:r w:rsidRPr="00426DF1">
              <w:rPr>
                <w:szCs w:val="28"/>
              </w:rPr>
              <w:t xml:space="preserve">Закона Приморского края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 xml:space="preserve">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классах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>(1-4 включительно) в муниципальных общеобразовательных организациях Приморского края" (первое чтение)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630556" w:rsidP="00E15A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CE195A" w:rsidRPr="0066172E">
              <w:rPr>
                <w:szCs w:val="28"/>
              </w:rPr>
              <w:t xml:space="preserve"> № </w:t>
            </w:r>
            <w:r w:rsidR="00CE195A">
              <w:rPr>
                <w:szCs w:val="28"/>
              </w:rPr>
              <w:t>8</w:t>
            </w:r>
            <w:r>
              <w:rPr>
                <w:szCs w:val="28"/>
              </w:rPr>
              <w:t>50, 851</w:t>
            </w:r>
            <w:r w:rsidR="00CE195A" w:rsidRPr="0066172E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CE195A" w:rsidRPr="0066172E">
              <w:rPr>
                <w:szCs w:val="28"/>
              </w:rPr>
              <w:t>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0C59AA" w:rsidRPr="0066172E" w:rsidRDefault="000C59A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25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35B49" w:rsidRPr="00426DF1" w:rsidRDefault="00335B49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 xml:space="preserve">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классах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>(1-4 включительно) в муниципальных общеобразовательных организациях Приморского края" (второе, третье чтения)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8</w:t>
            </w:r>
            <w:r w:rsidR="00630556">
              <w:rPr>
                <w:szCs w:val="28"/>
              </w:rPr>
              <w:t>52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0C59AA" w:rsidRPr="0066172E" w:rsidRDefault="000C59A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26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C59AA" w:rsidRPr="00426DF1" w:rsidRDefault="000C59AA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 xml:space="preserve">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</w:t>
            </w:r>
            <w:r w:rsidRPr="00426DF1">
              <w:rPr>
                <w:szCs w:val="28"/>
              </w:rPr>
              <w:lastRenderedPageBreak/>
              <w:t>организациях, осуществляющих образовательную деятельность" (первое чтение)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095623" w:rsidRPr="0066172E" w:rsidRDefault="00095623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lastRenderedPageBreak/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630556" w:rsidP="00E15A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CE195A" w:rsidRPr="0066172E">
              <w:rPr>
                <w:szCs w:val="28"/>
              </w:rPr>
              <w:t xml:space="preserve"> № </w:t>
            </w:r>
            <w:r w:rsidR="00224B88">
              <w:rPr>
                <w:szCs w:val="28"/>
              </w:rPr>
              <w:t>8</w:t>
            </w:r>
            <w:r>
              <w:rPr>
                <w:szCs w:val="28"/>
              </w:rPr>
              <w:t>53, 854</w:t>
            </w:r>
            <w:r w:rsidR="00CE195A" w:rsidRPr="0066172E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CE195A" w:rsidRPr="0066172E">
              <w:rPr>
                <w:szCs w:val="28"/>
              </w:rPr>
              <w:t>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224B88" w:rsidRPr="0066172E" w:rsidRDefault="00224B88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27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C59AA" w:rsidRPr="00426DF1" w:rsidRDefault="000C59AA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 xml:space="preserve">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>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деятельность" (второе, третье чтения)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224B88">
              <w:rPr>
                <w:szCs w:val="28"/>
              </w:rPr>
              <w:t>85</w:t>
            </w:r>
            <w:r w:rsidR="00630556">
              <w:rPr>
                <w:szCs w:val="28"/>
              </w:rPr>
              <w:t>5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224B88" w:rsidRPr="0066172E" w:rsidRDefault="00224B88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28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24B88" w:rsidRPr="00426DF1" w:rsidRDefault="00224B88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>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 (первое чтение)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630556" w:rsidP="00E15A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CE195A" w:rsidRPr="0066172E">
              <w:rPr>
                <w:szCs w:val="28"/>
              </w:rPr>
              <w:t xml:space="preserve"> № </w:t>
            </w:r>
            <w:r w:rsidR="00CE195A">
              <w:rPr>
                <w:szCs w:val="28"/>
              </w:rPr>
              <w:t>8</w:t>
            </w:r>
            <w:r w:rsidR="00CB000D">
              <w:rPr>
                <w:szCs w:val="28"/>
              </w:rPr>
              <w:t>5</w:t>
            </w:r>
            <w:r>
              <w:rPr>
                <w:szCs w:val="28"/>
              </w:rPr>
              <w:t>6, 857 (прилагаю</w:t>
            </w:r>
            <w:r w:rsidR="00CE195A" w:rsidRPr="0066172E">
              <w:rPr>
                <w:szCs w:val="28"/>
              </w:rPr>
              <w:t>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224B88" w:rsidRPr="0066172E" w:rsidRDefault="00224B88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29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24B88" w:rsidRPr="00426DF1" w:rsidRDefault="00224B88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 проекте закона Приморского края "О внесении изменения в статью 2  Закона Приморского края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 xml:space="preserve">"О наделении органов местного самоуправления </w:t>
            </w:r>
            <w:r w:rsidRPr="00426DF1">
              <w:rPr>
                <w:szCs w:val="28"/>
              </w:rPr>
              <w:lastRenderedPageBreak/>
              <w:t>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 (второе, третье чтения)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lastRenderedPageBreak/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8</w:t>
            </w:r>
            <w:r w:rsidR="00CB000D">
              <w:rPr>
                <w:szCs w:val="28"/>
              </w:rPr>
              <w:t>5</w:t>
            </w:r>
            <w:r w:rsidR="00D854E9">
              <w:rPr>
                <w:szCs w:val="28"/>
              </w:rPr>
              <w:t>8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CB000D" w:rsidRPr="0066172E" w:rsidRDefault="00CB000D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30</w:t>
            </w:r>
            <w:r w:rsidRPr="0066172E">
              <w:rPr>
                <w:szCs w:val="28"/>
              </w:rPr>
              <w:t>. СЛУШАЛИ:</w:t>
            </w: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B000D" w:rsidRPr="00426DF1" w:rsidRDefault="00CB000D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 проекте закона Приморского края "О внесении изменения в приложение 1 к Закону Приморского края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>"О наделении органов местного самоуправления отдельными государственными полномочиями по  государственному управлению охраной труда" (первое чтение)</w:t>
            </w:r>
            <w:r>
              <w:rPr>
                <w:szCs w:val="28"/>
              </w:rPr>
              <w:t>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</w:tr>
      <w:tr w:rsidR="00CE195A" w:rsidRPr="0066172E">
        <w:tc>
          <w:tcPr>
            <w:tcW w:w="2235" w:type="dxa"/>
          </w:tcPr>
          <w:p w:rsidR="00CE195A" w:rsidRPr="0066172E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E195A" w:rsidRPr="0066172E" w:rsidRDefault="00D854E9" w:rsidP="00E15A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CE195A" w:rsidRPr="0066172E">
              <w:rPr>
                <w:szCs w:val="28"/>
              </w:rPr>
              <w:t xml:space="preserve"> № </w:t>
            </w:r>
            <w:r w:rsidR="00CE195A">
              <w:rPr>
                <w:szCs w:val="28"/>
              </w:rPr>
              <w:t>8</w:t>
            </w:r>
            <w:r w:rsidR="00CB000D">
              <w:rPr>
                <w:szCs w:val="28"/>
              </w:rPr>
              <w:t>5</w:t>
            </w:r>
            <w:r>
              <w:rPr>
                <w:szCs w:val="28"/>
              </w:rPr>
              <w:t>9, 860 (прилагаю</w:t>
            </w:r>
            <w:r w:rsidR="00CE195A" w:rsidRPr="0066172E">
              <w:rPr>
                <w:szCs w:val="28"/>
              </w:rPr>
              <w:t>тся).</w:t>
            </w:r>
          </w:p>
          <w:p w:rsidR="00CE195A" w:rsidRPr="0066172E" w:rsidRDefault="00CE195A" w:rsidP="00E15A86">
            <w:pPr>
              <w:jc w:val="both"/>
              <w:rPr>
                <w:szCs w:val="28"/>
              </w:rPr>
            </w:pPr>
          </w:p>
          <w:p w:rsidR="00CE195A" w:rsidRDefault="00CE195A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CB000D" w:rsidRPr="0066172E" w:rsidRDefault="00CB000D" w:rsidP="00E15A86">
            <w:pPr>
              <w:jc w:val="both"/>
              <w:rPr>
                <w:szCs w:val="28"/>
              </w:rPr>
            </w:pPr>
          </w:p>
        </w:tc>
      </w:tr>
      <w:tr w:rsidR="001741A5" w:rsidRPr="0066172E">
        <w:tc>
          <w:tcPr>
            <w:tcW w:w="2235" w:type="dxa"/>
          </w:tcPr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31</w:t>
            </w:r>
            <w:r w:rsidRPr="0066172E">
              <w:rPr>
                <w:szCs w:val="28"/>
              </w:rPr>
              <w:t>. СЛУШАЛИ:</w:t>
            </w:r>
          </w:p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B000D" w:rsidRPr="00426DF1" w:rsidRDefault="00CB000D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 xml:space="preserve">О проекте закона Приморского края "О внесении изменения в приложение 1 к Закону Приморского края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>"О наделении органов местного самоуправления отдельными государственными полномочиями по  государственному управлению охраной труда" (второе, третье чтения)</w:t>
            </w:r>
            <w:r>
              <w:rPr>
                <w:szCs w:val="28"/>
              </w:rPr>
              <w:t>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</w:tc>
      </w:tr>
      <w:tr w:rsidR="001741A5" w:rsidRPr="0066172E">
        <w:tc>
          <w:tcPr>
            <w:tcW w:w="2235" w:type="dxa"/>
          </w:tcPr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376659">
              <w:rPr>
                <w:szCs w:val="28"/>
              </w:rPr>
              <w:t>8</w:t>
            </w:r>
            <w:r w:rsidR="00D854E9">
              <w:rPr>
                <w:szCs w:val="28"/>
              </w:rPr>
              <w:t>61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  <w:p w:rsidR="001741A5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354173" w:rsidRDefault="00354173" w:rsidP="00E15A86">
            <w:pPr>
              <w:jc w:val="both"/>
              <w:rPr>
                <w:szCs w:val="28"/>
              </w:rPr>
            </w:pPr>
          </w:p>
          <w:p w:rsidR="005842ED" w:rsidRDefault="005842ED" w:rsidP="00E15A86">
            <w:pPr>
              <w:jc w:val="both"/>
              <w:rPr>
                <w:szCs w:val="28"/>
              </w:rPr>
            </w:pPr>
          </w:p>
          <w:p w:rsidR="005842ED" w:rsidRDefault="005842ED" w:rsidP="00E15A86">
            <w:pPr>
              <w:jc w:val="both"/>
              <w:rPr>
                <w:szCs w:val="28"/>
              </w:rPr>
            </w:pPr>
          </w:p>
          <w:p w:rsidR="005842ED" w:rsidRDefault="005842ED" w:rsidP="00E15A86">
            <w:pPr>
              <w:jc w:val="both"/>
              <w:rPr>
                <w:szCs w:val="28"/>
              </w:rPr>
            </w:pPr>
          </w:p>
          <w:p w:rsidR="005842ED" w:rsidRDefault="005842ED" w:rsidP="00E15A86">
            <w:pPr>
              <w:jc w:val="both"/>
              <w:rPr>
                <w:szCs w:val="28"/>
              </w:rPr>
            </w:pPr>
          </w:p>
          <w:p w:rsidR="005842ED" w:rsidRDefault="005842ED" w:rsidP="00E15A86">
            <w:pPr>
              <w:jc w:val="both"/>
              <w:rPr>
                <w:szCs w:val="28"/>
              </w:rPr>
            </w:pPr>
          </w:p>
          <w:p w:rsidR="005842ED" w:rsidRDefault="005842ED" w:rsidP="00E15A86">
            <w:pPr>
              <w:jc w:val="both"/>
              <w:rPr>
                <w:szCs w:val="28"/>
              </w:rPr>
            </w:pPr>
          </w:p>
          <w:p w:rsidR="005842ED" w:rsidRPr="0066172E" w:rsidRDefault="005842ED" w:rsidP="00E15A86">
            <w:pPr>
              <w:jc w:val="both"/>
              <w:rPr>
                <w:szCs w:val="28"/>
              </w:rPr>
            </w:pPr>
          </w:p>
        </w:tc>
      </w:tr>
      <w:tr w:rsidR="001741A5" w:rsidRPr="0066172E">
        <w:tc>
          <w:tcPr>
            <w:tcW w:w="2235" w:type="dxa"/>
          </w:tcPr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32</w:t>
            </w:r>
            <w:r w:rsidRPr="0066172E">
              <w:rPr>
                <w:szCs w:val="28"/>
              </w:rPr>
              <w:t>. СЛУШАЛИ:</w:t>
            </w:r>
          </w:p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76659" w:rsidRPr="00426DF1" w:rsidRDefault="00376659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426DF1">
              <w:rPr>
                <w:szCs w:val="28"/>
              </w:rPr>
              <w:t xml:space="preserve">законодательной инициативе Законодательного Собрания Амурской области по внесению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 xml:space="preserve">в Государственную Думу Федерального Собрания Российской Федерации проекта федерального закона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 xml:space="preserve">"О внесении изменений в Федеральный закон </w:t>
            </w:r>
            <w:r w:rsidR="007E138C">
              <w:rPr>
                <w:szCs w:val="28"/>
              </w:rPr>
              <w:br/>
            </w:r>
            <w:r w:rsidRPr="00426DF1">
              <w:rPr>
                <w:szCs w:val="28"/>
              </w:rPr>
              <w:t>"О ветеранах"</w:t>
            </w:r>
            <w:r>
              <w:rPr>
                <w:szCs w:val="28"/>
              </w:rPr>
              <w:t>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</w:tc>
      </w:tr>
      <w:tr w:rsidR="001741A5" w:rsidRPr="0066172E">
        <w:tc>
          <w:tcPr>
            <w:tcW w:w="2235" w:type="dxa"/>
          </w:tcPr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376659">
              <w:rPr>
                <w:szCs w:val="28"/>
              </w:rPr>
              <w:t>8</w:t>
            </w:r>
            <w:r w:rsidR="00D854E9">
              <w:rPr>
                <w:szCs w:val="28"/>
              </w:rPr>
              <w:t>62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  <w:p w:rsidR="001A23D1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842ED" w:rsidRPr="0066172E" w:rsidRDefault="005842ED" w:rsidP="00E15A86">
            <w:pPr>
              <w:jc w:val="both"/>
              <w:rPr>
                <w:szCs w:val="28"/>
              </w:rPr>
            </w:pPr>
          </w:p>
        </w:tc>
      </w:tr>
      <w:tr w:rsidR="001741A5" w:rsidRPr="0066172E">
        <w:tc>
          <w:tcPr>
            <w:tcW w:w="2235" w:type="dxa"/>
          </w:tcPr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33</w:t>
            </w:r>
            <w:r w:rsidRPr="0066172E">
              <w:rPr>
                <w:szCs w:val="28"/>
              </w:rPr>
              <w:t>. СЛУШАЛИ:</w:t>
            </w:r>
          </w:p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76659" w:rsidRPr="00426DF1" w:rsidRDefault="00376659" w:rsidP="00E15A86">
            <w:pPr>
              <w:pStyle w:val="a9"/>
              <w:spacing w:after="0"/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проведении выездного заседания комитета Законодательного Собрания по социальной политике и защите прав граждан</w:t>
            </w:r>
            <w:r>
              <w:rPr>
                <w:szCs w:val="28"/>
              </w:rPr>
              <w:t>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</w:tc>
      </w:tr>
      <w:tr w:rsidR="001741A5" w:rsidRPr="0066172E">
        <w:tc>
          <w:tcPr>
            <w:tcW w:w="2235" w:type="dxa"/>
          </w:tcPr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8</w:t>
            </w:r>
            <w:r w:rsidR="00D854E9">
              <w:rPr>
                <w:szCs w:val="28"/>
              </w:rPr>
              <w:t>63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  <w:p w:rsidR="001741A5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1A23D1" w:rsidRPr="0066172E" w:rsidRDefault="001A23D1" w:rsidP="00E15A86">
            <w:pPr>
              <w:jc w:val="both"/>
              <w:rPr>
                <w:szCs w:val="28"/>
              </w:rPr>
            </w:pPr>
          </w:p>
        </w:tc>
      </w:tr>
      <w:tr w:rsidR="001741A5" w:rsidRPr="0066172E">
        <w:tc>
          <w:tcPr>
            <w:tcW w:w="2235" w:type="dxa"/>
          </w:tcPr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34</w:t>
            </w:r>
            <w:r w:rsidRPr="0066172E">
              <w:rPr>
                <w:szCs w:val="28"/>
              </w:rPr>
              <w:t>. СЛУШАЛИ:</w:t>
            </w:r>
          </w:p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741A5" w:rsidRDefault="00730A9E" w:rsidP="00E15A86">
            <w:pPr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730A9E" w:rsidRPr="0066172E" w:rsidRDefault="00730A9E" w:rsidP="00E15A86">
            <w:pPr>
              <w:jc w:val="both"/>
              <w:rPr>
                <w:szCs w:val="28"/>
              </w:rPr>
            </w:pP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</w:tc>
      </w:tr>
      <w:tr w:rsidR="001741A5" w:rsidRPr="0066172E">
        <w:tc>
          <w:tcPr>
            <w:tcW w:w="2235" w:type="dxa"/>
          </w:tcPr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1A23D1">
              <w:rPr>
                <w:szCs w:val="28"/>
              </w:rPr>
              <w:t>8</w:t>
            </w:r>
            <w:r w:rsidR="00D854E9">
              <w:rPr>
                <w:szCs w:val="28"/>
              </w:rPr>
              <w:t>64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  <w:p w:rsidR="001741A5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E90318" w:rsidRPr="0066172E" w:rsidRDefault="00E90318" w:rsidP="00E15A86">
            <w:pPr>
              <w:jc w:val="both"/>
              <w:rPr>
                <w:szCs w:val="28"/>
              </w:rPr>
            </w:pPr>
          </w:p>
        </w:tc>
      </w:tr>
      <w:tr w:rsidR="001741A5" w:rsidRPr="0066172E">
        <w:tc>
          <w:tcPr>
            <w:tcW w:w="2235" w:type="dxa"/>
          </w:tcPr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35</w:t>
            </w:r>
            <w:r w:rsidRPr="0066172E">
              <w:rPr>
                <w:szCs w:val="28"/>
              </w:rPr>
              <w:t>. СЛУШАЛИ:</w:t>
            </w:r>
          </w:p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1741A5" w:rsidRPr="0066172E" w:rsidRDefault="001741A5" w:rsidP="00E15A8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30A9E" w:rsidRDefault="00730A9E" w:rsidP="00E15A86">
            <w:pPr>
              <w:jc w:val="both"/>
              <w:rPr>
                <w:szCs w:val="28"/>
              </w:rPr>
            </w:pPr>
            <w:r w:rsidRPr="00426DF1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rPr>
                <w:szCs w:val="28"/>
              </w:rPr>
              <w:t>.</w:t>
            </w:r>
          </w:p>
          <w:p w:rsidR="00730A9E" w:rsidRPr="0066172E" w:rsidRDefault="00730A9E" w:rsidP="00E15A86">
            <w:pPr>
              <w:jc w:val="both"/>
              <w:rPr>
                <w:szCs w:val="28"/>
              </w:rPr>
            </w:pP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</w:tc>
      </w:tr>
      <w:tr w:rsidR="001741A5" w:rsidRPr="0066172E">
        <w:tc>
          <w:tcPr>
            <w:tcW w:w="2235" w:type="dxa"/>
          </w:tcPr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4F4172">
              <w:rPr>
                <w:szCs w:val="28"/>
              </w:rPr>
              <w:t>865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</w:p>
          <w:p w:rsidR="001741A5" w:rsidRPr="0066172E" w:rsidRDefault="001741A5" w:rsidP="00E15A8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</w:tc>
      </w:tr>
    </w:tbl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bookmarkStart w:id="0" w:name="_GoBack"/>
      <w:bookmarkEnd w:id="0"/>
    </w:p>
    <w:p w:rsidR="00A369DB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61D9A" w:rsidRPr="006B7CF7" w:rsidRDefault="00661D9A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97492D">
        <w:rPr>
          <w:szCs w:val="28"/>
        </w:rPr>
        <w:t xml:space="preserve">    </w:t>
      </w:r>
      <w:r w:rsidRPr="006B7CF7">
        <w:rPr>
          <w:szCs w:val="28"/>
        </w:rPr>
        <w:t xml:space="preserve">  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CCA" w:rsidRDefault="00A65CCA">
      <w:r>
        <w:separator/>
      </w:r>
    </w:p>
  </w:endnote>
  <w:endnote w:type="continuationSeparator" w:id="0">
    <w:p w:rsidR="00A65CCA" w:rsidRDefault="00A65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CCA" w:rsidRDefault="00A65CCA">
      <w:r>
        <w:separator/>
      </w:r>
    </w:p>
  </w:footnote>
  <w:footnote w:type="continuationSeparator" w:id="0">
    <w:p w:rsidR="00A65CCA" w:rsidRDefault="00A65C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8E" w:rsidRDefault="009B248E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B248E" w:rsidRDefault="009B248E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8E" w:rsidRDefault="009B248E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842ED">
      <w:rPr>
        <w:rStyle w:val="ae"/>
        <w:noProof/>
      </w:rPr>
      <w:t>18</w:t>
    </w:r>
    <w:r>
      <w:rPr>
        <w:rStyle w:val="ae"/>
      </w:rPr>
      <w:fldChar w:fldCharType="end"/>
    </w:r>
  </w:p>
  <w:p w:rsidR="009B248E" w:rsidRDefault="009B248E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9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16D3"/>
    <w:rsid w:val="00001960"/>
    <w:rsid w:val="00003AD3"/>
    <w:rsid w:val="00004603"/>
    <w:rsid w:val="00005D12"/>
    <w:rsid w:val="00010149"/>
    <w:rsid w:val="000119FF"/>
    <w:rsid w:val="00011D9F"/>
    <w:rsid w:val="00015D73"/>
    <w:rsid w:val="000173C9"/>
    <w:rsid w:val="00021588"/>
    <w:rsid w:val="00021C56"/>
    <w:rsid w:val="000224DF"/>
    <w:rsid w:val="00023585"/>
    <w:rsid w:val="000241B5"/>
    <w:rsid w:val="0002528B"/>
    <w:rsid w:val="000259DF"/>
    <w:rsid w:val="000262F5"/>
    <w:rsid w:val="000271AF"/>
    <w:rsid w:val="000277EE"/>
    <w:rsid w:val="000313B7"/>
    <w:rsid w:val="00031D50"/>
    <w:rsid w:val="00031F6F"/>
    <w:rsid w:val="000325AD"/>
    <w:rsid w:val="00032697"/>
    <w:rsid w:val="000329CF"/>
    <w:rsid w:val="00032BBB"/>
    <w:rsid w:val="000346E0"/>
    <w:rsid w:val="00034ED9"/>
    <w:rsid w:val="00035E3D"/>
    <w:rsid w:val="00036D10"/>
    <w:rsid w:val="00036EED"/>
    <w:rsid w:val="00040359"/>
    <w:rsid w:val="00040C55"/>
    <w:rsid w:val="0004179E"/>
    <w:rsid w:val="0004283F"/>
    <w:rsid w:val="00042F78"/>
    <w:rsid w:val="000430E7"/>
    <w:rsid w:val="00044A8C"/>
    <w:rsid w:val="0004555B"/>
    <w:rsid w:val="00046207"/>
    <w:rsid w:val="000473B0"/>
    <w:rsid w:val="000475A5"/>
    <w:rsid w:val="00047DC0"/>
    <w:rsid w:val="00050AF1"/>
    <w:rsid w:val="000531B6"/>
    <w:rsid w:val="00053300"/>
    <w:rsid w:val="00053709"/>
    <w:rsid w:val="00056442"/>
    <w:rsid w:val="00056B8C"/>
    <w:rsid w:val="00057B67"/>
    <w:rsid w:val="00060A3D"/>
    <w:rsid w:val="00060E4F"/>
    <w:rsid w:val="00060FB2"/>
    <w:rsid w:val="0006114F"/>
    <w:rsid w:val="00061470"/>
    <w:rsid w:val="00061E50"/>
    <w:rsid w:val="00061FED"/>
    <w:rsid w:val="00062985"/>
    <w:rsid w:val="00063979"/>
    <w:rsid w:val="00064D7F"/>
    <w:rsid w:val="00065427"/>
    <w:rsid w:val="00066D66"/>
    <w:rsid w:val="00067907"/>
    <w:rsid w:val="000702DB"/>
    <w:rsid w:val="00073542"/>
    <w:rsid w:val="000740C4"/>
    <w:rsid w:val="00075DD1"/>
    <w:rsid w:val="00077E9B"/>
    <w:rsid w:val="000821DA"/>
    <w:rsid w:val="00082A97"/>
    <w:rsid w:val="00082CC8"/>
    <w:rsid w:val="000835E1"/>
    <w:rsid w:val="00092C3F"/>
    <w:rsid w:val="0009328C"/>
    <w:rsid w:val="00093370"/>
    <w:rsid w:val="00093E9F"/>
    <w:rsid w:val="000946A8"/>
    <w:rsid w:val="000946E6"/>
    <w:rsid w:val="000947AE"/>
    <w:rsid w:val="00095623"/>
    <w:rsid w:val="00095938"/>
    <w:rsid w:val="00096622"/>
    <w:rsid w:val="00097FC7"/>
    <w:rsid w:val="000A099C"/>
    <w:rsid w:val="000A10FE"/>
    <w:rsid w:val="000A13CF"/>
    <w:rsid w:val="000A17C0"/>
    <w:rsid w:val="000A1AB5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38AA"/>
    <w:rsid w:val="000C59AA"/>
    <w:rsid w:val="000C5D80"/>
    <w:rsid w:val="000C6CA4"/>
    <w:rsid w:val="000C74AD"/>
    <w:rsid w:val="000D216D"/>
    <w:rsid w:val="000D2A73"/>
    <w:rsid w:val="000D2FEB"/>
    <w:rsid w:val="000D4ACF"/>
    <w:rsid w:val="000D5D60"/>
    <w:rsid w:val="000D5EF6"/>
    <w:rsid w:val="000D60B9"/>
    <w:rsid w:val="000D66F6"/>
    <w:rsid w:val="000D6882"/>
    <w:rsid w:val="000E0BF4"/>
    <w:rsid w:val="000E1A35"/>
    <w:rsid w:val="000E267D"/>
    <w:rsid w:val="000E26E2"/>
    <w:rsid w:val="000E467D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F86"/>
    <w:rsid w:val="000F308B"/>
    <w:rsid w:val="000F32BD"/>
    <w:rsid w:val="000F4A7A"/>
    <w:rsid w:val="000F4D30"/>
    <w:rsid w:val="000F5129"/>
    <w:rsid w:val="000F6452"/>
    <w:rsid w:val="000F64A2"/>
    <w:rsid w:val="001001D7"/>
    <w:rsid w:val="00101B30"/>
    <w:rsid w:val="001026B8"/>
    <w:rsid w:val="00102C41"/>
    <w:rsid w:val="001030E0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36AC"/>
    <w:rsid w:val="00113D58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38AC"/>
    <w:rsid w:val="00124DFD"/>
    <w:rsid w:val="00126A23"/>
    <w:rsid w:val="00127A45"/>
    <w:rsid w:val="0013035C"/>
    <w:rsid w:val="00132AC6"/>
    <w:rsid w:val="00133B78"/>
    <w:rsid w:val="00133BCF"/>
    <w:rsid w:val="00134331"/>
    <w:rsid w:val="0013447A"/>
    <w:rsid w:val="00134F11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C44"/>
    <w:rsid w:val="00144B19"/>
    <w:rsid w:val="00144FAD"/>
    <w:rsid w:val="00146DDB"/>
    <w:rsid w:val="00147B27"/>
    <w:rsid w:val="001509E0"/>
    <w:rsid w:val="00150B02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6326C"/>
    <w:rsid w:val="0016429D"/>
    <w:rsid w:val="00171E8F"/>
    <w:rsid w:val="0017232F"/>
    <w:rsid w:val="001741A5"/>
    <w:rsid w:val="00175C93"/>
    <w:rsid w:val="00176265"/>
    <w:rsid w:val="001814CF"/>
    <w:rsid w:val="00181D31"/>
    <w:rsid w:val="001831B1"/>
    <w:rsid w:val="0018364A"/>
    <w:rsid w:val="00183D1E"/>
    <w:rsid w:val="00184B8B"/>
    <w:rsid w:val="0018638E"/>
    <w:rsid w:val="00186E34"/>
    <w:rsid w:val="00187650"/>
    <w:rsid w:val="00190BF8"/>
    <w:rsid w:val="0019146E"/>
    <w:rsid w:val="0019498F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3D1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8C3"/>
    <w:rsid w:val="001B3A7C"/>
    <w:rsid w:val="001B3A8A"/>
    <w:rsid w:val="001B465F"/>
    <w:rsid w:val="001B4BCD"/>
    <w:rsid w:val="001B50EB"/>
    <w:rsid w:val="001B5E07"/>
    <w:rsid w:val="001C0A87"/>
    <w:rsid w:val="001C21CF"/>
    <w:rsid w:val="001C53CB"/>
    <w:rsid w:val="001C56AC"/>
    <w:rsid w:val="001C76CA"/>
    <w:rsid w:val="001C7EB8"/>
    <w:rsid w:val="001D07F5"/>
    <w:rsid w:val="001D104D"/>
    <w:rsid w:val="001D2B60"/>
    <w:rsid w:val="001D2DCA"/>
    <w:rsid w:val="001D42CA"/>
    <w:rsid w:val="001D5307"/>
    <w:rsid w:val="001D57E8"/>
    <w:rsid w:val="001D5AC7"/>
    <w:rsid w:val="001D6413"/>
    <w:rsid w:val="001D7666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03E"/>
    <w:rsid w:val="001F2EAD"/>
    <w:rsid w:val="001F3420"/>
    <w:rsid w:val="001F3695"/>
    <w:rsid w:val="001F6013"/>
    <w:rsid w:val="002006A5"/>
    <w:rsid w:val="00200C90"/>
    <w:rsid w:val="0020249D"/>
    <w:rsid w:val="00203788"/>
    <w:rsid w:val="00203848"/>
    <w:rsid w:val="00203F23"/>
    <w:rsid w:val="002046A0"/>
    <w:rsid w:val="00204F9E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3239"/>
    <w:rsid w:val="00224623"/>
    <w:rsid w:val="00224A25"/>
    <w:rsid w:val="00224B88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E87"/>
    <w:rsid w:val="00245EE9"/>
    <w:rsid w:val="002469EA"/>
    <w:rsid w:val="00251488"/>
    <w:rsid w:val="002516CA"/>
    <w:rsid w:val="00253538"/>
    <w:rsid w:val="00253E2B"/>
    <w:rsid w:val="00254029"/>
    <w:rsid w:val="002557BA"/>
    <w:rsid w:val="00255D6E"/>
    <w:rsid w:val="00256041"/>
    <w:rsid w:val="0025782A"/>
    <w:rsid w:val="00257CB6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7325"/>
    <w:rsid w:val="00267341"/>
    <w:rsid w:val="00267CE7"/>
    <w:rsid w:val="00270F5F"/>
    <w:rsid w:val="002717B3"/>
    <w:rsid w:val="00271C5E"/>
    <w:rsid w:val="00272945"/>
    <w:rsid w:val="00274194"/>
    <w:rsid w:val="0027565D"/>
    <w:rsid w:val="0027606C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0E26"/>
    <w:rsid w:val="00292EB8"/>
    <w:rsid w:val="00292EEA"/>
    <w:rsid w:val="0029421D"/>
    <w:rsid w:val="002951B9"/>
    <w:rsid w:val="00295BD0"/>
    <w:rsid w:val="00295CB3"/>
    <w:rsid w:val="002A14FF"/>
    <w:rsid w:val="002A1CA5"/>
    <w:rsid w:val="002A286D"/>
    <w:rsid w:val="002A2C16"/>
    <w:rsid w:val="002A3B2F"/>
    <w:rsid w:val="002A3C5C"/>
    <w:rsid w:val="002A4259"/>
    <w:rsid w:val="002A58F7"/>
    <w:rsid w:val="002A5F91"/>
    <w:rsid w:val="002B1D65"/>
    <w:rsid w:val="002B2696"/>
    <w:rsid w:val="002B34D5"/>
    <w:rsid w:val="002B36D5"/>
    <w:rsid w:val="002B53A0"/>
    <w:rsid w:val="002B5A18"/>
    <w:rsid w:val="002B5D4F"/>
    <w:rsid w:val="002B680C"/>
    <w:rsid w:val="002B6D63"/>
    <w:rsid w:val="002B7A19"/>
    <w:rsid w:val="002C05A9"/>
    <w:rsid w:val="002C071C"/>
    <w:rsid w:val="002C0D04"/>
    <w:rsid w:val="002C1503"/>
    <w:rsid w:val="002C3681"/>
    <w:rsid w:val="002C4385"/>
    <w:rsid w:val="002C5A9B"/>
    <w:rsid w:val="002C5ABE"/>
    <w:rsid w:val="002C604E"/>
    <w:rsid w:val="002D06FE"/>
    <w:rsid w:val="002D0AD2"/>
    <w:rsid w:val="002D0E48"/>
    <w:rsid w:val="002D2350"/>
    <w:rsid w:val="002D2619"/>
    <w:rsid w:val="002D3347"/>
    <w:rsid w:val="002D3940"/>
    <w:rsid w:val="002D4915"/>
    <w:rsid w:val="002D55E4"/>
    <w:rsid w:val="002D6252"/>
    <w:rsid w:val="002D66C8"/>
    <w:rsid w:val="002D72C7"/>
    <w:rsid w:val="002D78EB"/>
    <w:rsid w:val="002D7DAB"/>
    <w:rsid w:val="002E03F5"/>
    <w:rsid w:val="002E061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37A"/>
    <w:rsid w:val="002F57DB"/>
    <w:rsid w:val="0030008A"/>
    <w:rsid w:val="003018CD"/>
    <w:rsid w:val="00301E52"/>
    <w:rsid w:val="003022F5"/>
    <w:rsid w:val="00304933"/>
    <w:rsid w:val="0030561D"/>
    <w:rsid w:val="003060EB"/>
    <w:rsid w:val="00306673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F54"/>
    <w:rsid w:val="0032161E"/>
    <w:rsid w:val="003230B9"/>
    <w:rsid w:val="00324494"/>
    <w:rsid w:val="003257EE"/>
    <w:rsid w:val="00330F32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35B49"/>
    <w:rsid w:val="00340B15"/>
    <w:rsid w:val="0034127B"/>
    <w:rsid w:val="003424BB"/>
    <w:rsid w:val="00342CFE"/>
    <w:rsid w:val="00343B0F"/>
    <w:rsid w:val="003443EE"/>
    <w:rsid w:val="003450AD"/>
    <w:rsid w:val="0034610B"/>
    <w:rsid w:val="00346A4C"/>
    <w:rsid w:val="00346C7B"/>
    <w:rsid w:val="00346DC3"/>
    <w:rsid w:val="00346F12"/>
    <w:rsid w:val="00351126"/>
    <w:rsid w:val="00352CFB"/>
    <w:rsid w:val="00352E6E"/>
    <w:rsid w:val="00352F0E"/>
    <w:rsid w:val="00353D91"/>
    <w:rsid w:val="00354173"/>
    <w:rsid w:val="003541F2"/>
    <w:rsid w:val="00354261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D"/>
    <w:rsid w:val="003759FA"/>
    <w:rsid w:val="00376659"/>
    <w:rsid w:val="00380AE7"/>
    <w:rsid w:val="00382077"/>
    <w:rsid w:val="00384E3B"/>
    <w:rsid w:val="00385C38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7193"/>
    <w:rsid w:val="0039773C"/>
    <w:rsid w:val="0039796C"/>
    <w:rsid w:val="00397DBF"/>
    <w:rsid w:val="003A0438"/>
    <w:rsid w:val="003A3C50"/>
    <w:rsid w:val="003A4099"/>
    <w:rsid w:val="003A414E"/>
    <w:rsid w:val="003A527A"/>
    <w:rsid w:val="003A5941"/>
    <w:rsid w:val="003A6DB0"/>
    <w:rsid w:val="003B0053"/>
    <w:rsid w:val="003B0A19"/>
    <w:rsid w:val="003B1CF6"/>
    <w:rsid w:val="003B2CF7"/>
    <w:rsid w:val="003B4A05"/>
    <w:rsid w:val="003B51EB"/>
    <w:rsid w:val="003B5A4C"/>
    <w:rsid w:val="003B6592"/>
    <w:rsid w:val="003B66CF"/>
    <w:rsid w:val="003B6E53"/>
    <w:rsid w:val="003B6EAF"/>
    <w:rsid w:val="003B6ED4"/>
    <w:rsid w:val="003C0D97"/>
    <w:rsid w:val="003C2102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5D09"/>
    <w:rsid w:val="003D6790"/>
    <w:rsid w:val="003D6BB9"/>
    <w:rsid w:val="003E2BE5"/>
    <w:rsid w:val="003E426D"/>
    <w:rsid w:val="003E46D2"/>
    <w:rsid w:val="003E4B8D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73F9"/>
    <w:rsid w:val="003F747E"/>
    <w:rsid w:val="003F7576"/>
    <w:rsid w:val="00401A68"/>
    <w:rsid w:val="00401B2A"/>
    <w:rsid w:val="00402082"/>
    <w:rsid w:val="004034B5"/>
    <w:rsid w:val="0040416B"/>
    <w:rsid w:val="00404554"/>
    <w:rsid w:val="00404A33"/>
    <w:rsid w:val="00405D64"/>
    <w:rsid w:val="00405E05"/>
    <w:rsid w:val="004078E5"/>
    <w:rsid w:val="00413792"/>
    <w:rsid w:val="004153AE"/>
    <w:rsid w:val="00415ADF"/>
    <w:rsid w:val="00416E96"/>
    <w:rsid w:val="00417356"/>
    <w:rsid w:val="00420142"/>
    <w:rsid w:val="0042140F"/>
    <w:rsid w:val="00421D8D"/>
    <w:rsid w:val="00422319"/>
    <w:rsid w:val="0042271C"/>
    <w:rsid w:val="00422971"/>
    <w:rsid w:val="0042300E"/>
    <w:rsid w:val="0042358A"/>
    <w:rsid w:val="00423739"/>
    <w:rsid w:val="00424BD5"/>
    <w:rsid w:val="00425023"/>
    <w:rsid w:val="00425323"/>
    <w:rsid w:val="0042594D"/>
    <w:rsid w:val="0042691C"/>
    <w:rsid w:val="00426DF1"/>
    <w:rsid w:val="0043074A"/>
    <w:rsid w:val="004315B3"/>
    <w:rsid w:val="00431614"/>
    <w:rsid w:val="00432147"/>
    <w:rsid w:val="00433D51"/>
    <w:rsid w:val="00433E87"/>
    <w:rsid w:val="00434360"/>
    <w:rsid w:val="00434511"/>
    <w:rsid w:val="00434933"/>
    <w:rsid w:val="00434A62"/>
    <w:rsid w:val="00435230"/>
    <w:rsid w:val="00436829"/>
    <w:rsid w:val="00436E30"/>
    <w:rsid w:val="00437D42"/>
    <w:rsid w:val="00440C24"/>
    <w:rsid w:val="0044175A"/>
    <w:rsid w:val="00441C01"/>
    <w:rsid w:val="00442F2A"/>
    <w:rsid w:val="00445EA5"/>
    <w:rsid w:val="004464AC"/>
    <w:rsid w:val="0044697F"/>
    <w:rsid w:val="00450995"/>
    <w:rsid w:val="00451248"/>
    <w:rsid w:val="0045354F"/>
    <w:rsid w:val="00453957"/>
    <w:rsid w:val="004541B3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40A4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055A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5EA7"/>
    <w:rsid w:val="004960BC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A775C"/>
    <w:rsid w:val="004B0C56"/>
    <w:rsid w:val="004B10AB"/>
    <w:rsid w:val="004B585D"/>
    <w:rsid w:val="004B60E3"/>
    <w:rsid w:val="004B6CBA"/>
    <w:rsid w:val="004B7286"/>
    <w:rsid w:val="004B72BD"/>
    <w:rsid w:val="004C09BA"/>
    <w:rsid w:val="004C09D7"/>
    <w:rsid w:val="004C1653"/>
    <w:rsid w:val="004C1DB7"/>
    <w:rsid w:val="004C3485"/>
    <w:rsid w:val="004C3C82"/>
    <w:rsid w:val="004C3FEB"/>
    <w:rsid w:val="004C6D29"/>
    <w:rsid w:val="004C6DAA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FE2"/>
    <w:rsid w:val="004E07D1"/>
    <w:rsid w:val="004E0D6A"/>
    <w:rsid w:val="004E1F43"/>
    <w:rsid w:val="004E2749"/>
    <w:rsid w:val="004E39A2"/>
    <w:rsid w:val="004E3C76"/>
    <w:rsid w:val="004E43A6"/>
    <w:rsid w:val="004E528E"/>
    <w:rsid w:val="004E62D0"/>
    <w:rsid w:val="004E6EB4"/>
    <w:rsid w:val="004E7762"/>
    <w:rsid w:val="004E7E53"/>
    <w:rsid w:val="004F13D7"/>
    <w:rsid w:val="004F1603"/>
    <w:rsid w:val="004F30AB"/>
    <w:rsid w:val="004F4172"/>
    <w:rsid w:val="004F55D2"/>
    <w:rsid w:val="00500D9B"/>
    <w:rsid w:val="005019C7"/>
    <w:rsid w:val="00502B16"/>
    <w:rsid w:val="00502B59"/>
    <w:rsid w:val="00502EF7"/>
    <w:rsid w:val="005033CF"/>
    <w:rsid w:val="00503D7D"/>
    <w:rsid w:val="005047E0"/>
    <w:rsid w:val="00504A2E"/>
    <w:rsid w:val="005054C6"/>
    <w:rsid w:val="005072E6"/>
    <w:rsid w:val="00507321"/>
    <w:rsid w:val="00507F4B"/>
    <w:rsid w:val="0051031F"/>
    <w:rsid w:val="00511181"/>
    <w:rsid w:val="005119E2"/>
    <w:rsid w:val="00511C69"/>
    <w:rsid w:val="00513663"/>
    <w:rsid w:val="00514462"/>
    <w:rsid w:val="00514D62"/>
    <w:rsid w:val="0051578D"/>
    <w:rsid w:val="00516916"/>
    <w:rsid w:val="005169C4"/>
    <w:rsid w:val="0052129F"/>
    <w:rsid w:val="00522881"/>
    <w:rsid w:val="00523131"/>
    <w:rsid w:val="00523586"/>
    <w:rsid w:val="00523679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0B2C"/>
    <w:rsid w:val="0054130F"/>
    <w:rsid w:val="00541C53"/>
    <w:rsid w:val="0054496C"/>
    <w:rsid w:val="005450C9"/>
    <w:rsid w:val="00545F97"/>
    <w:rsid w:val="00546D85"/>
    <w:rsid w:val="00550E7A"/>
    <w:rsid w:val="005525A4"/>
    <w:rsid w:val="00553AE9"/>
    <w:rsid w:val="00554889"/>
    <w:rsid w:val="00554AF9"/>
    <w:rsid w:val="00554B38"/>
    <w:rsid w:val="005556C0"/>
    <w:rsid w:val="0055736E"/>
    <w:rsid w:val="00557434"/>
    <w:rsid w:val="00557732"/>
    <w:rsid w:val="00560D44"/>
    <w:rsid w:val="00560D91"/>
    <w:rsid w:val="0056183C"/>
    <w:rsid w:val="00561E5B"/>
    <w:rsid w:val="00561F6B"/>
    <w:rsid w:val="00564272"/>
    <w:rsid w:val="00564934"/>
    <w:rsid w:val="00565D06"/>
    <w:rsid w:val="00567519"/>
    <w:rsid w:val="00572864"/>
    <w:rsid w:val="00573F6A"/>
    <w:rsid w:val="005740E6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2AF9"/>
    <w:rsid w:val="005842ED"/>
    <w:rsid w:val="00585D6E"/>
    <w:rsid w:val="00587265"/>
    <w:rsid w:val="005873C9"/>
    <w:rsid w:val="00587629"/>
    <w:rsid w:val="00590877"/>
    <w:rsid w:val="005912E5"/>
    <w:rsid w:val="00593116"/>
    <w:rsid w:val="00593418"/>
    <w:rsid w:val="005935C3"/>
    <w:rsid w:val="00594AB7"/>
    <w:rsid w:val="00595B9E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B2D"/>
    <w:rsid w:val="005B7B81"/>
    <w:rsid w:val="005C1118"/>
    <w:rsid w:val="005C3415"/>
    <w:rsid w:val="005C37BB"/>
    <w:rsid w:val="005C6572"/>
    <w:rsid w:val="005C74E9"/>
    <w:rsid w:val="005D1FD9"/>
    <w:rsid w:val="005D22FA"/>
    <w:rsid w:val="005D2986"/>
    <w:rsid w:val="005D322A"/>
    <w:rsid w:val="005D5F81"/>
    <w:rsid w:val="005D7409"/>
    <w:rsid w:val="005D7957"/>
    <w:rsid w:val="005D79B2"/>
    <w:rsid w:val="005D79EB"/>
    <w:rsid w:val="005E0D4B"/>
    <w:rsid w:val="005E1450"/>
    <w:rsid w:val="005E16E5"/>
    <w:rsid w:val="005E17C3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1D73"/>
    <w:rsid w:val="005F2E29"/>
    <w:rsid w:val="005F3046"/>
    <w:rsid w:val="005F317F"/>
    <w:rsid w:val="005F3FCB"/>
    <w:rsid w:val="005F489D"/>
    <w:rsid w:val="005F4901"/>
    <w:rsid w:val="005F68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994"/>
    <w:rsid w:val="00612DA5"/>
    <w:rsid w:val="006144A2"/>
    <w:rsid w:val="00621051"/>
    <w:rsid w:val="0062336F"/>
    <w:rsid w:val="00624C8D"/>
    <w:rsid w:val="00626299"/>
    <w:rsid w:val="00626921"/>
    <w:rsid w:val="00626ABE"/>
    <w:rsid w:val="00626FE0"/>
    <w:rsid w:val="0062720B"/>
    <w:rsid w:val="006272B2"/>
    <w:rsid w:val="00630556"/>
    <w:rsid w:val="006317BB"/>
    <w:rsid w:val="00631807"/>
    <w:rsid w:val="0063220C"/>
    <w:rsid w:val="00633B19"/>
    <w:rsid w:val="00633C80"/>
    <w:rsid w:val="0063435D"/>
    <w:rsid w:val="00634908"/>
    <w:rsid w:val="006349EC"/>
    <w:rsid w:val="00634E88"/>
    <w:rsid w:val="00635973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51005"/>
    <w:rsid w:val="006516EE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172E"/>
    <w:rsid w:val="00661D9A"/>
    <w:rsid w:val="00662443"/>
    <w:rsid w:val="00664FC9"/>
    <w:rsid w:val="00665907"/>
    <w:rsid w:val="00671766"/>
    <w:rsid w:val="0067214F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15C9"/>
    <w:rsid w:val="00691B5F"/>
    <w:rsid w:val="00694A16"/>
    <w:rsid w:val="00694EF4"/>
    <w:rsid w:val="006A021F"/>
    <w:rsid w:val="006A032C"/>
    <w:rsid w:val="006A19F6"/>
    <w:rsid w:val="006A2098"/>
    <w:rsid w:val="006A3502"/>
    <w:rsid w:val="006A363E"/>
    <w:rsid w:val="006A4299"/>
    <w:rsid w:val="006A4E07"/>
    <w:rsid w:val="006A5A06"/>
    <w:rsid w:val="006A62BD"/>
    <w:rsid w:val="006A7648"/>
    <w:rsid w:val="006B05A7"/>
    <w:rsid w:val="006B241C"/>
    <w:rsid w:val="006B2599"/>
    <w:rsid w:val="006B5085"/>
    <w:rsid w:val="006B5A6A"/>
    <w:rsid w:val="006B5C80"/>
    <w:rsid w:val="006B5CD4"/>
    <w:rsid w:val="006B6B6E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17B"/>
    <w:rsid w:val="006D0732"/>
    <w:rsid w:val="006D1953"/>
    <w:rsid w:val="006D2AC1"/>
    <w:rsid w:val="006D3056"/>
    <w:rsid w:val="006D3CBA"/>
    <w:rsid w:val="006D6D95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A17"/>
    <w:rsid w:val="006E7163"/>
    <w:rsid w:val="006F14CD"/>
    <w:rsid w:val="006F1BA9"/>
    <w:rsid w:val="006F228F"/>
    <w:rsid w:val="006F2857"/>
    <w:rsid w:val="006F4D44"/>
    <w:rsid w:val="006F4E01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1046F"/>
    <w:rsid w:val="00710758"/>
    <w:rsid w:val="00710FDE"/>
    <w:rsid w:val="00711448"/>
    <w:rsid w:val="00711BE9"/>
    <w:rsid w:val="00711D70"/>
    <w:rsid w:val="00715DA2"/>
    <w:rsid w:val="00715E17"/>
    <w:rsid w:val="0071768C"/>
    <w:rsid w:val="00720C18"/>
    <w:rsid w:val="007211A0"/>
    <w:rsid w:val="007226EA"/>
    <w:rsid w:val="00722B16"/>
    <w:rsid w:val="00723A97"/>
    <w:rsid w:val="00723C6B"/>
    <w:rsid w:val="00724626"/>
    <w:rsid w:val="00724868"/>
    <w:rsid w:val="00725034"/>
    <w:rsid w:val="00725B83"/>
    <w:rsid w:val="00725D62"/>
    <w:rsid w:val="007262DA"/>
    <w:rsid w:val="00726BB8"/>
    <w:rsid w:val="00726DC5"/>
    <w:rsid w:val="00730A9E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37F65"/>
    <w:rsid w:val="007406D7"/>
    <w:rsid w:val="007406E8"/>
    <w:rsid w:val="00740CE1"/>
    <w:rsid w:val="00741F49"/>
    <w:rsid w:val="007427EF"/>
    <w:rsid w:val="00743137"/>
    <w:rsid w:val="00745432"/>
    <w:rsid w:val="00746A52"/>
    <w:rsid w:val="00747037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F5B"/>
    <w:rsid w:val="0076690F"/>
    <w:rsid w:val="00766E89"/>
    <w:rsid w:val="007672D5"/>
    <w:rsid w:val="007702F0"/>
    <w:rsid w:val="00772E3A"/>
    <w:rsid w:val="00773F39"/>
    <w:rsid w:val="0077516D"/>
    <w:rsid w:val="00775F82"/>
    <w:rsid w:val="007766D3"/>
    <w:rsid w:val="00776C13"/>
    <w:rsid w:val="00776EFB"/>
    <w:rsid w:val="00780BA6"/>
    <w:rsid w:val="0078127E"/>
    <w:rsid w:val="0078152D"/>
    <w:rsid w:val="0078252D"/>
    <w:rsid w:val="00784776"/>
    <w:rsid w:val="00784F4B"/>
    <w:rsid w:val="00785410"/>
    <w:rsid w:val="00786C7F"/>
    <w:rsid w:val="00787B88"/>
    <w:rsid w:val="00787D4E"/>
    <w:rsid w:val="00790107"/>
    <w:rsid w:val="0079058B"/>
    <w:rsid w:val="00790C39"/>
    <w:rsid w:val="007929B3"/>
    <w:rsid w:val="00792C0D"/>
    <w:rsid w:val="00792F76"/>
    <w:rsid w:val="00793A9D"/>
    <w:rsid w:val="007945A9"/>
    <w:rsid w:val="007945E4"/>
    <w:rsid w:val="00794957"/>
    <w:rsid w:val="00796739"/>
    <w:rsid w:val="00796A9F"/>
    <w:rsid w:val="007A0692"/>
    <w:rsid w:val="007A1675"/>
    <w:rsid w:val="007A1C07"/>
    <w:rsid w:val="007A2538"/>
    <w:rsid w:val="007A2DDF"/>
    <w:rsid w:val="007A3316"/>
    <w:rsid w:val="007A33D8"/>
    <w:rsid w:val="007A398C"/>
    <w:rsid w:val="007A3EF4"/>
    <w:rsid w:val="007A474A"/>
    <w:rsid w:val="007A521E"/>
    <w:rsid w:val="007A52B7"/>
    <w:rsid w:val="007A7909"/>
    <w:rsid w:val="007B015A"/>
    <w:rsid w:val="007B0166"/>
    <w:rsid w:val="007B12BD"/>
    <w:rsid w:val="007B1409"/>
    <w:rsid w:val="007B1BD8"/>
    <w:rsid w:val="007B3122"/>
    <w:rsid w:val="007B6D13"/>
    <w:rsid w:val="007B7311"/>
    <w:rsid w:val="007C0487"/>
    <w:rsid w:val="007C10F1"/>
    <w:rsid w:val="007C1E46"/>
    <w:rsid w:val="007C3491"/>
    <w:rsid w:val="007C36B3"/>
    <w:rsid w:val="007C3794"/>
    <w:rsid w:val="007C576F"/>
    <w:rsid w:val="007C650B"/>
    <w:rsid w:val="007C66CA"/>
    <w:rsid w:val="007C698C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38C"/>
    <w:rsid w:val="007E19B4"/>
    <w:rsid w:val="007E2097"/>
    <w:rsid w:val="007E20A1"/>
    <w:rsid w:val="007E2FFE"/>
    <w:rsid w:val="007E43F7"/>
    <w:rsid w:val="007E559B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78C"/>
    <w:rsid w:val="008011CA"/>
    <w:rsid w:val="008025F0"/>
    <w:rsid w:val="00805D96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2245"/>
    <w:rsid w:val="008226FA"/>
    <w:rsid w:val="008227E0"/>
    <w:rsid w:val="00822802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2000"/>
    <w:rsid w:val="00832A6E"/>
    <w:rsid w:val="00832B24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D6A"/>
    <w:rsid w:val="0084744E"/>
    <w:rsid w:val="0084775E"/>
    <w:rsid w:val="00847E8C"/>
    <w:rsid w:val="008511E3"/>
    <w:rsid w:val="00853D02"/>
    <w:rsid w:val="00856872"/>
    <w:rsid w:val="0085693B"/>
    <w:rsid w:val="00856B1D"/>
    <w:rsid w:val="00856CC9"/>
    <w:rsid w:val="00856EBD"/>
    <w:rsid w:val="008577C2"/>
    <w:rsid w:val="00860251"/>
    <w:rsid w:val="00860379"/>
    <w:rsid w:val="00860770"/>
    <w:rsid w:val="00861A33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782"/>
    <w:rsid w:val="00875C5D"/>
    <w:rsid w:val="00876EED"/>
    <w:rsid w:val="00886CE8"/>
    <w:rsid w:val="0089072D"/>
    <w:rsid w:val="00892327"/>
    <w:rsid w:val="008923B4"/>
    <w:rsid w:val="00892829"/>
    <w:rsid w:val="00892C54"/>
    <w:rsid w:val="00893C2E"/>
    <w:rsid w:val="00895609"/>
    <w:rsid w:val="00896500"/>
    <w:rsid w:val="00897730"/>
    <w:rsid w:val="008A0F92"/>
    <w:rsid w:val="008A1AC7"/>
    <w:rsid w:val="008A221D"/>
    <w:rsid w:val="008A305B"/>
    <w:rsid w:val="008A3723"/>
    <w:rsid w:val="008A3789"/>
    <w:rsid w:val="008A5256"/>
    <w:rsid w:val="008A5830"/>
    <w:rsid w:val="008B0737"/>
    <w:rsid w:val="008B41B7"/>
    <w:rsid w:val="008B5479"/>
    <w:rsid w:val="008B6C08"/>
    <w:rsid w:val="008B6C90"/>
    <w:rsid w:val="008C159A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E0BFA"/>
    <w:rsid w:val="008E18E5"/>
    <w:rsid w:val="008E3062"/>
    <w:rsid w:val="008E394B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A7A"/>
    <w:rsid w:val="008F7C18"/>
    <w:rsid w:val="008F7D0C"/>
    <w:rsid w:val="0090014E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3AD0"/>
    <w:rsid w:val="00924332"/>
    <w:rsid w:val="00924AE7"/>
    <w:rsid w:val="0093040B"/>
    <w:rsid w:val="00930964"/>
    <w:rsid w:val="009314C9"/>
    <w:rsid w:val="0093199E"/>
    <w:rsid w:val="00933214"/>
    <w:rsid w:val="00934878"/>
    <w:rsid w:val="009348AD"/>
    <w:rsid w:val="00935528"/>
    <w:rsid w:val="00936005"/>
    <w:rsid w:val="00936451"/>
    <w:rsid w:val="00936888"/>
    <w:rsid w:val="00937C8F"/>
    <w:rsid w:val="0094040D"/>
    <w:rsid w:val="00942AFF"/>
    <w:rsid w:val="009436DF"/>
    <w:rsid w:val="00946092"/>
    <w:rsid w:val="0094622D"/>
    <w:rsid w:val="0094663D"/>
    <w:rsid w:val="00946F38"/>
    <w:rsid w:val="00947658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30C7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EE0"/>
    <w:rsid w:val="009618F2"/>
    <w:rsid w:val="00963DDD"/>
    <w:rsid w:val="0096431C"/>
    <w:rsid w:val="00964973"/>
    <w:rsid w:val="00966BF7"/>
    <w:rsid w:val="009706C4"/>
    <w:rsid w:val="00972244"/>
    <w:rsid w:val="0097299A"/>
    <w:rsid w:val="0097300B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4D1"/>
    <w:rsid w:val="00985863"/>
    <w:rsid w:val="009873E4"/>
    <w:rsid w:val="00987648"/>
    <w:rsid w:val="00987F55"/>
    <w:rsid w:val="00990F84"/>
    <w:rsid w:val="009924E8"/>
    <w:rsid w:val="0099304A"/>
    <w:rsid w:val="0099333B"/>
    <w:rsid w:val="00994C4E"/>
    <w:rsid w:val="00994D69"/>
    <w:rsid w:val="009952A0"/>
    <w:rsid w:val="00995B06"/>
    <w:rsid w:val="00995B44"/>
    <w:rsid w:val="00995C51"/>
    <w:rsid w:val="009A0063"/>
    <w:rsid w:val="009A0677"/>
    <w:rsid w:val="009A0EA5"/>
    <w:rsid w:val="009A2493"/>
    <w:rsid w:val="009A2CB8"/>
    <w:rsid w:val="009A2D80"/>
    <w:rsid w:val="009A3B70"/>
    <w:rsid w:val="009A3E1B"/>
    <w:rsid w:val="009A3E2E"/>
    <w:rsid w:val="009A4B54"/>
    <w:rsid w:val="009A6493"/>
    <w:rsid w:val="009A66E6"/>
    <w:rsid w:val="009A6B77"/>
    <w:rsid w:val="009A7DA8"/>
    <w:rsid w:val="009B248E"/>
    <w:rsid w:val="009B3701"/>
    <w:rsid w:val="009B3D21"/>
    <w:rsid w:val="009B3F54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B74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5CF0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523"/>
    <w:rsid w:val="009E5A3C"/>
    <w:rsid w:val="009E6563"/>
    <w:rsid w:val="009E6E39"/>
    <w:rsid w:val="009E6FED"/>
    <w:rsid w:val="009F0985"/>
    <w:rsid w:val="009F0EBA"/>
    <w:rsid w:val="009F1494"/>
    <w:rsid w:val="009F1974"/>
    <w:rsid w:val="009F2505"/>
    <w:rsid w:val="009F2990"/>
    <w:rsid w:val="009F3405"/>
    <w:rsid w:val="009F3844"/>
    <w:rsid w:val="009F3BBA"/>
    <w:rsid w:val="009F42B1"/>
    <w:rsid w:val="009F476B"/>
    <w:rsid w:val="009F47CC"/>
    <w:rsid w:val="009F47EB"/>
    <w:rsid w:val="009F4BEA"/>
    <w:rsid w:val="009F5E18"/>
    <w:rsid w:val="009F70BD"/>
    <w:rsid w:val="00A0029C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6C7B"/>
    <w:rsid w:val="00A17484"/>
    <w:rsid w:val="00A2059D"/>
    <w:rsid w:val="00A207D8"/>
    <w:rsid w:val="00A209A2"/>
    <w:rsid w:val="00A20F0F"/>
    <w:rsid w:val="00A21E69"/>
    <w:rsid w:val="00A22B6D"/>
    <w:rsid w:val="00A23927"/>
    <w:rsid w:val="00A250C0"/>
    <w:rsid w:val="00A273D7"/>
    <w:rsid w:val="00A27A51"/>
    <w:rsid w:val="00A27AAF"/>
    <w:rsid w:val="00A3055A"/>
    <w:rsid w:val="00A30589"/>
    <w:rsid w:val="00A3141B"/>
    <w:rsid w:val="00A31C66"/>
    <w:rsid w:val="00A34647"/>
    <w:rsid w:val="00A348E9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458C"/>
    <w:rsid w:val="00A459C3"/>
    <w:rsid w:val="00A51CEF"/>
    <w:rsid w:val="00A5359D"/>
    <w:rsid w:val="00A53FC2"/>
    <w:rsid w:val="00A54690"/>
    <w:rsid w:val="00A56671"/>
    <w:rsid w:val="00A609D2"/>
    <w:rsid w:val="00A60BF3"/>
    <w:rsid w:val="00A60CA8"/>
    <w:rsid w:val="00A619F7"/>
    <w:rsid w:val="00A6211F"/>
    <w:rsid w:val="00A645E9"/>
    <w:rsid w:val="00A64A86"/>
    <w:rsid w:val="00A64BA7"/>
    <w:rsid w:val="00A6512C"/>
    <w:rsid w:val="00A65CCA"/>
    <w:rsid w:val="00A66F70"/>
    <w:rsid w:val="00A71275"/>
    <w:rsid w:val="00A713CC"/>
    <w:rsid w:val="00A720B7"/>
    <w:rsid w:val="00A72A27"/>
    <w:rsid w:val="00A74001"/>
    <w:rsid w:val="00A752F4"/>
    <w:rsid w:val="00A75EC0"/>
    <w:rsid w:val="00A75F3D"/>
    <w:rsid w:val="00A763F6"/>
    <w:rsid w:val="00A8048E"/>
    <w:rsid w:val="00A821D6"/>
    <w:rsid w:val="00A829DB"/>
    <w:rsid w:val="00A82B07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78D2"/>
    <w:rsid w:val="00A97AAD"/>
    <w:rsid w:val="00A97CB9"/>
    <w:rsid w:val="00AA09D9"/>
    <w:rsid w:val="00AA1E8F"/>
    <w:rsid w:val="00AA227D"/>
    <w:rsid w:val="00AA2451"/>
    <w:rsid w:val="00AA3DF5"/>
    <w:rsid w:val="00AA4E3D"/>
    <w:rsid w:val="00AA678A"/>
    <w:rsid w:val="00AA7E6A"/>
    <w:rsid w:val="00AB168D"/>
    <w:rsid w:val="00AB1CD7"/>
    <w:rsid w:val="00AB326B"/>
    <w:rsid w:val="00AB3599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48D1"/>
    <w:rsid w:val="00AC4A91"/>
    <w:rsid w:val="00AC511D"/>
    <w:rsid w:val="00AC5911"/>
    <w:rsid w:val="00AC7429"/>
    <w:rsid w:val="00AD15CA"/>
    <w:rsid w:val="00AD24D8"/>
    <w:rsid w:val="00AD5309"/>
    <w:rsid w:val="00AD6529"/>
    <w:rsid w:val="00AD68CB"/>
    <w:rsid w:val="00AD7250"/>
    <w:rsid w:val="00AE16F7"/>
    <w:rsid w:val="00AE2043"/>
    <w:rsid w:val="00AE2211"/>
    <w:rsid w:val="00AE3575"/>
    <w:rsid w:val="00AE44B3"/>
    <w:rsid w:val="00AE4E4D"/>
    <w:rsid w:val="00AE5BAC"/>
    <w:rsid w:val="00AE7005"/>
    <w:rsid w:val="00AE7B1A"/>
    <w:rsid w:val="00AF0FE0"/>
    <w:rsid w:val="00AF1EF2"/>
    <w:rsid w:val="00AF2B98"/>
    <w:rsid w:val="00AF35E4"/>
    <w:rsid w:val="00AF413A"/>
    <w:rsid w:val="00AF4C43"/>
    <w:rsid w:val="00AF779F"/>
    <w:rsid w:val="00AF78FE"/>
    <w:rsid w:val="00B00E81"/>
    <w:rsid w:val="00B01BE4"/>
    <w:rsid w:val="00B022AF"/>
    <w:rsid w:val="00B02B22"/>
    <w:rsid w:val="00B03A6B"/>
    <w:rsid w:val="00B0582E"/>
    <w:rsid w:val="00B06A4A"/>
    <w:rsid w:val="00B06EFF"/>
    <w:rsid w:val="00B07250"/>
    <w:rsid w:val="00B078BA"/>
    <w:rsid w:val="00B07ED3"/>
    <w:rsid w:val="00B10920"/>
    <w:rsid w:val="00B10F30"/>
    <w:rsid w:val="00B11A7E"/>
    <w:rsid w:val="00B11C7C"/>
    <w:rsid w:val="00B13808"/>
    <w:rsid w:val="00B138D7"/>
    <w:rsid w:val="00B14027"/>
    <w:rsid w:val="00B140D8"/>
    <w:rsid w:val="00B175E0"/>
    <w:rsid w:val="00B176E5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6975"/>
    <w:rsid w:val="00B37B54"/>
    <w:rsid w:val="00B37F60"/>
    <w:rsid w:val="00B401D9"/>
    <w:rsid w:val="00B40D81"/>
    <w:rsid w:val="00B4568F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D7C"/>
    <w:rsid w:val="00B635EA"/>
    <w:rsid w:val="00B63DBD"/>
    <w:rsid w:val="00B64375"/>
    <w:rsid w:val="00B64A19"/>
    <w:rsid w:val="00B65968"/>
    <w:rsid w:val="00B6609D"/>
    <w:rsid w:val="00B6659B"/>
    <w:rsid w:val="00B670CC"/>
    <w:rsid w:val="00B67263"/>
    <w:rsid w:val="00B67ED2"/>
    <w:rsid w:val="00B7012D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A8"/>
    <w:rsid w:val="00B94D2C"/>
    <w:rsid w:val="00B96170"/>
    <w:rsid w:val="00B96339"/>
    <w:rsid w:val="00B975E4"/>
    <w:rsid w:val="00B979D1"/>
    <w:rsid w:val="00BA0731"/>
    <w:rsid w:val="00BA1943"/>
    <w:rsid w:val="00BA2736"/>
    <w:rsid w:val="00BA6F4D"/>
    <w:rsid w:val="00BA798C"/>
    <w:rsid w:val="00BB010D"/>
    <w:rsid w:val="00BB0990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3CC2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3EB"/>
    <w:rsid w:val="00BF58C6"/>
    <w:rsid w:val="00BF6078"/>
    <w:rsid w:val="00BF7442"/>
    <w:rsid w:val="00C00576"/>
    <w:rsid w:val="00C009F3"/>
    <w:rsid w:val="00C02B46"/>
    <w:rsid w:val="00C07051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2077F"/>
    <w:rsid w:val="00C20A02"/>
    <w:rsid w:val="00C2116C"/>
    <w:rsid w:val="00C21CA4"/>
    <w:rsid w:val="00C24644"/>
    <w:rsid w:val="00C26406"/>
    <w:rsid w:val="00C26785"/>
    <w:rsid w:val="00C273A0"/>
    <w:rsid w:val="00C275AE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50D7F"/>
    <w:rsid w:val="00C51AF2"/>
    <w:rsid w:val="00C51E25"/>
    <w:rsid w:val="00C546F9"/>
    <w:rsid w:val="00C55ECC"/>
    <w:rsid w:val="00C56FDB"/>
    <w:rsid w:val="00C57C79"/>
    <w:rsid w:val="00C62BBE"/>
    <w:rsid w:val="00C64310"/>
    <w:rsid w:val="00C654C4"/>
    <w:rsid w:val="00C65CA5"/>
    <w:rsid w:val="00C6615A"/>
    <w:rsid w:val="00C66D95"/>
    <w:rsid w:val="00C67FFE"/>
    <w:rsid w:val="00C7005D"/>
    <w:rsid w:val="00C703F5"/>
    <w:rsid w:val="00C70A70"/>
    <w:rsid w:val="00C70C71"/>
    <w:rsid w:val="00C71BFE"/>
    <w:rsid w:val="00C71EB9"/>
    <w:rsid w:val="00C74382"/>
    <w:rsid w:val="00C74A58"/>
    <w:rsid w:val="00C770DF"/>
    <w:rsid w:val="00C77339"/>
    <w:rsid w:val="00C80B07"/>
    <w:rsid w:val="00C80C8A"/>
    <w:rsid w:val="00C80D26"/>
    <w:rsid w:val="00C81F6D"/>
    <w:rsid w:val="00C8204D"/>
    <w:rsid w:val="00C824D4"/>
    <w:rsid w:val="00C82BBF"/>
    <w:rsid w:val="00C8667F"/>
    <w:rsid w:val="00C8697B"/>
    <w:rsid w:val="00C872EC"/>
    <w:rsid w:val="00C879C9"/>
    <w:rsid w:val="00C87B45"/>
    <w:rsid w:val="00C9193C"/>
    <w:rsid w:val="00C926DE"/>
    <w:rsid w:val="00C92708"/>
    <w:rsid w:val="00C930C0"/>
    <w:rsid w:val="00C93C96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4022"/>
    <w:rsid w:val="00CA4475"/>
    <w:rsid w:val="00CA65DC"/>
    <w:rsid w:val="00CA66C7"/>
    <w:rsid w:val="00CA69F9"/>
    <w:rsid w:val="00CA7834"/>
    <w:rsid w:val="00CA7ADC"/>
    <w:rsid w:val="00CB000D"/>
    <w:rsid w:val="00CB1829"/>
    <w:rsid w:val="00CB2214"/>
    <w:rsid w:val="00CB2673"/>
    <w:rsid w:val="00CB3F34"/>
    <w:rsid w:val="00CB5A88"/>
    <w:rsid w:val="00CB5CD2"/>
    <w:rsid w:val="00CB751C"/>
    <w:rsid w:val="00CC3053"/>
    <w:rsid w:val="00CC3C03"/>
    <w:rsid w:val="00CC52B1"/>
    <w:rsid w:val="00CC55AA"/>
    <w:rsid w:val="00CC5BB2"/>
    <w:rsid w:val="00CC6413"/>
    <w:rsid w:val="00CC7AE2"/>
    <w:rsid w:val="00CC7BD1"/>
    <w:rsid w:val="00CD1BF0"/>
    <w:rsid w:val="00CD1C55"/>
    <w:rsid w:val="00CD3254"/>
    <w:rsid w:val="00CD4165"/>
    <w:rsid w:val="00CD46AA"/>
    <w:rsid w:val="00CD4A4D"/>
    <w:rsid w:val="00CD5A41"/>
    <w:rsid w:val="00CD6722"/>
    <w:rsid w:val="00CE195A"/>
    <w:rsid w:val="00CE217D"/>
    <w:rsid w:val="00CE2CFD"/>
    <w:rsid w:val="00CE3107"/>
    <w:rsid w:val="00CE3DFA"/>
    <w:rsid w:val="00CE4BA2"/>
    <w:rsid w:val="00CE6419"/>
    <w:rsid w:val="00CE6D7D"/>
    <w:rsid w:val="00CE7958"/>
    <w:rsid w:val="00CF0A53"/>
    <w:rsid w:val="00CF10A9"/>
    <w:rsid w:val="00CF2373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4703"/>
    <w:rsid w:val="00D149B7"/>
    <w:rsid w:val="00D14C03"/>
    <w:rsid w:val="00D1554D"/>
    <w:rsid w:val="00D15E73"/>
    <w:rsid w:val="00D16091"/>
    <w:rsid w:val="00D16F9E"/>
    <w:rsid w:val="00D17033"/>
    <w:rsid w:val="00D17186"/>
    <w:rsid w:val="00D20003"/>
    <w:rsid w:val="00D218FD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40A2B"/>
    <w:rsid w:val="00D40CC5"/>
    <w:rsid w:val="00D424F4"/>
    <w:rsid w:val="00D432AE"/>
    <w:rsid w:val="00D43D64"/>
    <w:rsid w:val="00D442D3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EA1"/>
    <w:rsid w:val="00D572D4"/>
    <w:rsid w:val="00D57744"/>
    <w:rsid w:val="00D61237"/>
    <w:rsid w:val="00D639D2"/>
    <w:rsid w:val="00D63D82"/>
    <w:rsid w:val="00D65836"/>
    <w:rsid w:val="00D66340"/>
    <w:rsid w:val="00D66424"/>
    <w:rsid w:val="00D67A94"/>
    <w:rsid w:val="00D67C0B"/>
    <w:rsid w:val="00D67EBD"/>
    <w:rsid w:val="00D701EE"/>
    <w:rsid w:val="00D70798"/>
    <w:rsid w:val="00D7136B"/>
    <w:rsid w:val="00D71C57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322"/>
    <w:rsid w:val="00D818A1"/>
    <w:rsid w:val="00D81D08"/>
    <w:rsid w:val="00D81D92"/>
    <w:rsid w:val="00D821CA"/>
    <w:rsid w:val="00D82DF2"/>
    <w:rsid w:val="00D83D75"/>
    <w:rsid w:val="00D84BA2"/>
    <w:rsid w:val="00D854E9"/>
    <w:rsid w:val="00D85A91"/>
    <w:rsid w:val="00D85F6E"/>
    <w:rsid w:val="00D87D27"/>
    <w:rsid w:val="00D87F86"/>
    <w:rsid w:val="00D904C0"/>
    <w:rsid w:val="00D91389"/>
    <w:rsid w:val="00D9140D"/>
    <w:rsid w:val="00D91EC3"/>
    <w:rsid w:val="00D92208"/>
    <w:rsid w:val="00D93765"/>
    <w:rsid w:val="00D93B86"/>
    <w:rsid w:val="00D9469F"/>
    <w:rsid w:val="00D94A1C"/>
    <w:rsid w:val="00D96645"/>
    <w:rsid w:val="00D96CD6"/>
    <w:rsid w:val="00D96D78"/>
    <w:rsid w:val="00D96EF0"/>
    <w:rsid w:val="00D97FF5"/>
    <w:rsid w:val="00DA0728"/>
    <w:rsid w:val="00DA125C"/>
    <w:rsid w:val="00DA39B8"/>
    <w:rsid w:val="00DA419C"/>
    <w:rsid w:val="00DA4842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671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724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C2C"/>
    <w:rsid w:val="00DD3F3F"/>
    <w:rsid w:val="00DD544C"/>
    <w:rsid w:val="00DD5501"/>
    <w:rsid w:val="00DD63CB"/>
    <w:rsid w:val="00DD6C6D"/>
    <w:rsid w:val="00DE1480"/>
    <w:rsid w:val="00DE61A3"/>
    <w:rsid w:val="00DE677E"/>
    <w:rsid w:val="00DE69BF"/>
    <w:rsid w:val="00DF1FBD"/>
    <w:rsid w:val="00DF21DA"/>
    <w:rsid w:val="00DF3EA0"/>
    <w:rsid w:val="00DF661F"/>
    <w:rsid w:val="00DF6DC3"/>
    <w:rsid w:val="00DF6EA4"/>
    <w:rsid w:val="00DF7036"/>
    <w:rsid w:val="00DF79D8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49E2"/>
    <w:rsid w:val="00E15A86"/>
    <w:rsid w:val="00E15B7E"/>
    <w:rsid w:val="00E15D15"/>
    <w:rsid w:val="00E1676E"/>
    <w:rsid w:val="00E206DC"/>
    <w:rsid w:val="00E20C58"/>
    <w:rsid w:val="00E20D38"/>
    <w:rsid w:val="00E21273"/>
    <w:rsid w:val="00E21325"/>
    <w:rsid w:val="00E21A70"/>
    <w:rsid w:val="00E21BFC"/>
    <w:rsid w:val="00E23920"/>
    <w:rsid w:val="00E23E46"/>
    <w:rsid w:val="00E2445F"/>
    <w:rsid w:val="00E25307"/>
    <w:rsid w:val="00E255DF"/>
    <w:rsid w:val="00E259D7"/>
    <w:rsid w:val="00E259F4"/>
    <w:rsid w:val="00E25D5D"/>
    <w:rsid w:val="00E274BD"/>
    <w:rsid w:val="00E306CE"/>
    <w:rsid w:val="00E334F0"/>
    <w:rsid w:val="00E340D1"/>
    <w:rsid w:val="00E34747"/>
    <w:rsid w:val="00E3666C"/>
    <w:rsid w:val="00E37C02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503CF"/>
    <w:rsid w:val="00E51439"/>
    <w:rsid w:val="00E51708"/>
    <w:rsid w:val="00E541A6"/>
    <w:rsid w:val="00E5489A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F7A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CFF"/>
    <w:rsid w:val="00E90318"/>
    <w:rsid w:val="00E9181B"/>
    <w:rsid w:val="00E958A7"/>
    <w:rsid w:val="00E970EF"/>
    <w:rsid w:val="00EA1599"/>
    <w:rsid w:val="00EA311F"/>
    <w:rsid w:val="00EA3D5F"/>
    <w:rsid w:val="00EA6723"/>
    <w:rsid w:val="00EA6E5D"/>
    <w:rsid w:val="00EA7314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68E5"/>
    <w:rsid w:val="00EC6C45"/>
    <w:rsid w:val="00ED11F1"/>
    <w:rsid w:val="00ED13A1"/>
    <w:rsid w:val="00ED1CCE"/>
    <w:rsid w:val="00ED1CDC"/>
    <w:rsid w:val="00ED1EC3"/>
    <w:rsid w:val="00ED38C8"/>
    <w:rsid w:val="00ED6C35"/>
    <w:rsid w:val="00ED6F4F"/>
    <w:rsid w:val="00ED73B2"/>
    <w:rsid w:val="00ED7F9F"/>
    <w:rsid w:val="00EE136F"/>
    <w:rsid w:val="00EE1773"/>
    <w:rsid w:val="00EE2104"/>
    <w:rsid w:val="00EE21CD"/>
    <w:rsid w:val="00EE2A13"/>
    <w:rsid w:val="00EE3473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97"/>
    <w:rsid w:val="00EF6D75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9D6"/>
    <w:rsid w:val="00F12CB7"/>
    <w:rsid w:val="00F13051"/>
    <w:rsid w:val="00F149E4"/>
    <w:rsid w:val="00F14B61"/>
    <w:rsid w:val="00F16D9C"/>
    <w:rsid w:val="00F16FE7"/>
    <w:rsid w:val="00F17BD4"/>
    <w:rsid w:val="00F21AB8"/>
    <w:rsid w:val="00F2323B"/>
    <w:rsid w:val="00F23876"/>
    <w:rsid w:val="00F23E71"/>
    <w:rsid w:val="00F2446B"/>
    <w:rsid w:val="00F254FE"/>
    <w:rsid w:val="00F274A1"/>
    <w:rsid w:val="00F27506"/>
    <w:rsid w:val="00F27721"/>
    <w:rsid w:val="00F278F2"/>
    <w:rsid w:val="00F31915"/>
    <w:rsid w:val="00F32059"/>
    <w:rsid w:val="00F36FDC"/>
    <w:rsid w:val="00F37498"/>
    <w:rsid w:val="00F42174"/>
    <w:rsid w:val="00F42BC0"/>
    <w:rsid w:val="00F4345C"/>
    <w:rsid w:val="00F445F4"/>
    <w:rsid w:val="00F44D28"/>
    <w:rsid w:val="00F44E5D"/>
    <w:rsid w:val="00F45180"/>
    <w:rsid w:val="00F5106D"/>
    <w:rsid w:val="00F53417"/>
    <w:rsid w:val="00F53C02"/>
    <w:rsid w:val="00F54646"/>
    <w:rsid w:val="00F54BB6"/>
    <w:rsid w:val="00F551F6"/>
    <w:rsid w:val="00F555C7"/>
    <w:rsid w:val="00F564E3"/>
    <w:rsid w:val="00F56DDE"/>
    <w:rsid w:val="00F57963"/>
    <w:rsid w:val="00F627B2"/>
    <w:rsid w:val="00F63832"/>
    <w:rsid w:val="00F64A73"/>
    <w:rsid w:val="00F669C1"/>
    <w:rsid w:val="00F7057A"/>
    <w:rsid w:val="00F71048"/>
    <w:rsid w:val="00F710D5"/>
    <w:rsid w:val="00F74718"/>
    <w:rsid w:val="00F77658"/>
    <w:rsid w:val="00F77C71"/>
    <w:rsid w:val="00F77EC6"/>
    <w:rsid w:val="00F8017C"/>
    <w:rsid w:val="00F8082D"/>
    <w:rsid w:val="00F8107A"/>
    <w:rsid w:val="00F814E0"/>
    <w:rsid w:val="00F82474"/>
    <w:rsid w:val="00F82D7C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5E5C"/>
    <w:rsid w:val="00F969E0"/>
    <w:rsid w:val="00F97378"/>
    <w:rsid w:val="00FA0DA3"/>
    <w:rsid w:val="00FA1DD8"/>
    <w:rsid w:val="00FA205D"/>
    <w:rsid w:val="00FA215B"/>
    <w:rsid w:val="00FA24A2"/>
    <w:rsid w:val="00FA34A5"/>
    <w:rsid w:val="00FA419C"/>
    <w:rsid w:val="00FA6F95"/>
    <w:rsid w:val="00FA7510"/>
    <w:rsid w:val="00FB0663"/>
    <w:rsid w:val="00FB06EC"/>
    <w:rsid w:val="00FB1062"/>
    <w:rsid w:val="00FB2D40"/>
    <w:rsid w:val="00FB3022"/>
    <w:rsid w:val="00FB418D"/>
    <w:rsid w:val="00FB41D2"/>
    <w:rsid w:val="00FB4ADB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5544"/>
    <w:rsid w:val="00FD6E91"/>
    <w:rsid w:val="00FD759A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1774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71E42E-FECF-4074-AEDB-A00952A9A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2238</TotalTime>
  <Pages>18</Pages>
  <Words>4003</Words>
  <Characters>22821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9</cp:revision>
  <cp:lastPrinted>2015-04-16T22:47:00Z</cp:lastPrinted>
  <dcterms:created xsi:type="dcterms:W3CDTF">2013-12-02T00:16:00Z</dcterms:created>
  <dcterms:modified xsi:type="dcterms:W3CDTF">2015-04-16T22:47:00Z</dcterms:modified>
</cp:coreProperties>
</file>