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85pt;height:56.4pt" o:ole="" fillcolor="window">
                  <v:imagedata r:id="rId8" o:title=""/>
                </v:shape>
                <o:OLEObject Type="Embed" ProgID="Word.Picture.8" ShapeID="_x0000_i1025" DrawAspect="Content" ObjectID="_1515495798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spellStart"/>
            <w:r w:rsidRPr="00396428">
              <w:rPr>
                <w:b/>
                <w:szCs w:val="28"/>
              </w:rPr>
              <w:t>П</w:t>
            </w:r>
            <w:proofErr w:type="spellEnd"/>
            <w:r w:rsidRPr="00396428">
              <w:rPr>
                <w:b/>
                <w:szCs w:val="28"/>
              </w:rPr>
              <w:t xml:space="preserve"> </w:t>
            </w:r>
            <w:proofErr w:type="spellStart"/>
            <w:r w:rsidRPr="00396428">
              <w:rPr>
                <w:b/>
                <w:szCs w:val="28"/>
              </w:rPr>
              <w:t>Р</w:t>
            </w:r>
            <w:proofErr w:type="spellEnd"/>
            <w:r w:rsidRPr="00396428">
              <w:rPr>
                <w:b/>
                <w:szCs w:val="28"/>
              </w:rPr>
              <w:t xml:space="preserve">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E369E6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26.01</w:t>
            </w:r>
            <w:r w:rsidR="00F07852" w:rsidRPr="006B7CF7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44437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E369E6">
              <w:rPr>
                <w:szCs w:val="28"/>
              </w:rPr>
              <w:t>6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CF42E4" w:rsidRPr="00A5148D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CF42E4" w:rsidRPr="00A5148D" w:rsidRDefault="00E369E6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Виткалова Н.А</w:t>
            </w:r>
            <w:r w:rsidR="00CF42E4" w:rsidRPr="00A5148D">
              <w:rPr>
                <w:szCs w:val="28"/>
              </w:rPr>
              <w:t xml:space="preserve">., </w:t>
            </w:r>
            <w:r>
              <w:rPr>
                <w:szCs w:val="28"/>
              </w:rPr>
              <w:t xml:space="preserve">заместитель </w:t>
            </w:r>
            <w:r w:rsidR="00CF42E4" w:rsidRPr="00A5148D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="00CF42E4" w:rsidRPr="00A5148D">
              <w:rPr>
                <w:szCs w:val="28"/>
              </w:rPr>
              <w:t xml:space="preserve"> департамента образования и науки Приморского края;</w:t>
            </w:r>
          </w:p>
          <w:p w:rsidR="00CF42E4" w:rsidRPr="00A5148D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>
              <w:rPr>
                <w:szCs w:val="28"/>
              </w:rPr>
              <w:t xml:space="preserve"> 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CF42E4" w:rsidRPr="0094422B" w:rsidRDefault="00E369E6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</w:t>
            </w:r>
            <w:r w:rsidR="00CF42E4" w:rsidRPr="0094422B">
              <w:rPr>
                <w:szCs w:val="28"/>
              </w:rPr>
              <w:t xml:space="preserve"> </w:t>
            </w:r>
            <w:r>
              <w:rPr>
                <w:szCs w:val="28"/>
              </w:rPr>
              <w:t>директор</w:t>
            </w:r>
            <w:r w:rsidR="00CF42E4"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CF42E4" w:rsidRDefault="00CF42E4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Собрания Приморского края; </w:t>
            </w:r>
          </w:p>
          <w:p w:rsidR="008B46B0" w:rsidRPr="00A5148D" w:rsidRDefault="008B46B0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п</w:t>
            </w:r>
            <w:r w:rsidRPr="00197EDF">
              <w:t>олномочный представитель Губернатора Приморского края в Законодательном Собрании Приморского края</w:t>
            </w:r>
          </w:p>
          <w:p w:rsidR="00CF42E4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Серебряков П.Ю., вице-губернатор Приморского края;</w:t>
            </w:r>
          </w:p>
          <w:p w:rsidR="001443BF" w:rsidRPr="00A5148D" w:rsidRDefault="001443B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F42E4" w:rsidRPr="0094422B" w:rsidRDefault="008B46B0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Жигач</w:t>
            </w:r>
            <w:proofErr w:type="spellEnd"/>
            <w:r>
              <w:rPr>
                <w:szCs w:val="28"/>
              </w:rPr>
              <w:t xml:space="preserve"> Н.А., главный специалист-эксперт</w:t>
            </w:r>
            <w:r w:rsidR="00CF42E4" w:rsidRPr="0094422B">
              <w:rPr>
                <w:szCs w:val="28"/>
              </w:rPr>
              <w:t xml:space="preserve"> отдела </w:t>
            </w:r>
            <w:r w:rsidR="00CF42E4"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E47D51" w:rsidRPr="00E47D51" w:rsidRDefault="00E47D51" w:rsidP="00E47D5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E47D51">
              <w:rPr>
                <w:szCs w:val="28"/>
              </w:rPr>
              <w:t>Фардзи</w:t>
            </w:r>
            <w:r>
              <w:rPr>
                <w:szCs w:val="28"/>
              </w:rPr>
              <w:t>нова</w:t>
            </w:r>
            <w:proofErr w:type="spellEnd"/>
            <w:r>
              <w:rPr>
                <w:szCs w:val="28"/>
              </w:rPr>
              <w:t xml:space="preserve"> З.А.</w:t>
            </w:r>
            <w:r w:rsidRPr="00E47D51">
              <w:rPr>
                <w:szCs w:val="28"/>
              </w:rPr>
              <w:t>, председатель молодежного собрания депутатов Приморского края</w:t>
            </w:r>
          </w:p>
          <w:p w:rsidR="00406BAD" w:rsidRPr="0004709C" w:rsidRDefault="00406BAD" w:rsidP="003A68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450A8" w:rsidRPr="006B7CF7">
        <w:tc>
          <w:tcPr>
            <w:tcW w:w="4111" w:type="dxa"/>
            <w:gridSpan w:val="2"/>
          </w:tcPr>
          <w:p w:rsidR="004450A8" w:rsidRDefault="00F460F1" w:rsidP="003336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 при комитете:</w:t>
            </w:r>
          </w:p>
        </w:tc>
        <w:tc>
          <w:tcPr>
            <w:tcW w:w="5529" w:type="dxa"/>
            <w:gridSpan w:val="3"/>
          </w:tcPr>
          <w:p w:rsidR="00F460F1" w:rsidRDefault="00F460F1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Новикова Н.Т., </w:t>
            </w:r>
          </w:p>
          <w:p w:rsidR="004450A8" w:rsidRPr="00A5148D" w:rsidRDefault="00F460F1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96060B" w:rsidRDefault="0096060B" w:rsidP="00FB2083"/>
    <w:p w:rsidR="00F07852" w:rsidRDefault="00F07852" w:rsidP="001134A3">
      <w:pPr>
        <w:jc w:val="center"/>
        <w:rPr>
          <w:szCs w:val="28"/>
        </w:rPr>
      </w:pPr>
      <w:r w:rsidRPr="00FB2083">
        <w:rPr>
          <w:szCs w:val="28"/>
        </w:rPr>
        <w:t>Повестка дня:</w:t>
      </w:r>
    </w:p>
    <w:p w:rsidR="001443BF" w:rsidRDefault="001443BF" w:rsidP="001134A3">
      <w:pPr>
        <w:jc w:val="center"/>
        <w:rPr>
          <w:szCs w:val="28"/>
        </w:rPr>
      </w:pP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Приморского края" (первое чтение) </w:t>
      </w: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 чтение) </w:t>
      </w: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постановления Законодательного Собрания Приморского края "О составе молодежного парламента Приморского края молодежной парламентской ассамблеи при Законодательном Собрании Приморского края"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4125F" w:rsidRDefault="00B4125F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7.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постановления Законодательного Собрания Приморского края "О внесении изменений в постановление Законодательного Собрания Приморского края "О Положении о молодежной парламентской ассамблее при Законодательном Собрании Приморского края"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8.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на 2016 год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9.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статью 14 Закона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7D51" w:rsidRPr="00E47D51" w:rsidRDefault="00E47D51" w:rsidP="00E47D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10.</w:t>
      </w:r>
      <w:r w:rsidRPr="00E47D51">
        <w:rPr>
          <w:szCs w:val="28"/>
        </w:rPr>
        <w:t>О</w:t>
      </w:r>
      <w:proofErr w:type="spellEnd"/>
      <w:r w:rsidRPr="00E47D51">
        <w:rPr>
          <w:szCs w:val="28"/>
        </w:rPr>
        <w:t xml:space="preserve"> проекте закона Приморского края "О внесении изменений в статью 14 Закона Приморского края "О социальной поддержке льготных категорий граждан, проживающих на территории Приморского края" (второе, третье чтения)</w:t>
      </w:r>
    </w:p>
    <w:p w:rsidR="00E47D51" w:rsidRPr="00FB2083" w:rsidRDefault="00E47D51" w:rsidP="00A30FA6">
      <w:pPr>
        <w:pStyle w:val="a9"/>
        <w:jc w:val="both"/>
        <w:rPr>
          <w:szCs w:val="28"/>
        </w:rPr>
      </w:pPr>
    </w:p>
    <w:p w:rsidR="008326E1" w:rsidRPr="00FB2083" w:rsidRDefault="008326E1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7A33D8" w:rsidRPr="008643EF" w:rsidRDefault="007A33D8" w:rsidP="0066172E">
            <w:pPr>
              <w:jc w:val="both"/>
              <w:rPr>
                <w:szCs w:val="28"/>
              </w:rPr>
            </w:pPr>
          </w:p>
          <w:p w:rsidR="00021588" w:rsidRDefault="00255D6E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3B1070" w:rsidRDefault="003B1070" w:rsidP="002029EF">
            <w:pPr>
              <w:jc w:val="both"/>
              <w:rPr>
                <w:szCs w:val="28"/>
              </w:rPr>
            </w:pPr>
          </w:p>
          <w:p w:rsidR="00306731" w:rsidRDefault="002D3BE1" w:rsidP="00EE2D95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</w:t>
            </w:r>
            <w:r w:rsidR="003176AB">
              <w:rPr>
                <w:szCs w:val="28"/>
              </w:rPr>
              <w:t xml:space="preserve">редложил </w:t>
            </w:r>
            <w:r w:rsidR="00306731">
              <w:rPr>
                <w:szCs w:val="28"/>
              </w:rPr>
              <w:t>снять с рассмотрения вопросы № 9 и 10 повестки заседания комитета, в связи с отсутствием заключения Губернатора</w:t>
            </w:r>
            <w:r>
              <w:rPr>
                <w:szCs w:val="28"/>
              </w:rPr>
              <w:t xml:space="preserve"> Приморского края</w:t>
            </w:r>
            <w:r w:rsidR="00306731">
              <w:rPr>
                <w:szCs w:val="28"/>
              </w:rPr>
              <w:t xml:space="preserve"> на </w:t>
            </w:r>
            <w:r w:rsidR="00640532" w:rsidRPr="00E47D51">
              <w:rPr>
                <w:szCs w:val="28"/>
              </w:rPr>
              <w:t xml:space="preserve">проект закона Приморского края "О внесении изменений в статью 14 Закона Приморского края </w:t>
            </w:r>
            <w:r>
              <w:rPr>
                <w:szCs w:val="28"/>
              </w:rPr>
              <w:br/>
            </w:r>
            <w:r w:rsidR="00640532" w:rsidRPr="00E47D51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</w:t>
            </w:r>
            <w:r w:rsidR="00640532">
              <w:rPr>
                <w:szCs w:val="28"/>
              </w:rPr>
              <w:t>.</w:t>
            </w:r>
          </w:p>
          <w:p w:rsidR="002029EF" w:rsidRDefault="002029EF" w:rsidP="0066172E">
            <w:pPr>
              <w:jc w:val="both"/>
              <w:rPr>
                <w:szCs w:val="28"/>
              </w:rPr>
            </w:pPr>
          </w:p>
          <w:p w:rsidR="00985A5F" w:rsidRPr="008643E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F50F74" w:rsidRDefault="00F50F74" w:rsidP="00985A5F">
            <w:pPr>
              <w:jc w:val="both"/>
              <w:rPr>
                <w:i/>
                <w:szCs w:val="28"/>
                <w:u w:val="single"/>
              </w:rPr>
            </w:pPr>
          </w:p>
          <w:p w:rsidR="00985A5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255D6E" w:rsidRPr="008643EF" w:rsidRDefault="00255D6E" w:rsidP="0066172E">
            <w:pPr>
              <w:jc w:val="both"/>
              <w:rPr>
                <w:szCs w:val="28"/>
              </w:rPr>
            </w:pPr>
          </w:p>
          <w:p w:rsidR="004E3221" w:rsidRPr="008643EF" w:rsidRDefault="00523131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E66106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</w:tc>
      </w:tr>
      <w:tr w:rsidR="00F07852" w:rsidRPr="008643EF">
        <w:tc>
          <w:tcPr>
            <w:tcW w:w="2235" w:type="dxa"/>
          </w:tcPr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1. СЛУШАЛИ:</w:t>
            </w: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50F74" w:rsidRDefault="001B2C9B" w:rsidP="00BA5A0C">
            <w:pPr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закона Приморского края "О внесении изменения в Закон Приморского края "О социальной поддержке льготных категорий граждан, проживающих на территории Пр</w:t>
            </w:r>
            <w:r>
              <w:rPr>
                <w:szCs w:val="28"/>
              </w:rPr>
              <w:t>иморского края" (первое чтение).</w:t>
            </w:r>
          </w:p>
          <w:p w:rsidR="001B2C9B" w:rsidRPr="008643EF" w:rsidRDefault="001B2C9B" w:rsidP="00BA5A0C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1B2C9B">
              <w:rPr>
                <w:szCs w:val="28"/>
              </w:rPr>
              <w:t xml:space="preserve"> Серебряков П.Ю.</w:t>
            </w:r>
          </w:p>
          <w:p w:rsidR="00772DB3" w:rsidRPr="008643EF" w:rsidRDefault="00772DB3" w:rsidP="0066172E">
            <w:pPr>
              <w:jc w:val="both"/>
              <w:rPr>
                <w:szCs w:val="28"/>
              </w:rPr>
            </w:pPr>
          </w:p>
        </w:tc>
      </w:tr>
      <w:tr w:rsidR="006673F1" w:rsidRPr="008643EF">
        <w:tc>
          <w:tcPr>
            <w:tcW w:w="2235" w:type="dxa"/>
          </w:tcPr>
          <w:p w:rsidR="006673F1" w:rsidRPr="008643EF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2C0096">
              <w:rPr>
                <w:szCs w:val="28"/>
              </w:rPr>
              <w:t>992</w:t>
            </w:r>
            <w:r w:rsidRPr="008643EF">
              <w:rPr>
                <w:szCs w:val="28"/>
              </w:rPr>
              <w:t xml:space="preserve"> (прилага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808EF" w:rsidRPr="008643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2</w:t>
            </w:r>
            <w:r w:rsidR="004D2214" w:rsidRPr="008643EF">
              <w:rPr>
                <w:szCs w:val="28"/>
              </w:rPr>
              <w:t>. СЛУШАЛИ:</w:t>
            </w: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0096" w:rsidRDefault="002C0096" w:rsidP="002C00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</w:t>
            </w:r>
            <w:r>
              <w:rPr>
                <w:szCs w:val="28"/>
              </w:rPr>
              <w:t>иморского края" (второе чтение).</w:t>
            </w:r>
          </w:p>
          <w:p w:rsidR="002D25DF" w:rsidRPr="008643EF" w:rsidRDefault="002D25DF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</w:t>
            </w:r>
            <w:r w:rsidR="00A43B92">
              <w:rPr>
                <w:i/>
                <w:szCs w:val="28"/>
                <w:u w:val="single"/>
              </w:rPr>
              <w:t>е</w:t>
            </w:r>
            <w:r w:rsidRPr="008643EF">
              <w:rPr>
                <w:i/>
                <w:szCs w:val="28"/>
                <w:u w:val="single"/>
              </w:rPr>
              <w:t>т:</w:t>
            </w:r>
            <w:r w:rsidR="004E528E" w:rsidRPr="008643EF">
              <w:rPr>
                <w:szCs w:val="28"/>
              </w:rPr>
              <w:t xml:space="preserve"> </w:t>
            </w:r>
            <w:r w:rsidR="00F7318E">
              <w:rPr>
                <w:szCs w:val="28"/>
              </w:rPr>
              <w:t>Чемерис И.С.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5159C" w:rsidRPr="008643EF" w:rsidRDefault="00C5159C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8643EF" w:rsidRDefault="00847BD6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96265">
              <w:rPr>
                <w:szCs w:val="28"/>
              </w:rPr>
              <w:t>993</w:t>
            </w:r>
            <w:r w:rsidR="004D2214" w:rsidRPr="008643EF">
              <w:rPr>
                <w:szCs w:val="28"/>
              </w:rPr>
              <w:t xml:space="preserve"> (прилага</w:t>
            </w:r>
            <w:r w:rsidR="004E528E" w:rsidRPr="008643EF">
              <w:rPr>
                <w:szCs w:val="28"/>
              </w:rPr>
              <w:t>е</w:t>
            </w:r>
            <w:r w:rsidR="004D2214" w:rsidRPr="008643EF">
              <w:rPr>
                <w:szCs w:val="28"/>
              </w:rPr>
              <w:t>тся).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3. СЛУШАЛИ: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6265" w:rsidRPr="00E47D51" w:rsidRDefault="00296265" w:rsidP="002962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</w:t>
            </w:r>
            <w:r w:rsidR="00FB4D95" w:rsidRPr="008643EF">
              <w:rPr>
                <w:szCs w:val="28"/>
              </w:rPr>
              <w:t>и</w:t>
            </w:r>
            <w:r w:rsidR="00F7318E">
              <w:rPr>
                <w:szCs w:val="28"/>
              </w:rPr>
              <w:t>е</w:t>
            </w:r>
            <w:r w:rsidR="00FB4D95" w:rsidRPr="008643EF">
              <w:rPr>
                <w:szCs w:val="28"/>
              </w:rPr>
              <w:t xml:space="preserve"> № </w:t>
            </w:r>
            <w:r w:rsidR="00296265">
              <w:rPr>
                <w:szCs w:val="28"/>
              </w:rPr>
              <w:t>994</w:t>
            </w:r>
            <w:r w:rsidRPr="008643EF">
              <w:rPr>
                <w:szCs w:val="28"/>
              </w:rPr>
              <w:t xml:space="preserve"> (прилага</w:t>
            </w:r>
            <w:r w:rsidR="00F7318E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252BF" w:rsidRPr="008643EF" w:rsidRDefault="00F252BF" w:rsidP="00E66106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4. СЛУШАЛИ:</w:t>
            </w: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6265" w:rsidRPr="00E47D51" w:rsidRDefault="00296265" w:rsidP="002962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AB45DB" w:rsidRPr="008643EF" w:rsidRDefault="00AB45DB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296265">
              <w:rPr>
                <w:szCs w:val="28"/>
              </w:rPr>
              <w:t>Межонов К.А.</w:t>
            </w:r>
          </w:p>
          <w:p w:rsidR="0067204B" w:rsidRDefault="0067204B" w:rsidP="00256403">
            <w:pPr>
              <w:jc w:val="both"/>
              <w:rPr>
                <w:szCs w:val="28"/>
              </w:rPr>
            </w:pPr>
          </w:p>
          <w:p w:rsidR="00B4125F" w:rsidRPr="008643EF" w:rsidRDefault="00B4125F" w:rsidP="00256403">
            <w:pPr>
              <w:jc w:val="both"/>
              <w:rPr>
                <w:szCs w:val="28"/>
              </w:rPr>
            </w:pPr>
          </w:p>
        </w:tc>
      </w:tr>
      <w:tr w:rsidR="00D5608F" w:rsidRPr="008643EF">
        <w:tc>
          <w:tcPr>
            <w:tcW w:w="2235" w:type="dxa"/>
          </w:tcPr>
          <w:p w:rsidR="00D5608F" w:rsidRPr="008643EF" w:rsidRDefault="00D5608F" w:rsidP="006D0CD5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D5608F" w:rsidRPr="00D5608F" w:rsidRDefault="00291FD7" w:rsidP="006D0CD5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7E6917">
              <w:rPr>
                <w:szCs w:val="28"/>
              </w:rPr>
              <w:t xml:space="preserve">Смольникова Е.А., </w:t>
            </w:r>
            <w:r>
              <w:rPr>
                <w:szCs w:val="28"/>
              </w:rPr>
              <w:t>Барабаш Е.Н.,</w:t>
            </w:r>
            <w:r>
              <w:rPr>
                <w:szCs w:val="28"/>
              </w:rPr>
              <w:t xml:space="preserve"> </w:t>
            </w:r>
            <w:r w:rsidR="00D5608F">
              <w:rPr>
                <w:szCs w:val="28"/>
              </w:rPr>
              <w:t>Володина</w:t>
            </w:r>
            <w:r w:rsidR="00184512">
              <w:rPr>
                <w:szCs w:val="28"/>
              </w:rPr>
              <w:t xml:space="preserve"> И.А.</w:t>
            </w:r>
            <w:r w:rsidR="00625367">
              <w:rPr>
                <w:szCs w:val="28"/>
              </w:rPr>
              <w:t>, Слепченко С.В.</w:t>
            </w:r>
          </w:p>
          <w:p w:rsidR="002D3BE1" w:rsidRPr="008643EF" w:rsidRDefault="002D3BE1" w:rsidP="006D0CD5">
            <w:pPr>
              <w:jc w:val="both"/>
              <w:rPr>
                <w:szCs w:val="28"/>
              </w:rPr>
            </w:pPr>
          </w:p>
        </w:tc>
      </w:tr>
      <w:tr w:rsidR="00D5608F" w:rsidRPr="008643EF">
        <w:tc>
          <w:tcPr>
            <w:tcW w:w="2235" w:type="dxa"/>
          </w:tcPr>
          <w:p w:rsidR="00D5608F" w:rsidRPr="008643EF" w:rsidRDefault="00D5608F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5608F" w:rsidRPr="008643EF" w:rsidRDefault="00D5608F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08F" w:rsidRPr="008643EF" w:rsidRDefault="00D5608F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995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D5608F" w:rsidRPr="008643EF" w:rsidRDefault="00D5608F" w:rsidP="003F6FF1">
            <w:pPr>
              <w:jc w:val="both"/>
              <w:rPr>
                <w:szCs w:val="28"/>
              </w:rPr>
            </w:pPr>
          </w:p>
          <w:p w:rsidR="00D5608F" w:rsidRPr="008643EF" w:rsidRDefault="00D5608F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D5608F" w:rsidRPr="008643EF" w:rsidRDefault="00D5608F" w:rsidP="00256403">
            <w:pPr>
              <w:jc w:val="both"/>
              <w:rPr>
                <w:szCs w:val="28"/>
              </w:rPr>
            </w:pPr>
          </w:p>
        </w:tc>
      </w:tr>
      <w:tr w:rsidR="00D5608F" w:rsidRPr="008643EF">
        <w:tc>
          <w:tcPr>
            <w:tcW w:w="2235" w:type="dxa"/>
          </w:tcPr>
          <w:p w:rsidR="00D5608F" w:rsidRPr="008643EF" w:rsidRDefault="00D5608F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5. СЛУШАЛИ:</w:t>
            </w:r>
          </w:p>
          <w:p w:rsidR="00D5608F" w:rsidRPr="008643EF" w:rsidRDefault="00D5608F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5608F" w:rsidRPr="008643EF" w:rsidRDefault="00D5608F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08F" w:rsidRPr="00E47D51" w:rsidRDefault="00D5608F" w:rsidP="00D5608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D5608F" w:rsidRPr="008643EF" w:rsidRDefault="00D5608F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5608F" w:rsidRDefault="00D5608F" w:rsidP="00AB45D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Межонов К.А.</w:t>
            </w:r>
          </w:p>
          <w:p w:rsidR="00D5608F" w:rsidRPr="008643EF" w:rsidRDefault="00D5608F" w:rsidP="00AB45DB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A709CF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91FD7" w:rsidRDefault="00291FD7" w:rsidP="00A709CF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291FD7" w:rsidRPr="008643EF" w:rsidRDefault="00291FD7" w:rsidP="00A709CF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996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  <w:p w:rsidR="00291FD7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6. СЛУШАЛИ:</w:t>
            </w: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E47D51" w:rsidRDefault="00291FD7" w:rsidP="00291F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постановления Законодательного Собрания Приморского края "О составе молодежного парламента Приморского края молодежной парламентской ассамблеи при Законодательном Собрании Приморского края"</w:t>
            </w:r>
            <w:r>
              <w:rPr>
                <w:szCs w:val="28"/>
              </w:rPr>
              <w:t>.</w:t>
            </w: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7E6917">
              <w:rPr>
                <w:szCs w:val="28"/>
              </w:rPr>
              <w:t>Чемерис И.С.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91FD7" w:rsidRDefault="00184512" w:rsidP="00396E7B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Фардзинова</w:t>
            </w:r>
            <w:proofErr w:type="spellEnd"/>
            <w:r>
              <w:rPr>
                <w:szCs w:val="28"/>
              </w:rPr>
              <w:t xml:space="preserve"> З.А., Сопчук С.А.</w:t>
            </w:r>
          </w:p>
          <w:p w:rsidR="00291FD7" w:rsidRPr="008643EF" w:rsidRDefault="00291FD7" w:rsidP="00396E7B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C549FA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291FD7" w:rsidRPr="008643EF">
              <w:rPr>
                <w:szCs w:val="28"/>
              </w:rPr>
              <w:t xml:space="preserve"> № </w:t>
            </w:r>
            <w:r w:rsidR="007E6917">
              <w:rPr>
                <w:szCs w:val="28"/>
              </w:rPr>
              <w:t>997</w:t>
            </w:r>
            <w:r>
              <w:rPr>
                <w:szCs w:val="28"/>
              </w:rPr>
              <w:t>, 998 (прилагаю</w:t>
            </w:r>
            <w:r w:rsidR="00291FD7" w:rsidRPr="008643EF">
              <w:rPr>
                <w:szCs w:val="28"/>
              </w:rPr>
              <w:t>тся).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7. СЛУШАЛИ:</w:t>
            </w: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E6917" w:rsidRPr="00E47D51" w:rsidRDefault="007E6917" w:rsidP="007E691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>О проекте постановления Законодательного Собрания Приморского края "О внесении изменений в постановление Законодательного Собрания Приморского края "О Положении о молодежной парламентской ассамблее при Законодательном Собрании Приморского края"</w:t>
            </w:r>
            <w:r>
              <w:rPr>
                <w:szCs w:val="28"/>
              </w:rPr>
              <w:t>.</w:t>
            </w:r>
          </w:p>
          <w:p w:rsidR="00291FD7" w:rsidRDefault="00291FD7" w:rsidP="003F6FF1">
            <w:pPr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291FD7" w:rsidRDefault="00291FD7" w:rsidP="003F6FF1">
            <w:pPr>
              <w:jc w:val="both"/>
              <w:rPr>
                <w:szCs w:val="28"/>
              </w:rPr>
            </w:pPr>
          </w:p>
          <w:p w:rsidR="00B4125F" w:rsidRPr="008643EF" w:rsidRDefault="00B4125F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C549FA">
              <w:rPr>
                <w:szCs w:val="28"/>
              </w:rPr>
              <w:t>ения</w:t>
            </w:r>
            <w:r w:rsidRPr="008643EF">
              <w:rPr>
                <w:szCs w:val="28"/>
              </w:rPr>
              <w:t xml:space="preserve"> № </w:t>
            </w:r>
            <w:r w:rsidR="007E6917">
              <w:rPr>
                <w:szCs w:val="28"/>
              </w:rPr>
              <w:t>9</w:t>
            </w:r>
            <w:r w:rsidR="00C549FA">
              <w:rPr>
                <w:szCs w:val="28"/>
              </w:rPr>
              <w:t>99, 1000 (прилагаю</w:t>
            </w:r>
            <w:r w:rsidRPr="008643EF">
              <w:rPr>
                <w:szCs w:val="28"/>
              </w:rPr>
              <w:t>тся).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  <w:p w:rsidR="00291FD7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8. СЛУШАЛИ:</w:t>
            </w: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Default="007E6917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E47D51">
              <w:rPr>
                <w:szCs w:val="28"/>
              </w:rPr>
              <w:t xml:space="preserve">О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</w:t>
            </w:r>
            <w:r w:rsidR="002D3BE1">
              <w:rPr>
                <w:szCs w:val="28"/>
              </w:rPr>
              <w:t xml:space="preserve">                </w:t>
            </w:r>
            <w:r w:rsidRPr="00E47D51">
              <w:rPr>
                <w:szCs w:val="28"/>
              </w:rPr>
              <w:t>в Послании Президента Российской Федерации</w:t>
            </w:r>
            <w:r w:rsidR="002D3BE1">
              <w:rPr>
                <w:szCs w:val="28"/>
              </w:rPr>
              <w:t xml:space="preserve">                     </w:t>
            </w:r>
            <w:r w:rsidRPr="00E47D51">
              <w:rPr>
                <w:szCs w:val="28"/>
              </w:rPr>
              <w:t xml:space="preserve"> В.В. Путина Федеральному Собранию Российской Федерации на 2016 год</w:t>
            </w:r>
            <w:r>
              <w:rPr>
                <w:szCs w:val="28"/>
              </w:rPr>
              <w:t>.</w:t>
            </w:r>
          </w:p>
          <w:p w:rsidR="007E6917" w:rsidRPr="008643EF" w:rsidRDefault="007E6917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7E6917">
              <w:rPr>
                <w:szCs w:val="28"/>
              </w:rPr>
              <w:t>Чемерис И.С.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549FA" w:rsidRPr="008643EF" w:rsidRDefault="00C549FA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84512">
              <w:rPr>
                <w:szCs w:val="28"/>
              </w:rPr>
              <w:t>1001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549FA" w:rsidRPr="008643EF" w:rsidRDefault="00C549FA" w:rsidP="00C549FA">
            <w:pPr>
              <w:jc w:val="both"/>
              <w:rPr>
                <w:szCs w:val="28"/>
              </w:rPr>
            </w:pPr>
          </w:p>
          <w:p w:rsidR="00C549FA" w:rsidRDefault="00C549FA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3F6FF1">
            <w:pPr>
              <w:jc w:val="both"/>
              <w:rPr>
                <w:szCs w:val="28"/>
              </w:rPr>
            </w:pP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CD8" w:rsidRDefault="00124CD8">
      <w:r>
        <w:separator/>
      </w:r>
    </w:p>
  </w:endnote>
  <w:endnote w:type="continuationSeparator" w:id="0">
    <w:p w:rsidR="00124CD8" w:rsidRDefault="00124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CD8" w:rsidRDefault="00124CD8">
      <w:r>
        <w:separator/>
      </w:r>
    </w:p>
  </w:footnote>
  <w:footnote w:type="continuationSeparator" w:id="0">
    <w:p w:rsidR="00124CD8" w:rsidRDefault="00124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334F4B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7204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334F4B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7204B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4125F">
      <w:rPr>
        <w:rStyle w:val="ae"/>
        <w:noProof/>
      </w:rPr>
      <w:t>6</w: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8A7"/>
    <w:rsid w:val="00005D12"/>
    <w:rsid w:val="00010149"/>
    <w:rsid w:val="00010168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118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58CA"/>
    <w:rsid w:val="00066546"/>
    <w:rsid w:val="00066D66"/>
    <w:rsid w:val="00067907"/>
    <w:rsid w:val="000702DB"/>
    <w:rsid w:val="00071E5D"/>
    <w:rsid w:val="00073542"/>
    <w:rsid w:val="000740C4"/>
    <w:rsid w:val="00075DD1"/>
    <w:rsid w:val="00077BE8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CD8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653"/>
    <w:rsid w:val="00143C44"/>
    <w:rsid w:val="001443BF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512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5CE"/>
    <w:rsid w:val="001B28C3"/>
    <w:rsid w:val="001B2C9B"/>
    <w:rsid w:val="001B3A7C"/>
    <w:rsid w:val="001B3A8A"/>
    <w:rsid w:val="001B3E46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1493"/>
    <w:rsid w:val="0020249D"/>
    <w:rsid w:val="002029EF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241"/>
    <w:rsid w:val="00244E87"/>
    <w:rsid w:val="002457B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6DD2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5E6E"/>
    <w:rsid w:val="00286008"/>
    <w:rsid w:val="00286465"/>
    <w:rsid w:val="00286D9A"/>
    <w:rsid w:val="002879A4"/>
    <w:rsid w:val="00290045"/>
    <w:rsid w:val="00290963"/>
    <w:rsid w:val="00290E26"/>
    <w:rsid w:val="00291FD7"/>
    <w:rsid w:val="00292EB8"/>
    <w:rsid w:val="00292EEA"/>
    <w:rsid w:val="0029421D"/>
    <w:rsid w:val="002951B9"/>
    <w:rsid w:val="00295BD0"/>
    <w:rsid w:val="00295CB3"/>
    <w:rsid w:val="00296265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096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3BE1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8E8"/>
    <w:rsid w:val="002E39B4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4933"/>
    <w:rsid w:val="00304982"/>
    <w:rsid w:val="0030561D"/>
    <w:rsid w:val="003060EB"/>
    <w:rsid w:val="00306673"/>
    <w:rsid w:val="00306731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6AB"/>
    <w:rsid w:val="00317F54"/>
    <w:rsid w:val="00320DC6"/>
    <w:rsid w:val="0032161E"/>
    <w:rsid w:val="003230B9"/>
    <w:rsid w:val="00324494"/>
    <w:rsid w:val="003257EE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34F4B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6E7B"/>
    <w:rsid w:val="00397193"/>
    <w:rsid w:val="0039773C"/>
    <w:rsid w:val="0039796C"/>
    <w:rsid w:val="00397DBF"/>
    <w:rsid w:val="00397EE4"/>
    <w:rsid w:val="003A0438"/>
    <w:rsid w:val="003A367A"/>
    <w:rsid w:val="003A3C50"/>
    <w:rsid w:val="003A4099"/>
    <w:rsid w:val="003A414E"/>
    <w:rsid w:val="003A527A"/>
    <w:rsid w:val="003A5860"/>
    <w:rsid w:val="003A5941"/>
    <w:rsid w:val="003A6886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23B1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6BAD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533C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4376"/>
    <w:rsid w:val="004450A8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221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5E9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47F4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45E"/>
    <w:rsid w:val="00553AE9"/>
    <w:rsid w:val="00554889"/>
    <w:rsid w:val="00554AF9"/>
    <w:rsid w:val="00554B38"/>
    <w:rsid w:val="005556C0"/>
    <w:rsid w:val="00556445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6D23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166A5"/>
    <w:rsid w:val="00621051"/>
    <w:rsid w:val="0062336F"/>
    <w:rsid w:val="00624C8D"/>
    <w:rsid w:val="00625367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532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04B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4BB6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7B4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91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47B"/>
    <w:rsid w:val="0080078C"/>
    <w:rsid w:val="008011CA"/>
    <w:rsid w:val="008025F0"/>
    <w:rsid w:val="0080580E"/>
    <w:rsid w:val="00805D96"/>
    <w:rsid w:val="008063EA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1EFD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12AC"/>
    <w:rsid w:val="0088365A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746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46B0"/>
    <w:rsid w:val="008B5479"/>
    <w:rsid w:val="008B6C08"/>
    <w:rsid w:val="008B6C90"/>
    <w:rsid w:val="008B7382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0EF8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0BCE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422B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0FA6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4CF5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146C"/>
    <w:rsid w:val="00A821D6"/>
    <w:rsid w:val="00A8279C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3F4C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2A2E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125F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0B3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7BD"/>
    <w:rsid w:val="00C20A02"/>
    <w:rsid w:val="00C2116C"/>
    <w:rsid w:val="00C21CA4"/>
    <w:rsid w:val="00C235CF"/>
    <w:rsid w:val="00C24644"/>
    <w:rsid w:val="00C26326"/>
    <w:rsid w:val="00C26785"/>
    <w:rsid w:val="00C273A0"/>
    <w:rsid w:val="00C275AE"/>
    <w:rsid w:val="00C27724"/>
    <w:rsid w:val="00C277EE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D13"/>
    <w:rsid w:val="00C51E25"/>
    <w:rsid w:val="00C5388F"/>
    <w:rsid w:val="00C546F9"/>
    <w:rsid w:val="00C549FA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2E4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08F"/>
    <w:rsid w:val="00D56EA1"/>
    <w:rsid w:val="00D572D4"/>
    <w:rsid w:val="00D57744"/>
    <w:rsid w:val="00D605FE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5B51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69E6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47D51"/>
    <w:rsid w:val="00E503CF"/>
    <w:rsid w:val="00E51708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307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174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2D95"/>
    <w:rsid w:val="00EE347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52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396"/>
    <w:rsid w:val="00F445F4"/>
    <w:rsid w:val="00F44D28"/>
    <w:rsid w:val="00F44E5D"/>
    <w:rsid w:val="00F45180"/>
    <w:rsid w:val="00F460F1"/>
    <w:rsid w:val="00F50F74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59D5"/>
    <w:rsid w:val="00F669C1"/>
    <w:rsid w:val="00F7057A"/>
    <w:rsid w:val="00F71048"/>
    <w:rsid w:val="00F710D5"/>
    <w:rsid w:val="00F7318E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3196B-F7B7-454C-9D88-BEFD4FF9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892</TotalTime>
  <Pages>6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18</cp:revision>
  <cp:lastPrinted>2016-01-28T04:17:00Z</cp:lastPrinted>
  <dcterms:created xsi:type="dcterms:W3CDTF">2015-09-28T23:25:00Z</dcterms:created>
  <dcterms:modified xsi:type="dcterms:W3CDTF">2016-01-28T04:17:00Z</dcterms:modified>
</cp:coreProperties>
</file>