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AB" w:rsidRDefault="00294DAB" w:rsidP="00BE16C2">
      <w:pPr>
        <w:spacing w:line="360" w:lineRule="auto"/>
        <w:ind w:left="567"/>
        <w:jc w:val="center"/>
      </w:pPr>
      <w:r>
        <w:t xml:space="preserve">        </w:t>
      </w:r>
      <w:r w:rsidR="00BA5FCB">
        <w:t xml:space="preserve">                            </w:t>
      </w:r>
      <w:r>
        <w:t xml:space="preserve">               </w:t>
      </w:r>
      <w:r w:rsidR="006E1781">
        <w:t xml:space="preserve">                            </w:t>
      </w:r>
      <w:r w:rsidR="00BA5FCB">
        <w:t xml:space="preserve"> </w:t>
      </w:r>
    </w:p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9pt" o:ole="" fillcolor="window">
            <v:imagedata r:id="rId7" o:title=""/>
          </v:shape>
          <o:OLEObject Type="Embed" ProgID="Word.Picture.8" ShapeID="_x0000_i1025" DrawAspect="Content" ObjectID="_151660735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5E4D3A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5E4D3A">
              <w:rPr>
                <w:szCs w:val="28"/>
              </w:rPr>
              <w:t>0</w:t>
            </w:r>
            <w:r w:rsidR="00A37953">
              <w:rPr>
                <w:szCs w:val="28"/>
              </w:rPr>
              <w:t>.</w:t>
            </w:r>
            <w:r w:rsidR="005E4D3A">
              <w:rPr>
                <w:szCs w:val="28"/>
              </w:rPr>
              <w:t>02</w:t>
            </w:r>
            <w:r w:rsidR="004A2E4A" w:rsidRPr="004A2E4A">
              <w:rPr>
                <w:szCs w:val="28"/>
              </w:rPr>
              <w:t>.201</w:t>
            </w:r>
            <w:r w:rsidR="005E4D3A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BA5FCB" w:rsidP="00834680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46</w:t>
            </w:r>
            <w:r w:rsidR="00834680">
              <w:rPr>
                <w:szCs w:val="28"/>
              </w:rPr>
              <w:t>5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53FBF" w:rsidRDefault="00053FBF" w:rsidP="00053FBF">
            <w:pPr>
              <w:jc w:val="both"/>
            </w:pPr>
            <w:r>
              <w:t xml:space="preserve">О проекте закона </w:t>
            </w:r>
            <w:r w:rsidR="00646384">
              <w:t xml:space="preserve">Приморского края </w:t>
            </w:r>
            <w:r w:rsidRPr="00053FBF">
              <w:t xml:space="preserve">"О внесении изменений в </w:t>
            </w:r>
            <w:r w:rsidR="00FA28DC">
              <w:t xml:space="preserve">статью 5 </w:t>
            </w:r>
            <w:r w:rsidRPr="00053FBF">
              <w:t>Закон</w:t>
            </w:r>
            <w:r w:rsidR="00FA28DC">
              <w:t>а</w:t>
            </w:r>
            <w:r w:rsidRPr="00053FBF">
              <w:t xml:space="preserve"> Приморского края </w:t>
            </w:r>
            <w:r w:rsidR="00FA28DC">
              <w:t xml:space="preserve">                            </w:t>
            </w:r>
            <w:r w:rsidRPr="00053FBF">
              <w:t>"О бесплатном предоставлении земельных участков гражданам, имеющим трех и более детей, в Приморском крае"</w:t>
            </w:r>
          </w:p>
          <w:p w:rsidR="009D3ADE" w:rsidRDefault="009D3ADE" w:rsidP="00053FBF">
            <w:pPr>
              <w:jc w:val="both"/>
            </w:pPr>
            <w:r>
              <w:t>(первое чтение)</w:t>
            </w:r>
          </w:p>
        </w:tc>
        <w:bookmarkStart w:id="0" w:name="_GoBack"/>
        <w:bookmarkEnd w:id="0"/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</w:t>
      </w:r>
      <w:r w:rsidR="00053FBF">
        <w:t xml:space="preserve"> </w:t>
      </w:r>
      <w:r w:rsidR="00053FBF" w:rsidRPr="00053FBF">
        <w:t xml:space="preserve">"О внесении изменений в </w:t>
      </w:r>
      <w:r w:rsidR="00C502F9">
        <w:t xml:space="preserve">статью 5 </w:t>
      </w:r>
      <w:r w:rsidR="00053FBF" w:rsidRPr="00053FBF">
        <w:t>Закон</w:t>
      </w:r>
      <w:r w:rsidR="00C502F9">
        <w:t>а</w:t>
      </w:r>
      <w:r w:rsidR="00053FBF" w:rsidRPr="00053FBF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>
        <w:t>,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A10323">
      <w:pPr>
        <w:pStyle w:val="a3"/>
        <w:tabs>
          <w:tab w:val="clear" w:pos="4153"/>
          <w:tab w:val="clear" w:pos="8306"/>
          <w:tab w:val="left" w:pos="709"/>
        </w:tabs>
        <w:jc w:val="both"/>
      </w:pPr>
      <w:r>
        <w:tab/>
        <w:t xml:space="preserve">1.Внести проект закона </w:t>
      </w:r>
      <w:r w:rsidRPr="0045315B">
        <w:t>Приморского края</w:t>
      </w:r>
      <w:r w:rsidR="00053FBF">
        <w:t xml:space="preserve"> </w:t>
      </w:r>
      <w:r w:rsidR="00053FBF" w:rsidRPr="00053FBF">
        <w:t xml:space="preserve">"О внесении изменений в </w:t>
      </w:r>
      <w:r w:rsidR="00C502F9">
        <w:t xml:space="preserve">статью 5 </w:t>
      </w:r>
      <w:r w:rsidR="00053FBF" w:rsidRPr="00053FBF">
        <w:t>Закон</w:t>
      </w:r>
      <w:r w:rsidR="00C502F9">
        <w:t>а</w:t>
      </w:r>
      <w:r w:rsidR="00053FBF" w:rsidRPr="00053FBF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 w:rsidR="00026628">
        <w:t xml:space="preserve"> </w:t>
      </w:r>
      <w:r>
        <w:t>в качестве законодательной инициативы.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 xml:space="preserve">Приморского края </w:t>
      </w:r>
      <w:r w:rsidR="00053FBF" w:rsidRPr="00053FBF">
        <w:t xml:space="preserve">"О внесении изменений в </w:t>
      </w:r>
      <w:r w:rsidR="00363B41">
        <w:t xml:space="preserve">статью 5 </w:t>
      </w:r>
      <w:r w:rsidR="00053FBF" w:rsidRPr="00053FBF">
        <w:t>Закон</w:t>
      </w:r>
      <w:r w:rsidR="00363B41">
        <w:t>а</w:t>
      </w:r>
      <w:r w:rsidR="00053FBF" w:rsidRPr="00053FBF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 w:rsidR="00053FBF">
        <w:t xml:space="preserve"> </w:t>
      </w:r>
      <w:r w:rsidRPr="0045315B">
        <w:t xml:space="preserve">в первом чтении на очередном заседании Законодательного Собрания </w:t>
      </w:r>
      <w:r w:rsidR="00646384">
        <w:t xml:space="preserve">                     </w:t>
      </w:r>
      <w:r w:rsidRPr="0045315B">
        <w:t xml:space="preserve">в </w:t>
      </w:r>
      <w:r w:rsidR="005E4D3A">
        <w:t>феврале</w:t>
      </w:r>
      <w:r w:rsidRPr="0045315B">
        <w:t xml:space="preserve"> 201</w:t>
      </w:r>
      <w:r w:rsidR="005E4D3A">
        <w:t>6</w:t>
      </w:r>
      <w:r w:rsidRPr="0045315B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646384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>
        <w:t>Кушнырь С.М.</w:t>
      </w:r>
      <w:r w:rsidRPr="0045315B">
        <w:t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9D3ADE" w:rsidRDefault="00646384" w:rsidP="00646384">
      <w:pPr>
        <w:pStyle w:val="a3"/>
        <w:tabs>
          <w:tab w:val="clear" w:pos="4153"/>
          <w:tab w:val="clear" w:pos="8306"/>
          <w:tab w:val="left" w:pos="426"/>
          <w:tab w:val="left" w:pos="709"/>
        </w:tabs>
        <w:jc w:val="both"/>
      </w:pPr>
      <w:r>
        <w:t xml:space="preserve"> 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9D3ADE" w:rsidRDefault="005E4D3A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</w:t>
      </w:r>
      <w:r w:rsidR="00E1701E">
        <w:t xml:space="preserve">                            </w:t>
      </w:r>
      <w:r w:rsidR="009611AE">
        <w:t xml:space="preserve">   </w:t>
      </w:r>
      <w:r>
        <w:t xml:space="preserve">                            Е</w:t>
      </w:r>
      <w:r w:rsidR="00442C91">
        <w:t xml:space="preserve">.А. </w:t>
      </w:r>
      <w:r>
        <w:t>Зотов</w:t>
      </w:r>
    </w:p>
    <w:sectPr w:rsidR="009D3ADE" w:rsidSect="00442C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137" w:rsidRDefault="00763137">
      <w:r>
        <w:separator/>
      </w:r>
    </w:p>
  </w:endnote>
  <w:endnote w:type="continuationSeparator" w:id="0">
    <w:p w:rsidR="00763137" w:rsidRDefault="00763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137" w:rsidRDefault="00763137">
      <w:r>
        <w:separator/>
      </w:r>
    </w:p>
  </w:footnote>
  <w:footnote w:type="continuationSeparator" w:id="0">
    <w:p w:rsidR="00763137" w:rsidRDefault="007631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468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26628"/>
    <w:rsid w:val="000527A7"/>
    <w:rsid w:val="00053C61"/>
    <w:rsid w:val="00053FBF"/>
    <w:rsid w:val="000A7A22"/>
    <w:rsid w:val="00160F97"/>
    <w:rsid w:val="00164C2C"/>
    <w:rsid w:val="00194B37"/>
    <w:rsid w:val="0020003C"/>
    <w:rsid w:val="002105EF"/>
    <w:rsid w:val="00222096"/>
    <w:rsid w:val="00242578"/>
    <w:rsid w:val="00292599"/>
    <w:rsid w:val="00294DAB"/>
    <w:rsid w:val="002E0D88"/>
    <w:rsid w:val="00357541"/>
    <w:rsid w:val="00363B41"/>
    <w:rsid w:val="00396C6F"/>
    <w:rsid w:val="003A7EE9"/>
    <w:rsid w:val="003D6E80"/>
    <w:rsid w:val="003E5647"/>
    <w:rsid w:val="003F2358"/>
    <w:rsid w:val="00401364"/>
    <w:rsid w:val="00442C91"/>
    <w:rsid w:val="00461E2B"/>
    <w:rsid w:val="004647AF"/>
    <w:rsid w:val="00477B03"/>
    <w:rsid w:val="004A2E4A"/>
    <w:rsid w:val="004F1C05"/>
    <w:rsid w:val="00572897"/>
    <w:rsid w:val="00580625"/>
    <w:rsid w:val="005E4D3A"/>
    <w:rsid w:val="006367DA"/>
    <w:rsid w:val="00646384"/>
    <w:rsid w:val="006A7CFE"/>
    <w:rsid w:val="006C025D"/>
    <w:rsid w:val="006E1781"/>
    <w:rsid w:val="007128C1"/>
    <w:rsid w:val="00763137"/>
    <w:rsid w:val="007E493D"/>
    <w:rsid w:val="00834680"/>
    <w:rsid w:val="008816B1"/>
    <w:rsid w:val="008F6E7D"/>
    <w:rsid w:val="009208EE"/>
    <w:rsid w:val="00941A9C"/>
    <w:rsid w:val="009611AE"/>
    <w:rsid w:val="009642C4"/>
    <w:rsid w:val="009712B2"/>
    <w:rsid w:val="00981C15"/>
    <w:rsid w:val="009D3ADE"/>
    <w:rsid w:val="009D5814"/>
    <w:rsid w:val="009E5CD9"/>
    <w:rsid w:val="00A10323"/>
    <w:rsid w:val="00A20B08"/>
    <w:rsid w:val="00A37953"/>
    <w:rsid w:val="00AD54FC"/>
    <w:rsid w:val="00B04213"/>
    <w:rsid w:val="00B2574A"/>
    <w:rsid w:val="00B6288F"/>
    <w:rsid w:val="00B803DE"/>
    <w:rsid w:val="00BA5FCB"/>
    <w:rsid w:val="00BD1F92"/>
    <w:rsid w:val="00BE16C2"/>
    <w:rsid w:val="00C36046"/>
    <w:rsid w:val="00C502F9"/>
    <w:rsid w:val="00C9335B"/>
    <w:rsid w:val="00C958B6"/>
    <w:rsid w:val="00CD6A05"/>
    <w:rsid w:val="00D40D3E"/>
    <w:rsid w:val="00DC5AA6"/>
    <w:rsid w:val="00E1701E"/>
    <w:rsid w:val="00E210BA"/>
    <w:rsid w:val="00E26031"/>
    <w:rsid w:val="00E92654"/>
    <w:rsid w:val="00EA7649"/>
    <w:rsid w:val="00EE007E"/>
    <w:rsid w:val="00EE4F97"/>
    <w:rsid w:val="00EE7454"/>
    <w:rsid w:val="00F41127"/>
    <w:rsid w:val="00FA28DC"/>
    <w:rsid w:val="00FE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20</cp:revision>
  <cp:lastPrinted>2015-04-02T06:50:00Z</cp:lastPrinted>
  <dcterms:created xsi:type="dcterms:W3CDTF">2015-08-20T02:03:00Z</dcterms:created>
  <dcterms:modified xsi:type="dcterms:W3CDTF">2016-02-10T01:03:00Z</dcterms:modified>
</cp:coreProperties>
</file>