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660546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15212" w:rsidRDefault="0001521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10.02.2016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91127A">
              <w:rPr>
                <w:szCs w:val="28"/>
              </w:rPr>
              <w:t>471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E66BA3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E66BA3">
              <w:t>я</w:t>
            </w:r>
            <w:r w:rsidRPr="0045315B">
              <w:t xml:space="preserve"> в </w:t>
            </w:r>
            <w:r w:rsidR="00E66BA3">
              <w:t xml:space="preserve">статью 5 </w:t>
            </w:r>
            <w:r w:rsidRPr="0045315B">
              <w:t>Закон</w:t>
            </w:r>
            <w:r w:rsidR="00E66BA3">
              <w:t>а</w:t>
            </w:r>
            <w:r w:rsidRPr="0045315B">
              <w:t xml:space="preserve"> Приморского края</w:t>
            </w:r>
            <w:r>
              <w:t xml:space="preserve"> "Об отходах производства и потребления в Приморском крае" (первое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 в качестве законодательной инициативы.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>Приморского края "О внесении изменени</w:t>
      </w:r>
      <w:r w:rsidR="00E66BA3">
        <w:t>я</w:t>
      </w:r>
      <w:r w:rsidRPr="0045315B">
        <w:t xml:space="preserve"> в </w:t>
      </w:r>
      <w:r w:rsidR="00E66BA3">
        <w:t xml:space="preserve">статью 5 </w:t>
      </w:r>
      <w:r w:rsidRPr="0045315B">
        <w:t>Закон</w:t>
      </w:r>
      <w:r w:rsidR="00E66BA3">
        <w:t>а</w:t>
      </w:r>
      <w:r w:rsidRPr="0045315B">
        <w:t xml:space="preserve">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первом чтении на очередном заседании Законодательного Собрания в </w:t>
      </w:r>
      <w:r w:rsidR="00E66BA3">
        <w:t>феврале</w:t>
      </w:r>
      <w:r w:rsidRPr="0045315B">
        <w:t xml:space="preserve"> 201</w:t>
      </w:r>
      <w:r w:rsidR="00E66BA3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</w:t>
      </w:r>
      <w:proofErr w:type="gramStart"/>
      <w:r w:rsidRPr="0045315B">
        <w:t>заседании</w:t>
      </w:r>
      <w:proofErr w:type="gramEnd"/>
      <w:r w:rsidRPr="0045315B">
        <w:t xml:space="preserve"> Законодательного Собрания с 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 xml:space="preserve">Определить время для рассмотрения </w:t>
      </w:r>
      <w:r w:rsidR="0085063F">
        <w:t>указанного вопроса на заседании</w:t>
      </w:r>
      <w:r w:rsidRPr="0045315B">
        <w:t xml:space="preserve"> Законодательного Собра</w:t>
      </w:r>
      <w:r w:rsidR="008506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1D384A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15212"/>
    <w:rsid w:val="00022B36"/>
    <w:rsid w:val="00053C61"/>
    <w:rsid w:val="00126DE4"/>
    <w:rsid w:val="00160F97"/>
    <w:rsid w:val="001D384A"/>
    <w:rsid w:val="0020003C"/>
    <w:rsid w:val="00357541"/>
    <w:rsid w:val="003F2358"/>
    <w:rsid w:val="00461E2B"/>
    <w:rsid w:val="007128C1"/>
    <w:rsid w:val="0085063F"/>
    <w:rsid w:val="0091127A"/>
    <w:rsid w:val="009E5CD9"/>
    <w:rsid w:val="00B803DE"/>
    <w:rsid w:val="00BE16C2"/>
    <w:rsid w:val="00C9335B"/>
    <w:rsid w:val="00C958B6"/>
    <w:rsid w:val="00CE48D5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1D3A-6FE8-4C71-B327-BB65ADB1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18</TotalTime>
  <Pages>1</Pages>
  <Words>183</Words>
  <Characters>1290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2007-12-18T11:25:00Z</cp:lastPrinted>
  <dcterms:created xsi:type="dcterms:W3CDTF">2015-03-12T00:21:00Z</dcterms:created>
  <dcterms:modified xsi:type="dcterms:W3CDTF">2016-02-10T00:31:00Z</dcterms:modified>
</cp:coreProperties>
</file>