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202A8" w:rsidRDefault="008202A8" w:rsidP="00DC097A">
            <w:pPr>
              <w:ind w:left="-108"/>
              <w:jc w:val="both"/>
            </w:pPr>
            <w:r>
              <w:t>О проекте закона Приморского края "О внесении изменени</w:t>
            </w:r>
            <w:r w:rsidR="00DC097A">
              <w:t>я</w:t>
            </w:r>
            <w:r>
              <w:t xml:space="preserve"> в </w:t>
            </w:r>
            <w:r w:rsidR="00DC097A">
              <w:t xml:space="preserve">статью 5 </w:t>
            </w:r>
            <w:r>
              <w:t>Закон</w:t>
            </w:r>
            <w:r w:rsidR="00DC097A">
              <w:t>а</w:t>
            </w:r>
            <w:r>
              <w:t xml:space="preserve"> Приморского края "Об отходах производства и потребления в Приморском крае"</w:t>
            </w:r>
          </w:p>
        </w:tc>
      </w:tr>
    </w:tbl>
    <w:p w:rsidR="000B3FB2" w:rsidRDefault="000B3FB2"/>
    <w:p w:rsidR="008202A8" w:rsidRDefault="008202A8" w:rsidP="008202A8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8202A8" w:rsidRDefault="008202A8" w:rsidP="008202A8">
      <w:r>
        <w:t>ПОСТАНОВЛЯЕТ:</w:t>
      </w:r>
    </w:p>
    <w:p w:rsidR="00931FD6" w:rsidRDefault="00931FD6"/>
    <w:p w:rsidR="008202A8" w:rsidRDefault="008202A8" w:rsidP="008202A8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</w:t>
      </w:r>
      <w:r w:rsidR="00DC097A">
        <w:t>я</w:t>
      </w:r>
      <w:r>
        <w:t xml:space="preserve"> в </w:t>
      </w:r>
      <w:r w:rsidR="00DC097A">
        <w:t xml:space="preserve">статью 5 </w:t>
      </w:r>
      <w:r>
        <w:t>Закон</w:t>
      </w:r>
      <w:r w:rsidR="00DC097A">
        <w:t>а</w:t>
      </w:r>
      <w:r>
        <w:t xml:space="preserve"> Приморского края "Об отходах производства и потребления в Приморском крае" в первом чтении.</w:t>
      </w:r>
    </w:p>
    <w:p w:rsidR="008202A8" w:rsidRDefault="008202A8" w:rsidP="008202A8"/>
    <w:p w:rsidR="008202A8" w:rsidRDefault="008202A8" w:rsidP="008202A8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F55BA8">
        <w:t>11 марта</w:t>
      </w:r>
      <w:bookmarkStart w:id="0" w:name="_GoBack"/>
      <w:bookmarkEnd w:id="0"/>
      <w:r w:rsidR="00DC097A">
        <w:t xml:space="preserve"> </w:t>
      </w:r>
      <w:r>
        <w:t>201</w:t>
      </w:r>
      <w:r w:rsidR="00DC097A">
        <w:t>6</w:t>
      </w:r>
      <w:r>
        <w:t xml:space="preserve"> года.</w:t>
      </w:r>
    </w:p>
    <w:p w:rsidR="008202A8" w:rsidRDefault="008202A8" w:rsidP="008202A8">
      <w:pPr>
        <w:ind w:firstLine="709"/>
      </w:pPr>
    </w:p>
    <w:p w:rsidR="008202A8" w:rsidRDefault="008202A8" w:rsidP="008202A8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202A8" w:rsidRDefault="008202A8" w:rsidP="008202A8">
      <w:pPr>
        <w:jc w:val="both"/>
      </w:pPr>
    </w:p>
    <w:p w:rsidR="008202A8" w:rsidRDefault="008202A8" w:rsidP="008202A8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8202A8" w:rsidRDefault="008202A8" w:rsidP="008202A8"/>
    <w:p w:rsidR="008202A8" w:rsidRDefault="008202A8" w:rsidP="008202A8"/>
    <w:p w:rsidR="008202A8" w:rsidRDefault="008202A8" w:rsidP="008202A8"/>
    <w:p w:rsidR="008202A8" w:rsidRDefault="008202A8" w:rsidP="008202A8">
      <w:r>
        <w:t>Председатель</w:t>
      </w:r>
    </w:p>
    <w:p w:rsidR="008202A8" w:rsidRDefault="008202A8" w:rsidP="008202A8">
      <w:r>
        <w:t>Законодательного Собрания                                                            В.В. Горчаков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356" w:rsidRDefault="00382356">
      <w:r>
        <w:separator/>
      </w:r>
    </w:p>
  </w:endnote>
  <w:endnote w:type="continuationSeparator" w:id="0">
    <w:p w:rsidR="00382356" w:rsidRDefault="00382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356" w:rsidRDefault="00382356">
      <w:r>
        <w:separator/>
      </w:r>
    </w:p>
  </w:footnote>
  <w:footnote w:type="continuationSeparator" w:id="0">
    <w:p w:rsidR="00382356" w:rsidRDefault="003823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356"/>
    <w:rsid w:val="00057575"/>
    <w:rsid w:val="0007488C"/>
    <w:rsid w:val="000B3FB2"/>
    <w:rsid w:val="000D628E"/>
    <w:rsid w:val="000E5228"/>
    <w:rsid w:val="00123119"/>
    <w:rsid w:val="00155F7F"/>
    <w:rsid w:val="003325F4"/>
    <w:rsid w:val="00382356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02A8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097A"/>
    <w:rsid w:val="00DF01B2"/>
    <w:rsid w:val="00E93A7F"/>
    <w:rsid w:val="00EF502B"/>
    <w:rsid w:val="00F14CBB"/>
    <w:rsid w:val="00F55BA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3</TotalTime>
  <Pages>1</Pages>
  <Words>131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4</cp:revision>
  <cp:lastPrinted>2014-07-16T00:00:00Z</cp:lastPrinted>
  <dcterms:created xsi:type="dcterms:W3CDTF">2015-10-09T05:54:00Z</dcterms:created>
  <dcterms:modified xsi:type="dcterms:W3CDTF">2016-01-29T05:04:00Z</dcterms:modified>
</cp:coreProperties>
</file>