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82383" w:rsidP="00B53F91">
            <w:pPr>
              <w:ind w:left="-108"/>
              <w:jc w:val="both"/>
            </w:pPr>
            <w:r w:rsidRPr="00082383">
              <w:t xml:space="preserve">О </w:t>
            </w:r>
            <w:r w:rsidR="00B53F91">
              <w:t>З</w:t>
            </w:r>
            <w:r w:rsidRPr="00082383">
              <w:t>акон</w:t>
            </w:r>
            <w:r w:rsidR="00B53F91">
              <w:t>е</w:t>
            </w:r>
            <w:r w:rsidRPr="00082383">
              <w:t xml:space="preserve"> Приморского края </w:t>
            </w:r>
            <w:r w:rsidR="00B53F91">
              <w:t xml:space="preserve">                    </w:t>
            </w:r>
            <w:r w:rsidRPr="00082383">
              <w:t>"О внесении изменений в статью 9</w:t>
            </w:r>
            <w:r w:rsidRPr="00082383">
              <w:rPr>
                <w:vertAlign w:val="superscript"/>
              </w:rPr>
              <w:t>2</w:t>
            </w:r>
            <w:r w:rsidRPr="00082383">
              <w:t xml:space="preserve"> Закона Приморского края </w:t>
            </w:r>
            <w:r w:rsidR="00B53F91">
              <w:t xml:space="preserve">                           </w:t>
            </w:r>
            <w:bookmarkStart w:id="0" w:name="_GoBack"/>
            <w:bookmarkEnd w:id="0"/>
            <w:r w:rsidRPr="00082383">
              <w:t>"О регулировании земельных отношений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C13B3D" w:rsidRDefault="00C13B3D" w:rsidP="00C13B3D">
      <w:pPr>
        <w:ind w:firstLine="709"/>
        <w:jc w:val="both"/>
      </w:pPr>
      <w:r>
        <w:t>1.Принять Закон Приморского края</w:t>
      </w:r>
      <w:r w:rsidR="00082383">
        <w:t xml:space="preserve"> </w:t>
      </w:r>
      <w:r w:rsidR="00082383" w:rsidRPr="00082383">
        <w:t>"О внесении изменений в статью 9</w:t>
      </w:r>
      <w:r w:rsidR="00082383" w:rsidRPr="00082383">
        <w:rPr>
          <w:vertAlign w:val="superscript"/>
        </w:rPr>
        <w:t>2</w:t>
      </w:r>
      <w:r w:rsidR="00082383" w:rsidRPr="00082383">
        <w:t xml:space="preserve"> Закона Приморского края "О регулировании земельных отношений в Приморском крае"</w:t>
      </w:r>
      <w:r w:rsidR="001D086B">
        <w:t>.</w:t>
      </w:r>
    </w:p>
    <w:p w:rsidR="00C13B3D" w:rsidRDefault="00C13B3D" w:rsidP="00C13B3D">
      <w:pPr>
        <w:ind w:firstLine="709"/>
        <w:jc w:val="both"/>
      </w:pPr>
    </w:p>
    <w:p w:rsidR="00C13B3D" w:rsidRDefault="00C13B3D" w:rsidP="00C13B3D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C13B3D" w:rsidRDefault="00C13B3D" w:rsidP="00C13B3D">
      <w:pPr>
        <w:ind w:firstLine="709"/>
        <w:jc w:val="both"/>
      </w:pPr>
    </w:p>
    <w:p w:rsidR="00C13B3D" w:rsidRDefault="00C13B3D" w:rsidP="00C13B3D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13B3D" w:rsidRDefault="00C13B3D" w:rsidP="00C13B3D">
      <w:pPr>
        <w:jc w:val="both"/>
      </w:pPr>
    </w:p>
    <w:p w:rsidR="00092FE2" w:rsidRDefault="00092FE2" w:rsidP="00C13B3D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04E" w:rsidRDefault="0046404E">
      <w:r>
        <w:separator/>
      </w:r>
    </w:p>
  </w:endnote>
  <w:endnote w:type="continuationSeparator" w:id="0">
    <w:p w:rsidR="0046404E" w:rsidRDefault="00464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04E" w:rsidRDefault="0046404E">
      <w:r>
        <w:separator/>
      </w:r>
    </w:p>
  </w:footnote>
  <w:footnote w:type="continuationSeparator" w:id="0">
    <w:p w:rsidR="0046404E" w:rsidRDefault="004640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82383"/>
    <w:rsid w:val="00092FE2"/>
    <w:rsid w:val="000B3FB2"/>
    <w:rsid w:val="000D628E"/>
    <w:rsid w:val="000E4E98"/>
    <w:rsid w:val="000E5228"/>
    <w:rsid w:val="00123119"/>
    <w:rsid w:val="00155F7F"/>
    <w:rsid w:val="001D086B"/>
    <w:rsid w:val="0030577D"/>
    <w:rsid w:val="003325F4"/>
    <w:rsid w:val="00392E21"/>
    <w:rsid w:val="003A3ADF"/>
    <w:rsid w:val="003E116C"/>
    <w:rsid w:val="00421094"/>
    <w:rsid w:val="0046404E"/>
    <w:rsid w:val="004B69FA"/>
    <w:rsid w:val="004D1A01"/>
    <w:rsid w:val="005450AC"/>
    <w:rsid w:val="005A6019"/>
    <w:rsid w:val="005E6130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0E05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3F91"/>
    <w:rsid w:val="00B55A17"/>
    <w:rsid w:val="00BA58C7"/>
    <w:rsid w:val="00C13B3D"/>
    <w:rsid w:val="00C20E8F"/>
    <w:rsid w:val="00C33019"/>
    <w:rsid w:val="00C74F5D"/>
    <w:rsid w:val="00C82AFC"/>
    <w:rsid w:val="00CA7E54"/>
    <w:rsid w:val="00CE19DF"/>
    <w:rsid w:val="00D02716"/>
    <w:rsid w:val="00DF01B2"/>
    <w:rsid w:val="00E93A7F"/>
    <w:rsid w:val="00ED2DC1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8</cp:revision>
  <cp:lastPrinted>2015-04-06T00:19:00Z</cp:lastPrinted>
  <dcterms:created xsi:type="dcterms:W3CDTF">2015-06-26T01:56:00Z</dcterms:created>
  <dcterms:modified xsi:type="dcterms:W3CDTF">2015-12-07T05:53:00Z</dcterms:modified>
</cp:coreProperties>
</file>