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55BE9">
        <w:tc>
          <w:tcPr>
            <w:tcW w:w="3237" w:type="dxa"/>
          </w:tcPr>
          <w:p w:rsidR="00B55BE9" w:rsidRDefault="00B55BE9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55BE9" w:rsidRDefault="00B55BE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E9E" w:rsidRDefault="00545515" w:rsidP="00831E9E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222F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депутат</w:t>
            </w:r>
            <w:r w:rsidR="00E321CD">
              <w:rPr>
                <w:sz w:val="20"/>
              </w:rPr>
              <w:t>ом</w:t>
            </w:r>
            <w:r>
              <w:rPr>
                <w:sz w:val="20"/>
              </w:rPr>
              <w:t xml:space="preserve"> </w:t>
            </w:r>
            <w:r w:rsidR="0067672E">
              <w:rPr>
                <w:sz w:val="20"/>
              </w:rPr>
              <w:t>Законодательного Собрания</w:t>
            </w:r>
          </w:p>
          <w:p w:rsidR="00B55BE9" w:rsidRDefault="00E321CD" w:rsidP="00831E9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Межоновым</w:t>
            </w:r>
            <w:proofErr w:type="spellEnd"/>
            <w:r>
              <w:rPr>
                <w:sz w:val="20"/>
              </w:rPr>
              <w:t xml:space="preserve"> К.А.</w:t>
            </w:r>
          </w:p>
        </w:tc>
      </w:tr>
    </w:tbl>
    <w:p w:rsidR="00B55BE9" w:rsidRDefault="00B55BE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55BE9" w:rsidRDefault="00B55BE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55BE9" w:rsidRDefault="00B55BE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55BE9">
        <w:trPr>
          <w:cantSplit/>
        </w:trPr>
        <w:tc>
          <w:tcPr>
            <w:tcW w:w="2977" w:type="dxa"/>
          </w:tcPr>
          <w:p w:rsidR="00B55BE9" w:rsidRDefault="00B55BE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55BE9" w:rsidRDefault="00B55BE9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55BE9" w:rsidRDefault="00B55BE9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55BE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55BE9" w:rsidRDefault="00B55BE9">
            <w:pPr>
              <w:jc w:val="both"/>
              <w:rPr>
                <w:sz w:val="24"/>
              </w:rPr>
            </w:pPr>
          </w:p>
        </w:tc>
      </w:tr>
      <w:tr w:rsidR="00B55BE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55BE9" w:rsidRDefault="00B55BE9" w:rsidP="00E321CD">
            <w:pPr>
              <w:jc w:val="both"/>
            </w:pPr>
            <w:r>
              <w:t>О депутатском запросе депутат</w:t>
            </w:r>
            <w:r w:rsidR="00E321CD">
              <w:t>а</w:t>
            </w:r>
            <w:r>
              <w:t xml:space="preserve"> Законодательного Собрания </w:t>
            </w:r>
            <w:proofErr w:type="spellStart"/>
            <w:r w:rsidR="00831E9E">
              <w:t>Межонова</w:t>
            </w:r>
            <w:proofErr w:type="spellEnd"/>
            <w:r w:rsidR="00831E9E">
              <w:t xml:space="preserve"> К.А.</w:t>
            </w:r>
          </w:p>
          <w:p w:rsidR="00E321CD" w:rsidRDefault="00E321CD" w:rsidP="00E321CD">
            <w:pPr>
              <w:jc w:val="both"/>
            </w:pPr>
          </w:p>
        </w:tc>
      </w:tr>
    </w:tbl>
    <w:p w:rsidR="00B55BE9" w:rsidRDefault="00B55BE9">
      <w:pPr>
        <w:pStyle w:val="a5"/>
      </w:pPr>
      <w:r>
        <w:t xml:space="preserve">В соответствии со статьей </w:t>
      </w:r>
      <w:r w:rsidRPr="00831E9E">
        <w:t>13</w:t>
      </w:r>
      <w:r>
        <w:t xml:space="preserve">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B55BE9" w:rsidRDefault="00B55BE9">
      <w:pPr>
        <w:pStyle w:val="a3"/>
        <w:tabs>
          <w:tab w:val="clear" w:pos="4153"/>
          <w:tab w:val="clear" w:pos="8306"/>
        </w:tabs>
      </w:pPr>
    </w:p>
    <w:p w:rsidR="00B55BE9" w:rsidRDefault="00B55BE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55BE9" w:rsidRDefault="00B55BE9">
      <w:pPr>
        <w:jc w:val="both"/>
      </w:pPr>
    </w:p>
    <w:p w:rsidR="00B55BE9" w:rsidRDefault="00B55BE9">
      <w:pPr>
        <w:ind w:firstLine="720"/>
        <w:jc w:val="both"/>
      </w:pPr>
      <w:r>
        <w:t>1.Признать обращение депутат</w:t>
      </w:r>
      <w:r w:rsidR="00E321CD">
        <w:t>а</w:t>
      </w:r>
      <w:r>
        <w:t xml:space="preserve"> Законодательного Собрания </w:t>
      </w:r>
      <w:r w:rsidR="00E321CD">
        <w:t xml:space="preserve">            </w:t>
      </w:r>
      <w:proofErr w:type="spellStart"/>
      <w:r w:rsidR="00E321CD">
        <w:t>Межонова</w:t>
      </w:r>
      <w:proofErr w:type="spellEnd"/>
      <w:r w:rsidR="00E321CD">
        <w:t xml:space="preserve"> К.А. </w:t>
      </w:r>
      <w:r>
        <w:t>депутатским запросом (прилагается).</w:t>
      </w:r>
    </w:p>
    <w:p w:rsidR="00B55BE9" w:rsidRDefault="00B55BE9">
      <w:pPr>
        <w:jc w:val="both"/>
      </w:pPr>
    </w:p>
    <w:p w:rsidR="00B55BE9" w:rsidRDefault="00B55BE9">
      <w:pPr>
        <w:ind w:firstLine="720"/>
        <w:jc w:val="both"/>
      </w:pPr>
      <w:r>
        <w:t>2.Направить депутатский запрос депутата Законодательного Собрания</w:t>
      </w:r>
      <w:r w:rsidR="00E321CD">
        <w:t xml:space="preserve"> </w:t>
      </w:r>
      <w:proofErr w:type="spellStart"/>
      <w:r w:rsidR="00E321CD">
        <w:t>Межонова</w:t>
      </w:r>
      <w:proofErr w:type="spellEnd"/>
      <w:r w:rsidR="00E321CD">
        <w:t xml:space="preserve"> К.А.</w:t>
      </w:r>
      <w:r w:rsidR="00831E9E">
        <w:t xml:space="preserve"> </w:t>
      </w:r>
      <w:r w:rsidR="00242010">
        <w:t>п</w:t>
      </w:r>
      <w:r w:rsidR="00831E9E">
        <w:t>рокурору</w:t>
      </w:r>
      <w:r>
        <w:t xml:space="preserve"> Приморского края </w:t>
      </w:r>
      <w:proofErr w:type="spellStart"/>
      <w:r w:rsidR="00831E9E">
        <w:t>Бессчасному</w:t>
      </w:r>
      <w:proofErr w:type="spellEnd"/>
      <w:r w:rsidR="00831E9E">
        <w:t xml:space="preserve"> С.А.</w:t>
      </w:r>
    </w:p>
    <w:p w:rsidR="00B55BE9" w:rsidRDefault="00B55BE9">
      <w:pPr>
        <w:jc w:val="both"/>
      </w:pPr>
    </w:p>
    <w:p w:rsidR="00B55BE9" w:rsidRDefault="00B55BE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55BE9" w:rsidRDefault="00B55BE9">
      <w:pPr>
        <w:jc w:val="both"/>
      </w:pPr>
    </w:p>
    <w:p w:rsidR="00B55BE9" w:rsidRDefault="00B55BE9">
      <w:pPr>
        <w:pStyle w:val="a3"/>
        <w:tabs>
          <w:tab w:val="clear" w:pos="4153"/>
          <w:tab w:val="clear" w:pos="8306"/>
        </w:tabs>
      </w:pPr>
    </w:p>
    <w:p w:rsidR="00B55BE9" w:rsidRDefault="00B55BE9">
      <w:pPr>
        <w:pStyle w:val="a3"/>
        <w:tabs>
          <w:tab w:val="clear" w:pos="4153"/>
          <w:tab w:val="clear" w:pos="8306"/>
        </w:tabs>
      </w:pPr>
    </w:p>
    <w:p w:rsidR="00B55BE9" w:rsidRDefault="00B55BE9">
      <w:r>
        <w:t>Председатель</w:t>
      </w:r>
    </w:p>
    <w:p w:rsidR="00B55BE9" w:rsidRDefault="00B55BE9">
      <w:pPr>
        <w:pStyle w:val="a3"/>
        <w:tabs>
          <w:tab w:val="clear" w:pos="4153"/>
          <w:tab w:val="clear" w:pos="8306"/>
        </w:tabs>
      </w:pPr>
      <w:r>
        <w:t>Законода</w:t>
      </w:r>
      <w:r w:rsidR="0037300B">
        <w:t>тельного Собрания</w:t>
      </w:r>
      <w:r w:rsidR="0037300B">
        <w:tab/>
      </w:r>
      <w:r w:rsidR="0037300B">
        <w:tab/>
      </w:r>
      <w:r w:rsidR="0037300B">
        <w:tab/>
      </w:r>
      <w:r w:rsidR="0037300B">
        <w:tab/>
      </w:r>
      <w:r w:rsidR="0037300B">
        <w:tab/>
      </w:r>
      <w:r w:rsidR="0037300B">
        <w:tab/>
        <w:t xml:space="preserve">      В</w:t>
      </w:r>
      <w:r>
        <w:t>.</w:t>
      </w:r>
      <w:r w:rsidR="0037300B">
        <w:t>В</w:t>
      </w:r>
      <w:r>
        <w:t xml:space="preserve">. </w:t>
      </w:r>
      <w:r w:rsidR="0037300B">
        <w:t>Горчаков</w:t>
      </w:r>
    </w:p>
    <w:p w:rsidR="00B55BE9" w:rsidRDefault="00B55BE9"/>
    <w:sectPr w:rsidR="00B55BE9" w:rsidSect="002B7D56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34D" w:rsidRDefault="0062234D">
      <w:r>
        <w:separator/>
      </w:r>
    </w:p>
  </w:endnote>
  <w:endnote w:type="continuationSeparator" w:id="0">
    <w:p w:rsidR="0062234D" w:rsidRDefault="00622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34D" w:rsidRDefault="0062234D">
      <w:r>
        <w:separator/>
      </w:r>
    </w:p>
  </w:footnote>
  <w:footnote w:type="continuationSeparator" w:id="0">
    <w:p w:rsidR="0062234D" w:rsidRDefault="006223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9" w:rsidRDefault="00B55BE9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5515"/>
    <w:rsid w:val="00150F10"/>
    <w:rsid w:val="00242010"/>
    <w:rsid w:val="00250F91"/>
    <w:rsid w:val="00285FE3"/>
    <w:rsid w:val="002B7D56"/>
    <w:rsid w:val="002E3BCB"/>
    <w:rsid w:val="003222FC"/>
    <w:rsid w:val="0037300B"/>
    <w:rsid w:val="00382E89"/>
    <w:rsid w:val="00403959"/>
    <w:rsid w:val="00403AF7"/>
    <w:rsid w:val="00545515"/>
    <w:rsid w:val="0062234D"/>
    <w:rsid w:val="0067672E"/>
    <w:rsid w:val="00717173"/>
    <w:rsid w:val="00831E9E"/>
    <w:rsid w:val="00B55BE9"/>
    <w:rsid w:val="00B75365"/>
    <w:rsid w:val="00E321CD"/>
    <w:rsid w:val="00EB77E0"/>
    <w:rsid w:val="00FE5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7D56"/>
    <w:rPr>
      <w:sz w:val="28"/>
    </w:rPr>
  </w:style>
  <w:style w:type="paragraph" w:styleId="1">
    <w:name w:val="heading 1"/>
    <w:basedOn w:val="a"/>
    <w:next w:val="a"/>
    <w:qFormat/>
    <w:rsid w:val="002B7D5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7D5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B7D56"/>
    <w:pPr>
      <w:widowControl w:val="0"/>
      <w:jc w:val="center"/>
    </w:pPr>
  </w:style>
  <w:style w:type="paragraph" w:styleId="a4">
    <w:name w:val="footer"/>
    <w:basedOn w:val="a"/>
    <w:rsid w:val="002B7D56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B7D56"/>
    <w:pPr>
      <w:ind w:firstLine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cial_a3\Application%20Data\Microsoft\&#1064;&#1072;&#1073;&#1083;&#1086;&#1085;&#1099;\&#1055;&#1086;&#1089;&#1090;.%20&#1087;&#1086;%20&#1089;&#1086;&#1094;.%20&#1087;&#1086;&#1083;.%20&#1080;%20&#1079;&#1072;&#1097;&#1080;&#1090;&#1077;%20&#1087;&#1088;&#1072;&#1074;%20&#1075;&#1088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соц. пол. и защите прав гр.</Template>
  <TotalTime>11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Е.А.</dc:creator>
  <cp:lastModifiedBy>install</cp:lastModifiedBy>
  <cp:revision>7</cp:revision>
  <cp:lastPrinted>2015-11-16T07:11:00Z</cp:lastPrinted>
  <dcterms:created xsi:type="dcterms:W3CDTF">2015-11-02T05:54:00Z</dcterms:created>
  <dcterms:modified xsi:type="dcterms:W3CDTF">2015-11-16T07:11:00Z</dcterms:modified>
</cp:coreProperties>
</file>