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15918956" r:id="rId9"/>
        </w:object>
      </w:r>
    </w:p>
    <w:p w:rsidR="00B04F2A" w:rsidRPr="00B04F2A" w:rsidRDefault="004B3D80" w:rsidP="004B3D80">
      <w:pPr>
        <w:spacing w:line="360" w:lineRule="auto"/>
        <w:ind w:left="567"/>
      </w:pPr>
      <w:r>
        <w:t xml:space="preserve">                                                                                                       проект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82255C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82255C">
              <w:rPr>
                <w:szCs w:val="28"/>
              </w:rPr>
              <w:t>0</w:t>
            </w:r>
            <w:r w:rsidR="00A37953">
              <w:rPr>
                <w:szCs w:val="28"/>
              </w:rPr>
              <w:t>.</w:t>
            </w:r>
            <w:r w:rsidR="0082255C">
              <w:rPr>
                <w:szCs w:val="28"/>
              </w:rPr>
              <w:t>02</w:t>
            </w:r>
            <w:r w:rsidR="004A2E4A" w:rsidRPr="004A2E4A">
              <w:rPr>
                <w:szCs w:val="28"/>
              </w:rPr>
              <w:t>.201</w:t>
            </w:r>
            <w:r w:rsidR="0082255C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C5AA6" w:rsidP="002B6EAF">
            <w:pPr>
              <w:jc w:val="both"/>
            </w:pPr>
            <w:r>
              <w:t xml:space="preserve">О проекте закона Приморского края </w:t>
            </w:r>
            <w:r w:rsidR="002B6EAF" w:rsidRPr="002B6EAF">
              <w:t xml:space="preserve">"О внесении изменений в </w:t>
            </w:r>
            <w:r w:rsidR="0082255C">
              <w:t xml:space="preserve">статью 8 </w:t>
            </w:r>
            <w:r w:rsidR="002B6EAF" w:rsidRPr="002B6EAF">
              <w:t>Закон</w:t>
            </w:r>
            <w:r w:rsidR="0082255C">
              <w:t>а</w:t>
            </w:r>
            <w:r w:rsidR="002B6EAF" w:rsidRPr="002B6EAF">
              <w:t xml:space="preserve"> Приморского края </w:t>
            </w:r>
            <w:r w:rsidR="0082255C">
              <w:t xml:space="preserve">                           </w:t>
            </w:r>
            <w:r w:rsidR="002B6EAF" w:rsidRPr="002B6EAF">
      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обсудив </w:t>
      </w:r>
      <w:r w:rsidR="00DC5AA6">
        <w:t>проект закона Приморского края</w:t>
      </w:r>
      <w:r w:rsidR="002B6EAF">
        <w:t xml:space="preserve"> </w:t>
      </w:r>
      <w:r w:rsidR="002B6EAF" w:rsidRPr="002B6EAF">
        <w:t xml:space="preserve">"О внесении изменений в </w:t>
      </w:r>
      <w:r w:rsidR="0082255C">
        <w:t xml:space="preserve">статью 8 </w:t>
      </w:r>
      <w:r w:rsidR="002B6EAF" w:rsidRPr="002B6EAF">
        <w:t>Закон</w:t>
      </w:r>
      <w:r w:rsidR="0082255C">
        <w:t>а</w:t>
      </w:r>
      <w:r w:rsidR="002B6EAF" w:rsidRPr="002B6EAF">
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 w:rsidR="00DC1A5D" w:rsidRPr="00A25310">
        <w:t xml:space="preserve">руководствуясь статьей 14 Закона Приморского края от 22 декабря 2008 года № 373-КЗ </w:t>
      </w:r>
      <w:r w:rsidR="0082255C">
        <w:t xml:space="preserve">                                  </w:t>
      </w:r>
      <w:r w:rsidR="00DC1A5D" w:rsidRPr="00A25310">
        <w:t>"О законодательной деятельности в Приморском крае"</w:t>
      </w:r>
      <w:r w:rsidR="00DC1A5D">
        <w:t>,</w:t>
      </w:r>
      <w:r w:rsidR="00DC1A5D" w:rsidRPr="0045315B">
        <w:t xml:space="preserve"> </w:t>
      </w:r>
      <w:r>
        <w:rPr>
          <w:szCs w:val="28"/>
        </w:rPr>
        <w:t>комитет</w:t>
      </w:r>
      <w:proofErr w:type="gramEnd"/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2B6EAF" w:rsidRPr="002B6EAF">
        <w:t>"О внесении изме</w:t>
      </w:r>
      <w:r w:rsidR="002B6EAF">
        <w:t xml:space="preserve">нений в </w:t>
      </w:r>
      <w:r w:rsidR="0082255C">
        <w:t xml:space="preserve">статью 8 </w:t>
      </w:r>
      <w:r w:rsidR="002B6EAF">
        <w:t>Закон</w:t>
      </w:r>
      <w:r w:rsidR="0082255C">
        <w:t>а</w:t>
      </w:r>
      <w:r w:rsidR="002B6EAF">
        <w:t xml:space="preserve"> Приморского края </w:t>
      </w:r>
      <w:r w:rsidR="002B6EAF" w:rsidRPr="002B6EAF">
        <w:t>"О бесплатном предоставлении земельных участков для индивидуального жилищного строительства на территории Приморского края"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82255C">
        <w:rPr>
          <w:szCs w:val="28"/>
        </w:rPr>
        <w:t>феврале</w:t>
      </w:r>
      <w:r>
        <w:rPr>
          <w:szCs w:val="28"/>
        </w:rPr>
        <w:t xml:space="preserve"> 201</w:t>
      </w:r>
      <w:r w:rsidR="0082255C">
        <w:rPr>
          <w:szCs w:val="28"/>
        </w:rPr>
        <w:t>6</w:t>
      </w:r>
      <w:r>
        <w:rPr>
          <w:szCs w:val="28"/>
        </w:rPr>
        <w:t xml:space="preserve">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4647AF">
        <w:t>Кушнырь С.М.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82255C">
        <w:rPr>
          <w:szCs w:val="28"/>
        </w:rPr>
        <w:t>2</w:t>
      </w:r>
      <w:r w:rsidR="00A37953">
        <w:rPr>
          <w:szCs w:val="28"/>
        </w:rPr>
        <w:t xml:space="preserve"> минут</w:t>
      </w:r>
      <w:r w:rsidR="0082255C">
        <w:rPr>
          <w:szCs w:val="28"/>
        </w:rPr>
        <w:t>ы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E24472" w:rsidRDefault="00E24472" w:rsidP="004A2E4A">
      <w:pPr>
        <w:ind w:firstLine="720"/>
        <w:jc w:val="both"/>
        <w:rPr>
          <w:szCs w:val="28"/>
        </w:rPr>
      </w:pPr>
    </w:p>
    <w:p w:rsidR="004A2E4A" w:rsidRDefault="0082255C" w:rsidP="002F71D5">
      <w:pPr>
        <w:jc w:val="both"/>
        <w:rPr>
          <w:szCs w:val="28"/>
        </w:rPr>
      </w:pPr>
      <w:r>
        <w:t>П</w:t>
      </w:r>
      <w:r w:rsidR="00E24472">
        <w:t>редседател</w:t>
      </w:r>
      <w:r>
        <w:t>ь</w:t>
      </w:r>
      <w:r w:rsidR="00D37568">
        <w:t xml:space="preserve"> </w:t>
      </w:r>
      <w:r w:rsidR="00E24472">
        <w:t xml:space="preserve">комитета                     </w:t>
      </w:r>
      <w:r w:rsidR="00D71E4B">
        <w:t xml:space="preserve">                          </w:t>
      </w:r>
      <w:r>
        <w:t xml:space="preserve">                            </w:t>
      </w:r>
      <w:bookmarkStart w:id="0" w:name="_GoBack"/>
      <w:bookmarkEnd w:id="0"/>
      <w:r>
        <w:t>Е</w:t>
      </w:r>
      <w:r w:rsidR="002F71D5">
        <w:t xml:space="preserve">.А. </w:t>
      </w:r>
      <w:r>
        <w:t>Зотов</w:t>
      </w:r>
    </w:p>
    <w:sectPr w:rsidR="004A2E4A" w:rsidSect="002F71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849" w:rsidRDefault="00C57849">
      <w:r>
        <w:separator/>
      </w:r>
    </w:p>
  </w:endnote>
  <w:endnote w:type="continuationSeparator" w:id="0">
    <w:p w:rsidR="00C57849" w:rsidRDefault="00C57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849" w:rsidRDefault="00C57849">
      <w:r>
        <w:separator/>
      </w:r>
    </w:p>
  </w:footnote>
  <w:footnote w:type="continuationSeparator" w:id="0">
    <w:p w:rsidR="00C57849" w:rsidRDefault="00C57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25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83CBD"/>
    <w:rsid w:val="000952F8"/>
    <w:rsid w:val="000A7A22"/>
    <w:rsid w:val="00160F97"/>
    <w:rsid w:val="00164C2C"/>
    <w:rsid w:val="00194B37"/>
    <w:rsid w:val="0020003C"/>
    <w:rsid w:val="002105EF"/>
    <w:rsid w:val="00222096"/>
    <w:rsid w:val="00242578"/>
    <w:rsid w:val="00294DAB"/>
    <w:rsid w:val="002B6EAF"/>
    <w:rsid w:val="002F71D5"/>
    <w:rsid w:val="00357541"/>
    <w:rsid w:val="00396C6F"/>
    <w:rsid w:val="003A7EE9"/>
    <w:rsid w:val="003F2358"/>
    <w:rsid w:val="00461E2B"/>
    <w:rsid w:val="004647AF"/>
    <w:rsid w:val="004A2E4A"/>
    <w:rsid w:val="004B3D80"/>
    <w:rsid w:val="00572897"/>
    <w:rsid w:val="00580625"/>
    <w:rsid w:val="006367DA"/>
    <w:rsid w:val="006A7CFE"/>
    <w:rsid w:val="007128C1"/>
    <w:rsid w:val="007E493D"/>
    <w:rsid w:val="00810CE7"/>
    <w:rsid w:val="00821ABE"/>
    <w:rsid w:val="0082255C"/>
    <w:rsid w:val="008816B1"/>
    <w:rsid w:val="008F6E7D"/>
    <w:rsid w:val="009208EE"/>
    <w:rsid w:val="00941A9C"/>
    <w:rsid w:val="009642C4"/>
    <w:rsid w:val="009712B2"/>
    <w:rsid w:val="00981C15"/>
    <w:rsid w:val="009E5CD9"/>
    <w:rsid w:val="00A20B08"/>
    <w:rsid w:val="00A37953"/>
    <w:rsid w:val="00A66E83"/>
    <w:rsid w:val="00B04213"/>
    <w:rsid w:val="00B04F2A"/>
    <w:rsid w:val="00B6288F"/>
    <w:rsid w:val="00B803DE"/>
    <w:rsid w:val="00BD1F92"/>
    <w:rsid w:val="00BE16C2"/>
    <w:rsid w:val="00C31378"/>
    <w:rsid w:val="00C36046"/>
    <w:rsid w:val="00C57849"/>
    <w:rsid w:val="00C9335B"/>
    <w:rsid w:val="00C958B6"/>
    <w:rsid w:val="00CC6A0F"/>
    <w:rsid w:val="00CD6A05"/>
    <w:rsid w:val="00D37568"/>
    <w:rsid w:val="00D40D3E"/>
    <w:rsid w:val="00D71E4B"/>
    <w:rsid w:val="00DC1A5D"/>
    <w:rsid w:val="00DC5AA6"/>
    <w:rsid w:val="00E210BA"/>
    <w:rsid w:val="00E24472"/>
    <w:rsid w:val="00E26031"/>
    <w:rsid w:val="00E36F3C"/>
    <w:rsid w:val="00E92654"/>
    <w:rsid w:val="00EA7649"/>
    <w:rsid w:val="00EE7454"/>
    <w:rsid w:val="00F41127"/>
    <w:rsid w:val="00FD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9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6233A-513D-4659-9CDC-D1245EB76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17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16</cp:revision>
  <cp:lastPrinted>2015-11-10T23:53:00Z</cp:lastPrinted>
  <dcterms:created xsi:type="dcterms:W3CDTF">2015-08-04T07:02:00Z</dcterms:created>
  <dcterms:modified xsi:type="dcterms:W3CDTF">2016-02-02T01:48:00Z</dcterms:modified>
</cp:coreProperties>
</file>