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DAB" w:rsidRDefault="00294DAB" w:rsidP="00BE16C2">
      <w:pPr>
        <w:spacing w:line="360" w:lineRule="auto"/>
        <w:ind w:left="567"/>
        <w:jc w:val="center"/>
      </w:pPr>
      <w:r>
        <w:t xml:space="preserve">                                                        </w:t>
      </w:r>
      <w:r w:rsidR="000F5C53">
        <w:t xml:space="preserve">                           </w:t>
      </w:r>
      <w:r>
        <w:t xml:space="preserve"> </w:t>
      </w:r>
      <w:r w:rsidR="00EE007E">
        <w:t>проект</w:t>
      </w:r>
    </w:p>
    <w:p w:rsidR="00357541" w:rsidRPr="00EE007E" w:rsidRDefault="00357541" w:rsidP="00BE16C2">
      <w:pPr>
        <w:spacing w:line="360" w:lineRule="auto"/>
        <w:ind w:left="567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8pt;height:52.9pt" o:ole="" fillcolor="window">
            <v:imagedata r:id="rId7" o:title=""/>
          </v:shape>
          <o:OLEObject Type="Embed" ProgID="Word.Picture.8" ShapeID="_x0000_i1025" DrawAspect="Content" ObjectID="_1515917595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4A2E4A" w:rsidRDefault="00E92654" w:rsidP="000B6BC2">
            <w:pPr>
              <w:spacing w:after="120"/>
              <w:ind w:firstLine="34"/>
              <w:rPr>
                <w:szCs w:val="28"/>
                <w:lang w:val="en-US"/>
              </w:rPr>
            </w:pPr>
            <w:r>
              <w:rPr>
                <w:szCs w:val="28"/>
              </w:rPr>
              <w:t>1</w:t>
            </w:r>
            <w:r w:rsidR="000B6BC2">
              <w:rPr>
                <w:szCs w:val="28"/>
              </w:rPr>
              <w:t>0</w:t>
            </w:r>
            <w:r w:rsidR="00A37953">
              <w:rPr>
                <w:szCs w:val="28"/>
              </w:rPr>
              <w:t>.</w:t>
            </w:r>
            <w:r w:rsidR="000B6BC2">
              <w:rPr>
                <w:szCs w:val="28"/>
              </w:rPr>
              <w:t>02</w:t>
            </w:r>
            <w:r w:rsidR="004A2E4A" w:rsidRPr="004A2E4A">
              <w:rPr>
                <w:szCs w:val="28"/>
              </w:rPr>
              <w:t>.201</w:t>
            </w:r>
            <w:r w:rsidR="000B6BC2">
              <w:rPr>
                <w:szCs w:val="28"/>
              </w:rPr>
              <w:t>6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4A2E4A" w:rsidRDefault="00357541">
            <w:pPr>
              <w:jc w:val="right"/>
              <w:rPr>
                <w:szCs w:val="28"/>
              </w:rPr>
            </w:pPr>
            <w:r w:rsidRPr="004A2E4A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4A2E4A" w:rsidRDefault="00357541">
            <w:pPr>
              <w:ind w:hanging="107"/>
              <w:rPr>
                <w:szCs w:val="28"/>
              </w:rPr>
            </w:pP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9D3AD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9D3ADE" w:rsidRDefault="009D3ADE" w:rsidP="00C11A16">
            <w:pPr>
              <w:jc w:val="both"/>
            </w:pPr>
            <w:r w:rsidRPr="0045315B">
              <w:t xml:space="preserve">О проекте закона Приморского края </w:t>
            </w:r>
            <w:r w:rsidR="00C11A16" w:rsidRPr="00C11A16">
              <w:t xml:space="preserve">"О внесении изменений в </w:t>
            </w:r>
            <w:r w:rsidR="000B6BC2">
              <w:t xml:space="preserve">статью 8 </w:t>
            </w:r>
            <w:r w:rsidR="00C11A16" w:rsidRPr="00C11A16">
              <w:t>Закон</w:t>
            </w:r>
            <w:r w:rsidR="000B6BC2">
              <w:t>а</w:t>
            </w:r>
            <w:r w:rsidR="00C11A16" w:rsidRPr="00C11A16">
              <w:t xml:space="preserve"> Приморского края </w:t>
            </w:r>
            <w:r w:rsidR="000B6BC2">
              <w:t xml:space="preserve">                            </w:t>
            </w:r>
            <w:r w:rsidR="00C11A16" w:rsidRPr="00C11A16">
              <w:t xml:space="preserve">"О бесплатном предоставлении земельных участков для индивидуального жилищного строительства на территории Приморского края" </w:t>
            </w:r>
            <w:r>
              <w:t>(первое чтение)</w:t>
            </w:r>
          </w:p>
        </w:tc>
      </w:tr>
    </w:tbl>
    <w:p w:rsidR="009D3ADE" w:rsidRDefault="009D3ADE" w:rsidP="009D3ADE">
      <w:pPr>
        <w:ind w:firstLine="709"/>
        <w:jc w:val="both"/>
      </w:pPr>
    </w:p>
    <w:p w:rsidR="009D3ADE" w:rsidRDefault="009D3ADE" w:rsidP="009D3ADE">
      <w:pPr>
        <w:ind w:firstLine="709"/>
        <w:jc w:val="both"/>
      </w:pPr>
      <w:r>
        <w:t xml:space="preserve">Рассмотрев и обсудив подготовленный комитетом проект закона </w:t>
      </w:r>
      <w:r w:rsidRPr="0045315B">
        <w:t>Приморского края</w:t>
      </w:r>
      <w:r w:rsidR="00C11A16">
        <w:t xml:space="preserve"> </w:t>
      </w:r>
      <w:r w:rsidR="00C11A16" w:rsidRPr="00C11A16">
        <w:t xml:space="preserve">"О внесении изменений в </w:t>
      </w:r>
      <w:r w:rsidR="000B6BC2">
        <w:t xml:space="preserve">статью 8 </w:t>
      </w:r>
      <w:r w:rsidR="00C11A16" w:rsidRPr="00C11A16">
        <w:t>Закон</w:t>
      </w:r>
      <w:r w:rsidR="000B6BC2">
        <w:t>а</w:t>
      </w:r>
      <w:r w:rsidR="00C11A16" w:rsidRPr="00C11A16">
        <w:t xml:space="preserve"> Приморского края "О бесплатном предоставлении земельных участков для индивидуального жилищного строительства на территории Приморского края"</w:t>
      </w:r>
      <w:r>
        <w:t>, комитет</w:t>
      </w:r>
    </w:p>
    <w:p w:rsidR="009D3ADE" w:rsidRDefault="009D3ADE" w:rsidP="009D3ADE">
      <w:pPr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</w:pPr>
      <w:r>
        <w:t>РЕШИЛ: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1.Внести проект закона </w:t>
      </w:r>
      <w:r w:rsidRPr="0045315B">
        <w:t xml:space="preserve">Приморского края </w:t>
      </w:r>
      <w:r w:rsidR="00C11A16" w:rsidRPr="00C11A16">
        <w:t xml:space="preserve">"О внесении изменений в </w:t>
      </w:r>
      <w:r w:rsidR="000B6BC2">
        <w:t xml:space="preserve">статью 8 </w:t>
      </w:r>
      <w:r w:rsidR="00C11A16" w:rsidRPr="00C11A16">
        <w:t>Закон</w:t>
      </w:r>
      <w:r w:rsidR="000B6BC2">
        <w:t>а</w:t>
      </w:r>
      <w:r w:rsidR="00C11A16" w:rsidRPr="00C11A16">
        <w:t xml:space="preserve"> Приморского края "О бесплатном предоставлении земельных участков для индивидуального жилищного строительства на территории Приморского края"</w:t>
      </w:r>
      <w:r>
        <w:t xml:space="preserve"> в качестве законодательной инициативы.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2.Рассмотреть проект закона </w:t>
      </w:r>
      <w:r w:rsidRPr="0045315B">
        <w:t xml:space="preserve">Приморского края </w:t>
      </w:r>
      <w:r w:rsidR="00C11A16" w:rsidRPr="00C11A16">
        <w:t xml:space="preserve">"О внесении изменений в </w:t>
      </w:r>
      <w:r w:rsidR="000B6BC2">
        <w:t xml:space="preserve">статью 8 </w:t>
      </w:r>
      <w:r w:rsidR="00C11A16" w:rsidRPr="00C11A16">
        <w:t>Закон</w:t>
      </w:r>
      <w:r w:rsidR="000B6BC2">
        <w:t>а</w:t>
      </w:r>
      <w:r w:rsidR="00C11A16" w:rsidRPr="00C11A16">
        <w:t xml:space="preserve"> Приморского края "О бесплатном предоставлении земельных участков для индивидуального жилищного строительства на территории Приморского края"</w:t>
      </w:r>
      <w:r w:rsidR="00C11A16">
        <w:t xml:space="preserve"> </w:t>
      </w:r>
      <w:r w:rsidRPr="0045315B">
        <w:t xml:space="preserve">в первом чтении на очередном заседании Законодательного Собрания в </w:t>
      </w:r>
      <w:r w:rsidR="000B6BC2">
        <w:t>феврале</w:t>
      </w:r>
      <w:r w:rsidRPr="0045315B">
        <w:t xml:space="preserve"> 201</w:t>
      </w:r>
      <w:r w:rsidR="000B6BC2">
        <w:t>6</w:t>
      </w:r>
      <w:r w:rsidRPr="0045315B">
        <w:t xml:space="preserve"> года.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tab/>
        <w:t>3.</w:t>
      </w:r>
      <w:r w:rsidRPr="0045315B">
        <w:t>Рекомендовать Законодательному Собранию принять указанный законопроект в первом чтении.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tab/>
        <w:t>4.</w:t>
      </w:r>
      <w:r w:rsidRPr="0045315B">
        <w:t xml:space="preserve">Поручить </w:t>
      </w:r>
      <w:r>
        <w:t>Кушнырь С.М.</w:t>
      </w:r>
      <w:r w:rsidRPr="0045315B">
        <w:t>, заместителю председателя комитета по продовольственной политике и природопользованию, выступить на заседании Законодательного Собрания с докладом по указанному вопросу.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  <w:jc w:val="both"/>
      </w:pPr>
      <w:r>
        <w:tab/>
        <w:t>5.</w:t>
      </w:r>
      <w:r w:rsidRPr="0045315B">
        <w:t>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</w:pPr>
    </w:p>
    <w:p w:rsidR="00477B03" w:rsidRDefault="00477B03" w:rsidP="009D3ADE">
      <w:pPr>
        <w:pStyle w:val="a3"/>
        <w:tabs>
          <w:tab w:val="clear" w:pos="4153"/>
          <w:tab w:val="clear" w:pos="8306"/>
        </w:tabs>
      </w:pPr>
    </w:p>
    <w:p w:rsidR="00477B03" w:rsidRDefault="00477B03" w:rsidP="009D3ADE">
      <w:pPr>
        <w:pStyle w:val="a3"/>
        <w:tabs>
          <w:tab w:val="clear" w:pos="4153"/>
          <w:tab w:val="clear" w:pos="8306"/>
        </w:tabs>
      </w:pPr>
    </w:p>
    <w:p w:rsidR="009D3ADE" w:rsidRDefault="000B6BC2" w:rsidP="00442C91">
      <w:pPr>
        <w:jc w:val="both"/>
      </w:pPr>
      <w:r>
        <w:t>П</w:t>
      </w:r>
      <w:r w:rsidR="00442C91">
        <w:t>редседател</w:t>
      </w:r>
      <w:r>
        <w:t>ь</w:t>
      </w:r>
      <w:r w:rsidR="00442C91">
        <w:t xml:space="preserve"> комитета                        </w:t>
      </w:r>
      <w:r w:rsidR="006B0E61">
        <w:t xml:space="preserve">                       </w:t>
      </w:r>
      <w:r>
        <w:t xml:space="preserve">                            </w:t>
      </w:r>
      <w:bookmarkStart w:id="0" w:name="_GoBack"/>
      <w:bookmarkEnd w:id="0"/>
      <w:r>
        <w:t>Е</w:t>
      </w:r>
      <w:r w:rsidR="00442C91">
        <w:t xml:space="preserve">.А. </w:t>
      </w:r>
      <w:r>
        <w:t>Зотов</w:t>
      </w:r>
    </w:p>
    <w:sectPr w:rsidR="009D3ADE" w:rsidSect="00442C9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42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42D7" w:rsidRDefault="00AD42D7">
      <w:r>
        <w:separator/>
      </w:r>
    </w:p>
  </w:endnote>
  <w:endnote w:type="continuationSeparator" w:id="0">
    <w:p w:rsidR="00AD42D7" w:rsidRDefault="00AD4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42D7" w:rsidRDefault="00AD42D7">
      <w:r>
        <w:separator/>
      </w:r>
    </w:p>
  </w:footnote>
  <w:footnote w:type="continuationSeparator" w:id="0">
    <w:p w:rsidR="00AD42D7" w:rsidRDefault="00AD42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547592"/>
      <w:docPartObj>
        <w:docPartGallery w:val="Page Numbers (Top of Page)"/>
        <w:docPartUnique/>
      </w:docPartObj>
    </w:sdtPr>
    <w:sdtEndPr/>
    <w:sdtContent>
      <w:p w:rsidR="004A2E4A" w:rsidRDefault="00F4112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B6BC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2E4A" w:rsidRDefault="004A2E4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F92"/>
    <w:rsid w:val="00022B36"/>
    <w:rsid w:val="000527A7"/>
    <w:rsid w:val="00053C61"/>
    <w:rsid w:val="000A7A22"/>
    <w:rsid w:val="000B6BC2"/>
    <w:rsid w:val="000F5C53"/>
    <w:rsid w:val="00160F97"/>
    <w:rsid w:val="00164C2C"/>
    <w:rsid w:val="00194B37"/>
    <w:rsid w:val="0020003C"/>
    <w:rsid w:val="002105EF"/>
    <w:rsid w:val="00222096"/>
    <w:rsid w:val="00242578"/>
    <w:rsid w:val="00294DAB"/>
    <w:rsid w:val="00357541"/>
    <w:rsid w:val="00396C6F"/>
    <w:rsid w:val="003A7EE9"/>
    <w:rsid w:val="003E5647"/>
    <w:rsid w:val="003F2358"/>
    <w:rsid w:val="003F609F"/>
    <w:rsid w:val="00401364"/>
    <w:rsid w:val="00442C91"/>
    <w:rsid w:val="00461E2B"/>
    <w:rsid w:val="004647AF"/>
    <w:rsid w:val="00477B03"/>
    <w:rsid w:val="004A2E4A"/>
    <w:rsid w:val="00572897"/>
    <w:rsid w:val="00580625"/>
    <w:rsid w:val="006367DA"/>
    <w:rsid w:val="006A7CFE"/>
    <w:rsid w:val="006B0E61"/>
    <w:rsid w:val="007128C1"/>
    <w:rsid w:val="007E493D"/>
    <w:rsid w:val="008816B1"/>
    <w:rsid w:val="008F6E7D"/>
    <w:rsid w:val="009208EE"/>
    <w:rsid w:val="00941A9C"/>
    <w:rsid w:val="009642C4"/>
    <w:rsid w:val="009712B2"/>
    <w:rsid w:val="00981C15"/>
    <w:rsid w:val="009D3ADE"/>
    <w:rsid w:val="009D5814"/>
    <w:rsid w:val="009E5CD9"/>
    <w:rsid w:val="00A20B08"/>
    <w:rsid w:val="00A37953"/>
    <w:rsid w:val="00AD42D7"/>
    <w:rsid w:val="00B04213"/>
    <w:rsid w:val="00B6288F"/>
    <w:rsid w:val="00B803DE"/>
    <w:rsid w:val="00BD1F92"/>
    <w:rsid w:val="00BE16C2"/>
    <w:rsid w:val="00C11A16"/>
    <w:rsid w:val="00C36046"/>
    <w:rsid w:val="00C9335B"/>
    <w:rsid w:val="00C958B6"/>
    <w:rsid w:val="00CD6A05"/>
    <w:rsid w:val="00D40D3E"/>
    <w:rsid w:val="00DC2B7A"/>
    <w:rsid w:val="00DC5AA6"/>
    <w:rsid w:val="00E210BA"/>
    <w:rsid w:val="00E26031"/>
    <w:rsid w:val="00E359ED"/>
    <w:rsid w:val="00E92654"/>
    <w:rsid w:val="00EA7649"/>
    <w:rsid w:val="00EE007E"/>
    <w:rsid w:val="00EE7454"/>
    <w:rsid w:val="00F41127"/>
    <w:rsid w:val="00FA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9</TotalTime>
  <Pages>2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Исакова</cp:lastModifiedBy>
  <cp:revision>12</cp:revision>
  <cp:lastPrinted>2015-04-02T06:50:00Z</cp:lastPrinted>
  <dcterms:created xsi:type="dcterms:W3CDTF">2015-08-20T02:03:00Z</dcterms:created>
  <dcterms:modified xsi:type="dcterms:W3CDTF">2016-02-02T01:25:00Z</dcterms:modified>
</cp:coreProperties>
</file>