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93397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C2AC6" w:rsidRDefault="00CC2AC6" w:rsidP="00CC2AC6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 w:rsidRPr="00CC2AC6">
        <w:rPr>
          <w:b/>
          <w:bCs/>
          <w:szCs w:val="28"/>
        </w:rPr>
        <w:t xml:space="preserve">О ВНЕСЕНИИ ИЗМЕНЕНИЯ В СТАТЬЮ 4 ЗАКОНА </w:t>
      </w:r>
    </w:p>
    <w:p w:rsidR="00CC2AC6" w:rsidRPr="00CC2AC6" w:rsidRDefault="00CC2AC6" w:rsidP="00CC2AC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CC2AC6">
        <w:rPr>
          <w:b/>
          <w:bCs/>
          <w:szCs w:val="28"/>
        </w:rPr>
        <w:t>ПРИМОРСКОГО КРАЯ "О ЗАКОНОДАТЕЛЬНОМ СОБРАНИИ</w:t>
      </w:r>
      <w:r w:rsidRPr="00CC2AC6">
        <w:rPr>
          <w:b/>
          <w:bCs/>
          <w:szCs w:val="28"/>
        </w:rPr>
        <w:br/>
        <w:t xml:space="preserve">  ПРИМОРСКОГО КРАЯ"</w:t>
      </w:r>
    </w:p>
    <w:p w:rsidR="00CC2AC6" w:rsidRPr="00CC2AC6" w:rsidRDefault="00CC2AC6" w:rsidP="00CC2AC6"/>
    <w:p w:rsidR="00CC2AC6" w:rsidRPr="00CC2AC6" w:rsidRDefault="00CC2AC6" w:rsidP="00CC2AC6">
      <w:pPr>
        <w:ind w:firstLine="720"/>
        <w:jc w:val="both"/>
      </w:pPr>
      <w:proofErr w:type="gramStart"/>
      <w:r w:rsidRPr="00CC2AC6">
        <w:t>Принят</w:t>
      </w:r>
      <w:proofErr w:type="gramEnd"/>
      <w:r w:rsidRPr="00CC2AC6">
        <w:t xml:space="preserve"> Законодательным Собранием Приморского края 27 января  2016 года</w:t>
      </w:r>
    </w:p>
    <w:p w:rsidR="00CC2AC6" w:rsidRPr="00CC2AC6" w:rsidRDefault="00CC2AC6" w:rsidP="00CC2AC6"/>
    <w:p w:rsidR="00CC2AC6" w:rsidRPr="00CC2AC6" w:rsidRDefault="00CC2AC6" w:rsidP="00CC2AC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C2AC6">
        <w:rPr>
          <w:szCs w:val="28"/>
        </w:rPr>
        <w:t>СТАТЬЯ 1.</w:t>
      </w:r>
    </w:p>
    <w:p w:rsidR="00CC2AC6" w:rsidRPr="00CC2AC6" w:rsidRDefault="00CC2AC6" w:rsidP="00CC2A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C2AC6">
        <w:rPr>
          <w:szCs w:val="28"/>
        </w:rPr>
        <w:t>Внести в статью 4 Закона Приморского края 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</w:t>
      </w:r>
      <w:proofErr w:type="gramEnd"/>
      <w:r w:rsidRPr="00CC2AC6">
        <w:rPr>
          <w:szCs w:val="28"/>
        </w:rPr>
        <w:t xml:space="preserve"> </w:t>
      </w:r>
      <w:proofErr w:type="gramStart"/>
      <w:r w:rsidRPr="00CC2AC6">
        <w:rPr>
          <w:szCs w:val="28"/>
        </w:rPr>
        <w:t>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</w:t>
      </w:r>
      <w:proofErr w:type="gramEnd"/>
      <w:r w:rsidRPr="00CC2AC6">
        <w:rPr>
          <w:szCs w:val="28"/>
        </w:rPr>
        <w:t xml:space="preserve"> </w:t>
      </w:r>
      <w:proofErr w:type="gramStart"/>
      <w:r w:rsidRPr="00CC2AC6">
        <w:rPr>
          <w:szCs w:val="28"/>
        </w:rPr>
        <w:t>2012, № 30, стр. 37, № 35, стр. 26, стр. 226; 2013,            № 46, стр. 19, № 52, стр. 47, № 55, стр. 37, № 62, стр. 48; 2014, № 86, стр. 12, № 89, стр. 40, № 98, стр. 54; 2015, № 141, стр. 60, № 145, стр. 51) следующее изменение:</w:t>
      </w:r>
      <w:proofErr w:type="gramEnd"/>
    </w:p>
    <w:p w:rsidR="00CC2AC6" w:rsidRPr="00CC2AC6" w:rsidRDefault="00CC2AC6" w:rsidP="00CC2AC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C2AC6">
        <w:rPr>
          <w:szCs w:val="28"/>
        </w:rPr>
        <w:t>в пункте 3 после слов "освобождении от их уплаты</w:t>
      </w:r>
      <w:proofErr w:type="gramStart"/>
      <w:r w:rsidRPr="00CC2AC6">
        <w:rPr>
          <w:szCs w:val="28"/>
        </w:rPr>
        <w:t>,"</w:t>
      </w:r>
      <w:proofErr w:type="gramEnd"/>
      <w:r w:rsidRPr="00CC2AC6">
        <w:rPr>
          <w:szCs w:val="28"/>
        </w:rPr>
        <w:t xml:space="preserve"> дополнить словами "об изменении ставок налогов, порядка и сроков уплаты налогов, о налоговых льготах, основаниях для их использования налогоплательщиками, об".</w:t>
      </w:r>
    </w:p>
    <w:p w:rsidR="00CC2AC6" w:rsidRPr="00CC2AC6" w:rsidRDefault="00CC2AC6" w:rsidP="00CC2AC6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C2AC6" w:rsidRPr="00CC2AC6" w:rsidRDefault="00CC2AC6" w:rsidP="00CC2AC6">
      <w:pPr>
        <w:ind w:firstLine="708"/>
        <w:jc w:val="both"/>
        <w:rPr>
          <w:szCs w:val="28"/>
        </w:rPr>
      </w:pPr>
      <w:r w:rsidRPr="00CC2AC6">
        <w:rPr>
          <w:szCs w:val="28"/>
        </w:rPr>
        <w:t>СТАТЬ</w:t>
      </w:r>
      <w:smartTag w:uri="urn:schemas-microsoft-com:office:smarttags" w:element="PersonName">
        <w:r w:rsidRPr="00CC2AC6">
          <w:rPr>
            <w:szCs w:val="28"/>
          </w:rPr>
          <w:t>Я</w:t>
        </w:r>
      </w:smartTag>
      <w:r w:rsidRPr="00CC2AC6">
        <w:rPr>
          <w:szCs w:val="28"/>
        </w:rPr>
        <w:t xml:space="preserve"> 2.</w:t>
      </w:r>
    </w:p>
    <w:p w:rsidR="00CC2AC6" w:rsidRPr="00CC2AC6" w:rsidRDefault="00CC2AC6" w:rsidP="00CC2AC6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C2AC6">
        <w:rPr>
          <w:szCs w:val="28"/>
        </w:rPr>
        <w:t>Настоящий Закон вступает в силу со дня его официального опубликования.</w:t>
      </w:r>
    </w:p>
    <w:p w:rsidR="00CC2AC6" w:rsidRPr="00CC2AC6" w:rsidRDefault="00CC2AC6" w:rsidP="00CC2AC6">
      <w:pPr>
        <w:autoSpaceDE w:val="0"/>
        <w:autoSpaceDN w:val="0"/>
        <w:adjustRightInd w:val="0"/>
        <w:jc w:val="both"/>
        <w:rPr>
          <w:szCs w:val="28"/>
        </w:rPr>
      </w:pPr>
    </w:p>
    <w:p w:rsidR="00CC2AC6" w:rsidRPr="00CC2AC6" w:rsidRDefault="00CC2AC6" w:rsidP="00CC2AC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2AC6" w:rsidRPr="00CC2AC6" w:rsidRDefault="00CC2AC6" w:rsidP="00CC2AC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C2AC6" w:rsidRPr="00CC2AC6" w:rsidRDefault="00CC2AC6" w:rsidP="00CC2AC6">
      <w:r w:rsidRPr="00CC2AC6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44270D" w:rsidRDefault="0044270D" w:rsidP="0044270D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44270D" w:rsidRDefault="0044270D" w:rsidP="0044270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февраля 2016 года</w:t>
      </w:r>
    </w:p>
    <w:p w:rsidR="0044270D" w:rsidRDefault="0044270D" w:rsidP="0044270D">
      <w:r>
        <w:rPr>
          <w:szCs w:val="28"/>
        </w:rPr>
        <w:t>№ 76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sectPr w:rsidR="0044270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763" w:rsidRDefault="00E83763">
      <w:r>
        <w:separator/>
      </w:r>
    </w:p>
  </w:endnote>
  <w:endnote w:type="continuationSeparator" w:id="0">
    <w:p w:rsidR="00E83763" w:rsidRDefault="00E83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763" w:rsidRDefault="00E83763">
      <w:r>
        <w:separator/>
      </w:r>
    </w:p>
  </w:footnote>
  <w:footnote w:type="continuationSeparator" w:id="0">
    <w:p w:rsidR="00E83763" w:rsidRDefault="00E83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2AC6"/>
    <w:rsid w:val="0003291F"/>
    <w:rsid w:val="00380EE1"/>
    <w:rsid w:val="003B26E7"/>
    <w:rsid w:val="0044270D"/>
    <w:rsid w:val="0047435B"/>
    <w:rsid w:val="005A2827"/>
    <w:rsid w:val="00AB70F9"/>
    <w:rsid w:val="00AC31EC"/>
    <w:rsid w:val="00B14397"/>
    <w:rsid w:val="00BE0544"/>
    <w:rsid w:val="00C30C12"/>
    <w:rsid w:val="00CC2AC6"/>
    <w:rsid w:val="00E34273"/>
    <w:rsid w:val="00E60B2A"/>
    <w:rsid w:val="00E83763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CC2A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CC2A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1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2016-01-27T02:08:00Z</cp:lastPrinted>
  <dcterms:created xsi:type="dcterms:W3CDTF">2016-02-02T06:00:00Z</dcterms:created>
  <dcterms:modified xsi:type="dcterms:W3CDTF">2016-02-02T06:00:00Z</dcterms:modified>
</cp:coreProperties>
</file>