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593302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0F30" w:rsidRPr="00A2053F" w:rsidRDefault="009C0F30" w:rsidP="009C0F30">
      <w:pPr>
        <w:pStyle w:val="a3"/>
        <w:jc w:val="center"/>
        <w:rPr>
          <w:b/>
          <w:bCs/>
          <w:szCs w:val="28"/>
        </w:rPr>
      </w:pPr>
      <w:r w:rsidRPr="00A2053F">
        <w:rPr>
          <w:b/>
          <w:bCs/>
          <w:szCs w:val="28"/>
        </w:rPr>
        <w:t xml:space="preserve">О ВНЕСЕНИИ ИЗМЕНЕНИЯ В </w:t>
      </w:r>
      <w:r>
        <w:rPr>
          <w:b/>
          <w:bCs/>
          <w:szCs w:val="28"/>
        </w:rPr>
        <w:t>СТАТЬЮ 7 ЗАКОНА</w:t>
      </w:r>
      <w:r w:rsidRPr="00A2053F">
        <w:rPr>
          <w:b/>
          <w:bCs/>
          <w:szCs w:val="28"/>
        </w:rPr>
        <w:t xml:space="preserve"> </w:t>
      </w:r>
    </w:p>
    <w:p w:rsidR="009C0F30" w:rsidRPr="00EE5DDF" w:rsidRDefault="009C0F30" w:rsidP="009C0F30">
      <w:pPr>
        <w:pStyle w:val="a3"/>
        <w:jc w:val="center"/>
        <w:rPr>
          <w:szCs w:val="28"/>
        </w:rPr>
      </w:pPr>
      <w:r w:rsidRPr="00A2053F">
        <w:rPr>
          <w:b/>
          <w:bCs/>
          <w:szCs w:val="28"/>
        </w:rPr>
        <w:t xml:space="preserve">ПРИМОРСКОГО КРАЯ </w:t>
      </w:r>
      <w:r>
        <w:rPr>
          <w:b/>
          <w:bCs/>
          <w:szCs w:val="28"/>
        </w:rPr>
        <w:t>"</w:t>
      </w:r>
      <w:r w:rsidRPr="00A2053F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>КАЗНЕ ПРИМОРСКОГО КРАЯ"</w:t>
      </w:r>
    </w:p>
    <w:p w:rsidR="009C0F30" w:rsidRDefault="009C0F30" w:rsidP="009C0F30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9C0F30" w:rsidRDefault="009C0F30" w:rsidP="009C0F30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 27 января </w:t>
      </w:r>
      <w:r>
        <w:br/>
        <w:t xml:space="preserve">2016 года </w:t>
      </w:r>
    </w:p>
    <w:p w:rsidR="009C0F30" w:rsidRDefault="009C0F30" w:rsidP="009C0F30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9C0F30" w:rsidRPr="00FF78C9" w:rsidRDefault="009C0F30" w:rsidP="009C0F30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F78C9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9C0F30" w:rsidRDefault="009C0F30" w:rsidP="009C0F30">
      <w:pPr>
        <w:ind w:firstLine="720"/>
        <w:jc w:val="both"/>
      </w:pPr>
      <w:proofErr w:type="gramStart"/>
      <w:r>
        <w:t>Внести в статью 7 Закона Приморского края от 11 февраля 2004 года</w:t>
      </w:r>
      <w:r>
        <w:br/>
        <w:t>№ 100-КЗ "О казне Приморского края" (Ведомости Законодательного Собрания Приморского края, 2004, № 52, стр. 7, № 76, стр. 5; 2009, № 126, стр. 39; 2010, № 168, стр. 4; 2012, № 23, стр. 26, № 35, стр. 26) следующее изменение:</w:t>
      </w:r>
      <w:proofErr w:type="gramEnd"/>
    </w:p>
    <w:p w:rsidR="009C0F30" w:rsidRDefault="009C0F30" w:rsidP="009C0F30">
      <w:pPr>
        <w:ind w:firstLine="720"/>
        <w:jc w:val="both"/>
      </w:pPr>
      <w:r>
        <w:t>часть 1 дополнить пунктом 3 следующего содержания:</w:t>
      </w:r>
    </w:p>
    <w:p w:rsidR="009C0F30" w:rsidRDefault="009C0F30" w:rsidP="009C0F30">
      <w:pPr>
        <w:ind w:firstLine="720"/>
        <w:jc w:val="both"/>
      </w:pPr>
      <w:r>
        <w:t>"3)</w:t>
      </w:r>
      <w:r w:rsidRPr="00DC796A">
        <w:t>социально ориентированным некоммерческим организациям в соответствии с Законом Приморского края от 5 апреля 2013 года № 183-КЗ "О поддержке социально ориентированных некоммерческих организаций в Приморском крае</w:t>
      </w:r>
      <w:proofErr w:type="gramStart"/>
      <w:r>
        <w:t>.".</w:t>
      </w:r>
      <w:proofErr w:type="gramEnd"/>
    </w:p>
    <w:p w:rsidR="009C0F30" w:rsidRDefault="009C0F30" w:rsidP="009C0F30">
      <w:pPr>
        <w:ind w:firstLine="720"/>
        <w:jc w:val="both"/>
      </w:pPr>
      <w:r>
        <w:tab/>
      </w:r>
    </w:p>
    <w:p w:rsidR="009C0F30" w:rsidRDefault="009C0F30" w:rsidP="009C0F30">
      <w:pPr>
        <w:ind w:firstLine="720"/>
        <w:jc w:val="both"/>
      </w:pPr>
      <w:r>
        <w:t xml:space="preserve">СТАТЬЯ 2. </w:t>
      </w:r>
    </w:p>
    <w:p w:rsidR="009C0F30" w:rsidRPr="00482BB2" w:rsidRDefault="009C0F30" w:rsidP="009C0F30">
      <w:pPr>
        <w:ind w:firstLine="720"/>
        <w:jc w:val="both"/>
        <w:rPr>
          <w:szCs w:val="28"/>
        </w:rPr>
      </w:pPr>
      <w:r>
        <w:t>Настоящий Закон вступает в силу со дня его официального опубликования.</w:t>
      </w:r>
      <w:r w:rsidRPr="00334557">
        <w:t xml:space="preserve"> </w:t>
      </w:r>
    </w:p>
    <w:p w:rsidR="009C0F30" w:rsidRDefault="009C0F30" w:rsidP="009C0F30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C0F30" w:rsidRDefault="009C0F30" w:rsidP="009C0F30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C0F30" w:rsidRDefault="009C0F30" w:rsidP="009C0F30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C0F30" w:rsidRDefault="009C0F30" w:rsidP="009C0F30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 В.В. Миклушевский</w:t>
      </w:r>
    </w:p>
    <w:p w:rsidR="00BE0544" w:rsidRDefault="00BE0544"/>
    <w:p w:rsidR="0040274C" w:rsidRDefault="0040274C" w:rsidP="0040274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40274C" w:rsidRDefault="0040274C" w:rsidP="0040274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февраля 2016 года</w:t>
      </w:r>
    </w:p>
    <w:p w:rsidR="0040274C" w:rsidRDefault="0040274C" w:rsidP="0040274C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75</w:t>
      </w:r>
      <w:r>
        <w:rPr>
          <w:szCs w:val="28"/>
        </w:rPr>
        <w:t>9</w:t>
      </w:r>
      <w:r>
        <w:rPr>
          <w:szCs w:val="28"/>
        </w:rPr>
        <w:t>-КЗ</w:t>
      </w:r>
    </w:p>
    <w:p w:rsidR="0040274C" w:rsidRDefault="0040274C"/>
    <w:sectPr w:rsidR="0040274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118" w:rsidRDefault="00187118">
      <w:r>
        <w:separator/>
      </w:r>
    </w:p>
  </w:endnote>
  <w:endnote w:type="continuationSeparator" w:id="0">
    <w:p w:rsidR="00187118" w:rsidRDefault="0018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118" w:rsidRDefault="00187118">
      <w:r>
        <w:separator/>
      </w:r>
    </w:p>
  </w:footnote>
  <w:footnote w:type="continuationSeparator" w:id="0">
    <w:p w:rsidR="00187118" w:rsidRDefault="00187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0F30"/>
    <w:rsid w:val="0003291F"/>
    <w:rsid w:val="00187118"/>
    <w:rsid w:val="00380EE1"/>
    <w:rsid w:val="003B26E7"/>
    <w:rsid w:val="003E10FF"/>
    <w:rsid w:val="0040274C"/>
    <w:rsid w:val="0047435B"/>
    <w:rsid w:val="005A2827"/>
    <w:rsid w:val="009C0F30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9C0F3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rsid w:val="009C0F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C0F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4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2016-01-27T04:08:00Z</cp:lastPrinted>
  <dcterms:created xsi:type="dcterms:W3CDTF">2016-02-02T05:44:00Z</dcterms:created>
  <dcterms:modified xsi:type="dcterms:W3CDTF">2016-02-02T05:44:00Z</dcterms:modified>
</cp:coreProperties>
</file>