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48709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223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237C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237C" w:rsidRPr="0072237C">
              <w:rPr>
                <w:szCs w:val="28"/>
              </w:rPr>
              <w:t>2323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237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237C" w:rsidP="0094344A">
            <w:pPr>
              <w:ind w:left="-108"/>
              <w:jc w:val="both"/>
            </w:pPr>
            <w:r w:rsidRPr="0072237C">
              <w:t xml:space="preserve">О составе молодежного парламента Приморского края молодежной парламентской ассамблеи при Законодательном Собрании </w:t>
            </w:r>
            <w:proofErr w:type="gramStart"/>
            <w:r w:rsidRPr="0072237C">
              <w:t>При</w:t>
            </w:r>
            <w:r>
              <w:t>-</w:t>
            </w:r>
            <w:r w:rsidRPr="0072237C">
              <w:t>морского</w:t>
            </w:r>
            <w:proofErr w:type="gramEnd"/>
            <w:r w:rsidRPr="0072237C">
              <w:t xml:space="preserve"> края</w:t>
            </w:r>
          </w:p>
          <w:p w:rsidR="000B3FB2" w:rsidRPr="0072237C" w:rsidRDefault="000B3FB2" w:rsidP="0094344A">
            <w:pPr>
              <w:ind w:left="-108"/>
              <w:jc w:val="both"/>
            </w:pPr>
          </w:p>
        </w:tc>
      </w:tr>
    </w:tbl>
    <w:p w:rsidR="0072237C" w:rsidRDefault="0072237C" w:rsidP="0072237C">
      <w:pPr>
        <w:ind w:firstLine="709"/>
        <w:jc w:val="both"/>
      </w:pPr>
      <w:r>
        <w:t>Законодательное Собрание Приморского края</w:t>
      </w:r>
    </w:p>
    <w:p w:rsidR="0072237C" w:rsidRDefault="0072237C" w:rsidP="0072237C">
      <w:pPr>
        <w:ind w:firstLine="709"/>
      </w:pPr>
    </w:p>
    <w:p w:rsidR="0072237C" w:rsidRDefault="0072237C" w:rsidP="0072237C">
      <w:pPr>
        <w:jc w:val="both"/>
      </w:pPr>
      <w:r>
        <w:t>ПОСТАНОВЛЯЕТ:</w:t>
      </w:r>
    </w:p>
    <w:p w:rsidR="0072237C" w:rsidRDefault="0072237C" w:rsidP="0072237C">
      <w:pPr>
        <w:jc w:val="both"/>
      </w:pPr>
    </w:p>
    <w:p w:rsidR="0072237C" w:rsidRPr="00596E05" w:rsidRDefault="0072237C" w:rsidP="0072237C">
      <w:pPr>
        <w:ind w:firstLine="709"/>
        <w:jc w:val="both"/>
      </w:pPr>
      <w:r w:rsidRPr="00596E05">
        <w:t>1.Утвердить молодежный парламент Приморского края молодежной парламентской ассамблеи при Законодательном Собрании Приморского края</w:t>
      </w:r>
      <w:r w:rsidRPr="00596E05">
        <w:br/>
        <w:t>в следующем составе:</w:t>
      </w:r>
    </w:p>
    <w:p w:rsidR="0072237C" w:rsidRPr="00596E05" w:rsidRDefault="0072237C" w:rsidP="0072237C">
      <w:pPr>
        <w:ind w:firstLine="709"/>
        <w:jc w:val="both"/>
      </w:pPr>
      <w:r w:rsidRPr="00596E05">
        <w:t>Авраменко Мария Владимировна;</w:t>
      </w:r>
    </w:p>
    <w:p w:rsidR="0072237C" w:rsidRPr="00596E05" w:rsidRDefault="0072237C" w:rsidP="0072237C">
      <w:pPr>
        <w:ind w:firstLine="709"/>
        <w:jc w:val="both"/>
      </w:pPr>
      <w:r w:rsidRPr="00596E05">
        <w:t>Бердичевская Ксения Игоревна;</w:t>
      </w:r>
    </w:p>
    <w:p w:rsidR="0072237C" w:rsidRPr="00596E05" w:rsidRDefault="0072237C" w:rsidP="0072237C">
      <w:pPr>
        <w:ind w:firstLine="709"/>
        <w:jc w:val="both"/>
      </w:pPr>
      <w:r w:rsidRPr="00596E05">
        <w:t>Бирюков Александр Сергеевич;</w:t>
      </w:r>
    </w:p>
    <w:p w:rsidR="0072237C" w:rsidRPr="00596E05" w:rsidRDefault="0072237C" w:rsidP="0072237C">
      <w:pPr>
        <w:ind w:firstLine="709"/>
        <w:jc w:val="both"/>
      </w:pPr>
      <w:proofErr w:type="spellStart"/>
      <w:r w:rsidRPr="00596E05">
        <w:t>Бондяев</w:t>
      </w:r>
      <w:proofErr w:type="spellEnd"/>
      <w:r w:rsidRPr="00596E05">
        <w:t xml:space="preserve"> Александр Николаевич;</w:t>
      </w:r>
    </w:p>
    <w:p w:rsidR="0072237C" w:rsidRPr="00596E05" w:rsidRDefault="0072237C" w:rsidP="0072237C">
      <w:pPr>
        <w:ind w:firstLine="709"/>
        <w:jc w:val="both"/>
      </w:pPr>
      <w:r w:rsidRPr="00596E05">
        <w:t>Бровченко Алиса Дмитриевна;</w:t>
      </w:r>
    </w:p>
    <w:p w:rsidR="0072237C" w:rsidRPr="00596E05" w:rsidRDefault="0072237C" w:rsidP="0072237C">
      <w:pPr>
        <w:ind w:firstLine="709"/>
        <w:jc w:val="both"/>
      </w:pPr>
      <w:r w:rsidRPr="00596E05">
        <w:t>Власенко Алёна Александровна;</w:t>
      </w:r>
    </w:p>
    <w:p w:rsidR="0072237C" w:rsidRPr="00596E05" w:rsidRDefault="0072237C" w:rsidP="0072237C">
      <w:pPr>
        <w:ind w:firstLine="709"/>
        <w:jc w:val="both"/>
      </w:pPr>
      <w:r w:rsidRPr="00596E05">
        <w:t>Глущенко Александра Сергеевна;</w:t>
      </w:r>
    </w:p>
    <w:p w:rsidR="0072237C" w:rsidRPr="00596E05" w:rsidRDefault="0072237C" w:rsidP="0072237C">
      <w:pPr>
        <w:ind w:firstLine="709"/>
        <w:jc w:val="both"/>
      </w:pPr>
      <w:r w:rsidRPr="00596E05">
        <w:t>Грибанова Надежда Леонидовна;</w:t>
      </w:r>
    </w:p>
    <w:p w:rsidR="0072237C" w:rsidRPr="00596E05" w:rsidRDefault="0072237C" w:rsidP="0072237C">
      <w:pPr>
        <w:ind w:firstLine="709"/>
        <w:jc w:val="both"/>
      </w:pPr>
      <w:r w:rsidRPr="00596E05">
        <w:t>Зорин Илья Викторович;</w:t>
      </w:r>
    </w:p>
    <w:p w:rsidR="0072237C" w:rsidRPr="00596E05" w:rsidRDefault="0072237C" w:rsidP="0072237C">
      <w:pPr>
        <w:ind w:firstLine="709"/>
        <w:jc w:val="both"/>
      </w:pPr>
      <w:r w:rsidRPr="00596E05">
        <w:t>Ким Илья Викторович;</w:t>
      </w:r>
    </w:p>
    <w:p w:rsidR="0072237C" w:rsidRPr="00596E05" w:rsidRDefault="0072237C" w:rsidP="0072237C">
      <w:pPr>
        <w:ind w:firstLine="709"/>
        <w:jc w:val="both"/>
      </w:pPr>
      <w:r w:rsidRPr="00596E05">
        <w:t>Козлова Светлана Андреевна;</w:t>
      </w:r>
    </w:p>
    <w:p w:rsidR="0072237C" w:rsidRPr="00596E05" w:rsidRDefault="0072237C" w:rsidP="0072237C">
      <w:pPr>
        <w:ind w:firstLine="709"/>
        <w:jc w:val="both"/>
      </w:pPr>
      <w:r w:rsidRPr="00596E05">
        <w:t>Кузьмин Илья Михайлович;</w:t>
      </w:r>
    </w:p>
    <w:p w:rsidR="0072237C" w:rsidRPr="00596E05" w:rsidRDefault="0072237C" w:rsidP="0072237C">
      <w:pPr>
        <w:ind w:firstLine="709"/>
        <w:jc w:val="both"/>
      </w:pPr>
      <w:r w:rsidRPr="00596E05">
        <w:t>Кучер Алёна Александровна;</w:t>
      </w:r>
    </w:p>
    <w:p w:rsidR="0072237C" w:rsidRPr="00596E05" w:rsidRDefault="0072237C" w:rsidP="0072237C">
      <w:pPr>
        <w:ind w:firstLine="709"/>
        <w:jc w:val="both"/>
      </w:pPr>
      <w:r w:rsidRPr="00596E05">
        <w:t>Махортова Екатерина Вадимовна;</w:t>
      </w:r>
    </w:p>
    <w:p w:rsidR="0072237C" w:rsidRPr="00596E05" w:rsidRDefault="0072237C" w:rsidP="0072237C">
      <w:pPr>
        <w:ind w:firstLine="709"/>
        <w:jc w:val="both"/>
      </w:pPr>
      <w:r w:rsidRPr="00596E05">
        <w:t>Попов Дмитрий Эдуардович;</w:t>
      </w:r>
    </w:p>
    <w:p w:rsidR="0072237C" w:rsidRPr="00596E05" w:rsidRDefault="0072237C" w:rsidP="0072237C">
      <w:pPr>
        <w:ind w:firstLine="709"/>
        <w:jc w:val="both"/>
      </w:pPr>
      <w:proofErr w:type="spellStart"/>
      <w:r w:rsidRPr="00596E05">
        <w:t>Рогозинская</w:t>
      </w:r>
      <w:proofErr w:type="spellEnd"/>
      <w:r w:rsidRPr="00596E05">
        <w:t xml:space="preserve"> Елена Ивановна;</w:t>
      </w:r>
    </w:p>
    <w:p w:rsidR="0072237C" w:rsidRPr="00596E05" w:rsidRDefault="0072237C" w:rsidP="0072237C">
      <w:pPr>
        <w:ind w:firstLine="709"/>
        <w:jc w:val="both"/>
      </w:pPr>
      <w:proofErr w:type="spellStart"/>
      <w:r w:rsidRPr="00596E05">
        <w:t>Сергута</w:t>
      </w:r>
      <w:proofErr w:type="spellEnd"/>
      <w:r w:rsidRPr="00596E05">
        <w:t xml:space="preserve"> Кирилл Сергеевич;</w:t>
      </w:r>
    </w:p>
    <w:p w:rsidR="0072237C" w:rsidRPr="00596E05" w:rsidRDefault="0072237C" w:rsidP="0072237C">
      <w:pPr>
        <w:ind w:firstLine="709"/>
        <w:jc w:val="both"/>
      </w:pPr>
      <w:proofErr w:type="spellStart"/>
      <w:r w:rsidRPr="00596E05">
        <w:t>Фрыгина</w:t>
      </w:r>
      <w:proofErr w:type="spellEnd"/>
      <w:r w:rsidRPr="00596E05">
        <w:t xml:space="preserve"> Юлия Анатольевна;</w:t>
      </w:r>
    </w:p>
    <w:p w:rsidR="0072237C" w:rsidRPr="00596E05" w:rsidRDefault="0072237C" w:rsidP="0072237C">
      <w:pPr>
        <w:ind w:firstLine="709"/>
        <w:jc w:val="both"/>
      </w:pPr>
      <w:r w:rsidRPr="00596E05">
        <w:t>Холод Анатолий Вячеславович;</w:t>
      </w:r>
    </w:p>
    <w:p w:rsidR="0072237C" w:rsidRPr="00596E05" w:rsidRDefault="0072237C" w:rsidP="0072237C">
      <w:pPr>
        <w:ind w:firstLine="709"/>
        <w:jc w:val="both"/>
      </w:pPr>
      <w:proofErr w:type="spellStart"/>
      <w:r w:rsidRPr="00596E05">
        <w:t>Хоружий</w:t>
      </w:r>
      <w:proofErr w:type="spellEnd"/>
      <w:r w:rsidRPr="00596E05">
        <w:t xml:space="preserve"> Александр Андреевич;</w:t>
      </w:r>
    </w:p>
    <w:p w:rsidR="0072237C" w:rsidRPr="00596E05" w:rsidRDefault="0072237C" w:rsidP="0072237C">
      <w:pPr>
        <w:ind w:firstLine="709"/>
        <w:jc w:val="both"/>
      </w:pPr>
      <w:r w:rsidRPr="00596E05">
        <w:t>Шевчук Игорь Геннадьевич;</w:t>
      </w:r>
    </w:p>
    <w:p w:rsidR="0072237C" w:rsidRDefault="0072237C" w:rsidP="0072237C">
      <w:pPr>
        <w:ind w:firstLine="709"/>
        <w:jc w:val="both"/>
      </w:pPr>
      <w:r w:rsidRPr="00596E05">
        <w:t>Язев Сергей Геннадьевич.</w:t>
      </w:r>
    </w:p>
    <w:p w:rsidR="006B6F37" w:rsidRPr="00596E05" w:rsidRDefault="006B6F37" w:rsidP="0072237C">
      <w:pPr>
        <w:ind w:firstLine="709"/>
        <w:jc w:val="both"/>
      </w:pPr>
      <w:bookmarkStart w:id="0" w:name="_GoBack"/>
      <w:bookmarkEnd w:id="0"/>
    </w:p>
    <w:p w:rsidR="0072237C" w:rsidRPr="00596E05" w:rsidRDefault="0072237C" w:rsidP="0072237C">
      <w:pPr>
        <w:ind w:firstLine="709"/>
        <w:jc w:val="both"/>
      </w:pPr>
      <w:r w:rsidRPr="00596E05">
        <w:lastRenderedPageBreak/>
        <w:t>2.Настоящее постановление вступает в силу со дня его принятия.</w:t>
      </w:r>
    </w:p>
    <w:p w:rsidR="0072237C" w:rsidRPr="00596E05" w:rsidRDefault="0072237C" w:rsidP="0072237C">
      <w:pPr>
        <w:ind w:firstLine="709"/>
        <w:jc w:val="both"/>
      </w:pPr>
    </w:p>
    <w:p w:rsidR="0072237C" w:rsidRPr="00596E05" w:rsidRDefault="0072237C" w:rsidP="0072237C">
      <w:pPr>
        <w:ind w:firstLine="709"/>
        <w:jc w:val="both"/>
      </w:pPr>
    </w:p>
    <w:p w:rsidR="0072237C" w:rsidRDefault="0072237C" w:rsidP="0072237C">
      <w:pPr>
        <w:jc w:val="both"/>
      </w:pPr>
    </w:p>
    <w:p w:rsidR="0072237C" w:rsidRDefault="0072237C" w:rsidP="0072237C">
      <w:pPr>
        <w:jc w:val="both"/>
      </w:pPr>
      <w:r>
        <w:t>Председатель</w:t>
      </w:r>
    </w:p>
    <w:p w:rsidR="0072237C" w:rsidRDefault="0072237C" w:rsidP="0072237C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2237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E0E" w:rsidRDefault="00C10E0E">
      <w:r>
        <w:separator/>
      </w:r>
    </w:p>
  </w:endnote>
  <w:endnote w:type="continuationSeparator" w:id="0">
    <w:p w:rsidR="00C10E0E" w:rsidRDefault="00C1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E0E" w:rsidRDefault="00C10E0E">
      <w:r>
        <w:separator/>
      </w:r>
    </w:p>
  </w:footnote>
  <w:footnote w:type="continuationSeparator" w:id="0">
    <w:p w:rsidR="00C10E0E" w:rsidRDefault="00C10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37C" w:rsidRDefault="0072237C" w:rsidP="0072237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B6F3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237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B6F37"/>
    <w:rsid w:val="006D45ED"/>
    <w:rsid w:val="006E650F"/>
    <w:rsid w:val="0072237C"/>
    <w:rsid w:val="00726997"/>
    <w:rsid w:val="007B48E7"/>
    <w:rsid w:val="007B5289"/>
    <w:rsid w:val="007F6E8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0E0E"/>
    <w:rsid w:val="00C20E8F"/>
    <w:rsid w:val="00CA7E54"/>
    <w:rsid w:val="00CE19DF"/>
    <w:rsid w:val="00D02716"/>
    <w:rsid w:val="00DF01B2"/>
    <w:rsid w:val="00E93A7F"/>
    <w:rsid w:val="00EF502B"/>
    <w:rsid w:val="00F011E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2237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2016-01-27T06:26:00Z</cp:lastPrinted>
  <dcterms:created xsi:type="dcterms:W3CDTF">2016-01-27T06:23:00Z</dcterms:created>
  <dcterms:modified xsi:type="dcterms:W3CDTF">2016-01-28T01:52:00Z</dcterms:modified>
</cp:coreProperties>
</file>