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1548719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225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22565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2565" w:rsidRPr="00522565">
              <w:rPr>
                <w:szCs w:val="28"/>
              </w:rPr>
              <w:t>2322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2256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2565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от 30.09.2015 № 2102 "О </w:t>
            </w:r>
            <w:proofErr w:type="gramStart"/>
            <w:r>
              <w:t>Положении</w:t>
            </w:r>
            <w:proofErr w:type="gramEnd"/>
            <w:r>
              <w:t xml:space="preserve"> о молодежной парламентской ассамблее при Законодательном Собрании Приморского края"</w:t>
            </w:r>
          </w:p>
          <w:p w:rsidR="000B3FB2" w:rsidRPr="00522565" w:rsidRDefault="000B3FB2" w:rsidP="0094344A">
            <w:pPr>
              <w:ind w:left="-108"/>
              <w:jc w:val="both"/>
            </w:pPr>
          </w:p>
        </w:tc>
      </w:tr>
    </w:tbl>
    <w:p w:rsidR="00522565" w:rsidRDefault="00522565" w:rsidP="00522565">
      <w:pPr>
        <w:ind w:firstLine="709"/>
        <w:jc w:val="both"/>
      </w:pPr>
      <w:r>
        <w:t>Законодательное Собрание Приморского края</w:t>
      </w:r>
    </w:p>
    <w:p w:rsidR="00522565" w:rsidRDefault="00522565" w:rsidP="00522565">
      <w:pPr>
        <w:ind w:firstLine="709"/>
      </w:pPr>
    </w:p>
    <w:p w:rsidR="00522565" w:rsidRDefault="00522565" w:rsidP="00522565">
      <w:pPr>
        <w:jc w:val="both"/>
      </w:pPr>
      <w:r>
        <w:t>ПОСТАНОВЛЯЕТ:</w:t>
      </w:r>
    </w:p>
    <w:p w:rsidR="00522565" w:rsidRDefault="00522565" w:rsidP="00522565">
      <w:pPr>
        <w:jc w:val="both"/>
      </w:pPr>
    </w:p>
    <w:p w:rsidR="00522565" w:rsidRDefault="00522565" w:rsidP="00933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1.Внести в постановление Законодательного Собрания Приморского края от 30.09.2015 № 2102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</w:t>
      </w:r>
      <w:r>
        <w:t>о молодежной парламентской ассамблее при Законодательном Собрании Приморского края" (</w:t>
      </w:r>
      <w:r>
        <w:rPr>
          <w:szCs w:val="28"/>
        </w:rPr>
        <w:t>Ведомости Законодательного Собрания Приморского края, 2015, № 133, стр. 82) следующие изменения:</w:t>
      </w:r>
    </w:p>
    <w:p w:rsidR="00522565" w:rsidRDefault="00522565" w:rsidP="00933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hyperlink r:id="rId9" w:history="1">
        <w:r w:rsidRPr="00522565">
          <w:rPr>
            <w:rStyle w:val="a7"/>
            <w:color w:val="auto"/>
            <w:szCs w:val="28"/>
            <w:u w:val="none"/>
          </w:rPr>
          <w:t>Положении</w:t>
        </w:r>
      </w:hyperlink>
      <w:r w:rsidRPr="00770B78">
        <w:rPr>
          <w:szCs w:val="28"/>
        </w:rPr>
        <w:t xml:space="preserve"> о молодежной парламентской ассамблее при Законодательном Собрании Приморского края</w:t>
      </w:r>
      <w:r>
        <w:rPr>
          <w:szCs w:val="28"/>
        </w:rPr>
        <w:t>:</w:t>
      </w:r>
    </w:p>
    <w:p w:rsidR="00522565" w:rsidRDefault="00522565" w:rsidP="00933D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подпункте 2.2.2 пункта 2.2 раздела 2 слова "организациями и общественными объединениями" заменить словами "общественными объединениями и иными организациями</w:t>
      </w:r>
      <w:bookmarkStart w:id="0" w:name="_GoBack"/>
      <w:bookmarkEnd w:id="0"/>
      <w:r>
        <w:rPr>
          <w:szCs w:val="28"/>
        </w:rPr>
        <w:t>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разделе 4: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4.3.6 пункта 4.3 после слов "Приморского края," дополнить словами "и депутатами, избранными";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4.4.4 пункта 4.4 слово "депутатов" исключить;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4.5.4 пункта 4.5 после слова "группы" дополнить словами "молодежного собрания";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3)в разделе 5: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третьем пункта 5.1 слова "собрания депутатов" заменить словом "парламента";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5.3.7 пункта 5.3 после слов "Приморского края," дополнить словами "молодыми парламентариями";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четвертый подпункта 5.4.3 пункта 5.4 изложить в следующей редакции: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"прекращения им полномочий </w:t>
      </w:r>
      <w:proofErr w:type="gramStart"/>
      <w:r>
        <w:rPr>
          <w:szCs w:val="28"/>
        </w:rPr>
        <w:t>члена молодежной парламентской структуры муниципального образования Приморского края</w:t>
      </w:r>
      <w:proofErr w:type="gramEnd"/>
      <w:r>
        <w:rPr>
          <w:szCs w:val="28"/>
        </w:rPr>
        <w:t>.";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5.5.4 пункта 5.5 после слова "группы" дополнить словами "молодежного парламента";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4)в абзаце втором пункта 7.2 раздела 7 после слова "структуры" дополнить словами " муниципального образования Приморского края".</w:t>
      </w:r>
    </w:p>
    <w:p w:rsidR="00522565" w:rsidRDefault="00522565" w:rsidP="0052256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22565" w:rsidRDefault="00522565" w:rsidP="00522565">
      <w:pPr>
        <w:ind w:firstLine="708"/>
      </w:pPr>
      <w:r w:rsidRPr="00E66927">
        <w:t>2.Настоящее постановление вступает в силу со дня его принятия.</w:t>
      </w:r>
    </w:p>
    <w:p w:rsidR="00522565" w:rsidRDefault="00522565" w:rsidP="00522565"/>
    <w:p w:rsidR="00522565" w:rsidRDefault="00522565" w:rsidP="00522565"/>
    <w:p w:rsidR="00522565" w:rsidRDefault="00522565" w:rsidP="00522565">
      <w:pPr>
        <w:jc w:val="both"/>
      </w:pPr>
    </w:p>
    <w:p w:rsidR="00522565" w:rsidRDefault="00522565" w:rsidP="00522565">
      <w:pPr>
        <w:jc w:val="both"/>
      </w:pPr>
      <w:r>
        <w:t>Председатель</w:t>
      </w:r>
    </w:p>
    <w:p w:rsidR="00522565" w:rsidRDefault="00522565" w:rsidP="00522565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225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583" w:rsidRDefault="00DD2583">
      <w:r>
        <w:separator/>
      </w:r>
    </w:p>
  </w:endnote>
  <w:endnote w:type="continuationSeparator" w:id="0">
    <w:p w:rsidR="00DD2583" w:rsidRDefault="00DD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583" w:rsidRDefault="00DD2583">
      <w:r>
        <w:separator/>
      </w:r>
    </w:p>
  </w:footnote>
  <w:footnote w:type="continuationSeparator" w:id="0">
    <w:p w:rsidR="00DD2583" w:rsidRDefault="00DD2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65" w:rsidRDefault="00522565" w:rsidP="0052256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33DA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2565"/>
    <w:rsid w:val="000313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256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3DA9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258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522565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225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D3DE5C6562A723258A88B8C93296ADF4E517D3D57DC78104874F92FA6D0BF32A4279CFD75C31BCAD271AW2nF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2016-01-28T01:53:00Z</cp:lastPrinted>
  <dcterms:created xsi:type="dcterms:W3CDTF">2016-01-27T06:27:00Z</dcterms:created>
  <dcterms:modified xsi:type="dcterms:W3CDTF">2016-01-28T01:53:00Z</dcterms:modified>
</cp:coreProperties>
</file>