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858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92CC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92CC2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92CC2" w:rsidRPr="00392CC2">
              <w:rPr>
                <w:szCs w:val="28"/>
              </w:rPr>
              <w:t>2319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92CC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92CC2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 w:rsidRPr="00107631">
              <w:rPr>
                <w:szCs w:val="28"/>
              </w:rPr>
              <w:t>"</w:t>
            </w:r>
            <w:r>
              <w:rPr>
                <w:szCs w:val="28"/>
              </w:rPr>
              <w:t>О социальной поддержке льготных категорий граждан, проживающих на территории Приморского края</w:t>
            </w:r>
            <w:r w:rsidRPr="00107631">
              <w:rPr>
                <w:szCs w:val="28"/>
              </w:rPr>
              <w:t>"</w:t>
            </w:r>
          </w:p>
          <w:p w:rsidR="000B3FB2" w:rsidRPr="00392CC2" w:rsidRDefault="000B3FB2" w:rsidP="0094344A">
            <w:pPr>
              <w:ind w:left="-108"/>
              <w:jc w:val="both"/>
            </w:pPr>
          </w:p>
        </w:tc>
      </w:tr>
    </w:tbl>
    <w:p w:rsidR="00392CC2" w:rsidRPr="0059601A" w:rsidRDefault="00392CC2" w:rsidP="00392CC2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392CC2" w:rsidRPr="0059601A" w:rsidRDefault="00392CC2" w:rsidP="00392CC2">
      <w:pPr>
        <w:rPr>
          <w:szCs w:val="28"/>
        </w:rPr>
      </w:pPr>
    </w:p>
    <w:p w:rsidR="00392CC2" w:rsidRPr="0059601A" w:rsidRDefault="00392CC2" w:rsidP="00392CC2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392CC2" w:rsidRPr="0059601A" w:rsidRDefault="00392CC2" w:rsidP="00392CC2">
      <w:pPr>
        <w:rPr>
          <w:szCs w:val="28"/>
        </w:rPr>
      </w:pPr>
    </w:p>
    <w:p w:rsidR="00392CC2" w:rsidRPr="0059601A" w:rsidRDefault="00392CC2" w:rsidP="00392CC2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  <w:t xml:space="preserve">в Закон Приморского края </w:t>
      </w:r>
      <w:r w:rsidRPr="008E1710">
        <w:rPr>
          <w:szCs w:val="28"/>
        </w:rPr>
        <w:t>"О социальной поддержке льготных категорий граждан, проживающих на территории Приморского края"</w:t>
      </w:r>
      <w:r>
        <w:rPr>
          <w:szCs w:val="28"/>
        </w:rPr>
        <w:t>.</w:t>
      </w:r>
    </w:p>
    <w:p w:rsidR="00392CC2" w:rsidRPr="0059601A" w:rsidRDefault="00392CC2" w:rsidP="00392CC2">
      <w:pPr>
        <w:jc w:val="both"/>
        <w:rPr>
          <w:szCs w:val="28"/>
        </w:rPr>
      </w:pPr>
    </w:p>
    <w:p w:rsidR="00392CC2" w:rsidRPr="0059601A" w:rsidRDefault="00392CC2" w:rsidP="00392CC2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392CC2" w:rsidRPr="0059601A" w:rsidRDefault="00392CC2" w:rsidP="00392CC2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392CC2" w:rsidRPr="0059601A" w:rsidRDefault="00392CC2" w:rsidP="00392CC2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392CC2" w:rsidRPr="0059601A" w:rsidRDefault="00392CC2" w:rsidP="00392CC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92CC2" w:rsidRDefault="00392CC2" w:rsidP="00392CC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92CC2" w:rsidRPr="0059601A" w:rsidRDefault="00392CC2" w:rsidP="00392CC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92CC2" w:rsidRPr="0059601A" w:rsidRDefault="00392CC2" w:rsidP="00392CC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392CC2" w:rsidRPr="0059601A" w:rsidRDefault="00392CC2" w:rsidP="00392CC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392CC2" w:rsidRDefault="00392CC2" w:rsidP="00392CC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404" w:rsidRDefault="005F6404">
      <w:r>
        <w:separator/>
      </w:r>
    </w:p>
  </w:endnote>
  <w:endnote w:type="continuationSeparator" w:id="0">
    <w:p w:rsidR="005F6404" w:rsidRDefault="005F6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404" w:rsidRDefault="005F6404">
      <w:r>
        <w:separator/>
      </w:r>
    </w:p>
  </w:footnote>
  <w:footnote w:type="continuationSeparator" w:id="0">
    <w:p w:rsidR="005F6404" w:rsidRDefault="005F64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2CC2"/>
    <w:rsid w:val="00057575"/>
    <w:rsid w:val="000B3FB2"/>
    <w:rsid w:val="000D628E"/>
    <w:rsid w:val="000E5228"/>
    <w:rsid w:val="00123119"/>
    <w:rsid w:val="00155F7F"/>
    <w:rsid w:val="003325F4"/>
    <w:rsid w:val="00392CC2"/>
    <w:rsid w:val="00392E21"/>
    <w:rsid w:val="004B69FA"/>
    <w:rsid w:val="004D1A01"/>
    <w:rsid w:val="005A6019"/>
    <w:rsid w:val="005E6130"/>
    <w:rsid w:val="005F6404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2016-01-27T06:49:00Z</cp:lastPrinted>
  <dcterms:created xsi:type="dcterms:W3CDTF">2016-01-27T06:48:00Z</dcterms:created>
  <dcterms:modified xsi:type="dcterms:W3CDTF">2016-01-27T06:50:00Z</dcterms:modified>
</cp:coreProperties>
</file>