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85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25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25C0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25C0" w:rsidRPr="00A025C0">
              <w:rPr>
                <w:szCs w:val="28"/>
              </w:rPr>
              <w:t>2318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25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25C0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изменения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107631">
              <w:rPr>
                <w:szCs w:val="28"/>
              </w:rPr>
              <w:t>"О</w:t>
            </w:r>
            <w:r>
              <w:rPr>
                <w:szCs w:val="28"/>
              </w:rPr>
              <w:t xml:space="preserve"> социальной поддержке льготных категорий граждан, проживающих на территории Приморского края</w:t>
            </w:r>
            <w:r w:rsidRPr="00107631">
              <w:rPr>
                <w:szCs w:val="28"/>
              </w:rPr>
              <w:t>"</w:t>
            </w:r>
          </w:p>
          <w:p w:rsidR="000B3FB2" w:rsidRPr="00A025C0" w:rsidRDefault="000B3FB2" w:rsidP="0094344A">
            <w:pPr>
              <w:ind w:left="-108"/>
              <w:jc w:val="both"/>
            </w:pPr>
          </w:p>
        </w:tc>
      </w:tr>
    </w:tbl>
    <w:p w:rsidR="00A025C0" w:rsidRPr="0059601A" w:rsidRDefault="00A025C0" w:rsidP="00A025C0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A025C0" w:rsidRPr="0059601A" w:rsidRDefault="00A025C0" w:rsidP="00A025C0">
      <w:pPr>
        <w:rPr>
          <w:szCs w:val="28"/>
        </w:rPr>
      </w:pPr>
    </w:p>
    <w:p w:rsidR="00A025C0" w:rsidRPr="0059601A" w:rsidRDefault="00A025C0" w:rsidP="00A025C0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025C0" w:rsidRPr="0059601A" w:rsidRDefault="00A025C0" w:rsidP="00A025C0">
      <w:pPr>
        <w:rPr>
          <w:szCs w:val="28"/>
        </w:rPr>
      </w:pPr>
    </w:p>
    <w:p w:rsidR="00A025C0" w:rsidRPr="00B36284" w:rsidRDefault="00A025C0" w:rsidP="00A025C0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proofErr w:type="gramStart"/>
      <w:r w:rsidRPr="00B36284">
        <w:rPr>
          <w:szCs w:val="28"/>
        </w:rPr>
        <w:t xml:space="preserve">1.Принять проект закона Приморского края </w:t>
      </w:r>
      <w:r w:rsidRPr="00C73D7B">
        <w:rPr>
          <w:szCs w:val="28"/>
        </w:rPr>
        <w:t>"О внесении изменени</w:t>
      </w:r>
      <w:r>
        <w:rPr>
          <w:szCs w:val="28"/>
        </w:rPr>
        <w:t>я</w:t>
      </w:r>
      <w:r w:rsidRPr="00C73D7B">
        <w:rPr>
          <w:szCs w:val="28"/>
        </w:rPr>
        <w:t xml:space="preserve"> </w:t>
      </w:r>
      <w:r>
        <w:rPr>
          <w:szCs w:val="28"/>
        </w:rPr>
        <w:br/>
        <w:t xml:space="preserve">в Закон </w:t>
      </w:r>
      <w:r w:rsidRPr="00C73D7B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края"</w:t>
      </w:r>
      <w:r w:rsidRPr="00B36284">
        <w:rPr>
          <w:szCs w:val="28"/>
        </w:rPr>
        <w:t xml:space="preserve"> </w:t>
      </w:r>
      <w:r>
        <w:rPr>
          <w:szCs w:val="28"/>
        </w:rPr>
        <w:t xml:space="preserve">с новым наименованием </w:t>
      </w:r>
      <w:r w:rsidRPr="00113A80">
        <w:rPr>
          <w:szCs w:val="28"/>
        </w:rPr>
        <w:t>"О внесении изменени</w:t>
      </w:r>
      <w:r>
        <w:rPr>
          <w:szCs w:val="28"/>
        </w:rPr>
        <w:t>й</w:t>
      </w:r>
      <w:r w:rsidRPr="00113A80">
        <w:rPr>
          <w:szCs w:val="28"/>
        </w:rPr>
        <w:t xml:space="preserve"> в Закон Приморского края </w:t>
      </w:r>
      <w:r>
        <w:rPr>
          <w:szCs w:val="28"/>
        </w:rPr>
        <w:br/>
      </w:r>
      <w:r w:rsidRPr="00113A80">
        <w:rPr>
          <w:szCs w:val="28"/>
        </w:rPr>
        <w:t xml:space="preserve">"О социальной поддержке льготных категорий граждан, проживающих </w:t>
      </w:r>
      <w:r>
        <w:rPr>
          <w:szCs w:val="28"/>
        </w:rPr>
        <w:br/>
      </w:r>
      <w:r w:rsidRPr="00113A80">
        <w:rPr>
          <w:szCs w:val="28"/>
        </w:rPr>
        <w:t>на территории Приморского края"</w:t>
      </w:r>
      <w:r>
        <w:rPr>
          <w:szCs w:val="28"/>
        </w:rPr>
        <w:t xml:space="preserve"> </w:t>
      </w:r>
      <w:r w:rsidRPr="00B36284">
        <w:rPr>
          <w:szCs w:val="28"/>
        </w:rPr>
        <w:t>во втором чтении.</w:t>
      </w:r>
      <w:proofErr w:type="gramEnd"/>
    </w:p>
    <w:p w:rsidR="00A025C0" w:rsidRPr="00B36284" w:rsidRDefault="00A025C0" w:rsidP="00A025C0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025C0" w:rsidRPr="00B36284" w:rsidRDefault="00A025C0" w:rsidP="00A025C0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B36284">
        <w:rPr>
          <w:szCs w:val="28"/>
        </w:rPr>
        <w:t>и защите прав граждан (</w:t>
      </w:r>
      <w:proofErr w:type="spellStart"/>
      <w:r w:rsidRPr="00B36284">
        <w:rPr>
          <w:szCs w:val="28"/>
        </w:rPr>
        <w:t>Чемерис</w:t>
      </w:r>
      <w:proofErr w:type="spellEnd"/>
      <w:r w:rsidRPr="00B36284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принятых поправок</w:t>
      </w:r>
      <w:r w:rsidRPr="00B36284">
        <w:rPr>
          <w:szCs w:val="28"/>
        </w:rPr>
        <w:t xml:space="preserve"> и внести его на рассмотрение Законодательного Собрания в третьем чтении.</w:t>
      </w:r>
    </w:p>
    <w:p w:rsidR="00A025C0" w:rsidRPr="00B36284" w:rsidRDefault="00A025C0" w:rsidP="00A025C0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A025C0" w:rsidRPr="0059601A" w:rsidRDefault="00A025C0" w:rsidP="00A025C0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A025C0" w:rsidRPr="0059601A" w:rsidRDefault="00A025C0" w:rsidP="00A025C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A025C0" w:rsidRDefault="00A025C0" w:rsidP="00A025C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025C0" w:rsidRPr="0059601A" w:rsidRDefault="00A025C0" w:rsidP="00A025C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025C0" w:rsidRPr="0059601A" w:rsidRDefault="00A025C0" w:rsidP="00A025C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A025C0" w:rsidRPr="0059601A" w:rsidRDefault="00A025C0" w:rsidP="00A025C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A025C0" w:rsidRDefault="00A025C0" w:rsidP="00A025C0"/>
    <w:p w:rsidR="00A025C0" w:rsidRDefault="00A025C0" w:rsidP="00A025C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26F" w:rsidRDefault="001E526F">
      <w:r>
        <w:separator/>
      </w:r>
    </w:p>
  </w:endnote>
  <w:endnote w:type="continuationSeparator" w:id="0">
    <w:p w:rsidR="001E526F" w:rsidRDefault="001E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26F" w:rsidRDefault="001E526F">
      <w:r>
        <w:separator/>
      </w:r>
    </w:p>
  </w:footnote>
  <w:footnote w:type="continuationSeparator" w:id="0">
    <w:p w:rsidR="001E526F" w:rsidRDefault="001E5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25C0"/>
    <w:rsid w:val="00057575"/>
    <w:rsid w:val="000B3FB2"/>
    <w:rsid w:val="000D628E"/>
    <w:rsid w:val="000E5228"/>
    <w:rsid w:val="00123119"/>
    <w:rsid w:val="00155F7F"/>
    <w:rsid w:val="001E526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25C0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025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2016-01-27T06:48:00Z</cp:lastPrinted>
  <dcterms:created xsi:type="dcterms:W3CDTF">2016-01-27T06:47:00Z</dcterms:created>
  <dcterms:modified xsi:type="dcterms:W3CDTF">2016-01-27T06:48:00Z</dcterms:modified>
</cp:coreProperties>
</file>