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84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B46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B465B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465B" w:rsidRPr="00CB465B">
              <w:rPr>
                <w:szCs w:val="28"/>
              </w:rPr>
              <w:t>2317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B46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465B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>в Закон Приморского края "</w:t>
            </w:r>
            <w:r>
              <w:rPr>
                <w:szCs w:val="28"/>
              </w:rPr>
              <w:t>О социальной поддержке льготных категорий граждан, проживающих на территории Приморского края</w:t>
            </w:r>
            <w:r w:rsidRPr="00226753">
              <w:rPr>
                <w:szCs w:val="28"/>
              </w:rPr>
              <w:t>"</w:t>
            </w:r>
          </w:p>
          <w:p w:rsidR="000B3FB2" w:rsidRPr="00CB465B" w:rsidRDefault="000B3FB2" w:rsidP="0094344A">
            <w:pPr>
              <w:ind w:left="-108"/>
              <w:jc w:val="both"/>
            </w:pPr>
          </w:p>
        </w:tc>
      </w:tr>
    </w:tbl>
    <w:p w:rsidR="00CB465B" w:rsidRPr="0059601A" w:rsidRDefault="00CB465B" w:rsidP="00CB465B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CB465B" w:rsidRPr="0059601A" w:rsidRDefault="00CB465B" w:rsidP="00CB465B">
      <w:pPr>
        <w:rPr>
          <w:szCs w:val="28"/>
        </w:rPr>
      </w:pPr>
    </w:p>
    <w:p w:rsidR="00CB465B" w:rsidRPr="0059601A" w:rsidRDefault="00CB465B" w:rsidP="00CB465B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CB465B" w:rsidRPr="0059601A" w:rsidRDefault="00CB465B" w:rsidP="00CB465B">
      <w:pPr>
        <w:rPr>
          <w:szCs w:val="28"/>
        </w:rPr>
      </w:pPr>
    </w:p>
    <w:p w:rsidR="00CB465B" w:rsidRPr="0059601A" w:rsidRDefault="00CB465B" w:rsidP="00CB465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я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>в Закон Приморского края "</w:t>
      </w:r>
      <w:r w:rsidRPr="002447C7">
        <w:rPr>
          <w:szCs w:val="28"/>
        </w:rPr>
        <w:t>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CB465B" w:rsidRPr="0059601A" w:rsidRDefault="00CB465B" w:rsidP="00CB465B">
      <w:pPr>
        <w:ind w:firstLine="709"/>
        <w:jc w:val="both"/>
        <w:rPr>
          <w:szCs w:val="28"/>
        </w:rPr>
      </w:pP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B465B" w:rsidRDefault="00CB465B" w:rsidP="00CB465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CB465B" w:rsidRPr="0059601A" w:rsidRDefault="00CB465B" w:rsidP="00CB465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CB465B" w:rsidRDefault="00CB465B" w:rsidP="00CB465B"/>
    <w:p w:rsidR="00CB465B" w:rsidRDefault="00CB465B" w:rsidP="00CB465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0A" w:rsidRDefault="00517D0A">
      <w:r>
        <w:separator/>
      </w:r>
    </w:p>
  </w:endnote>
  <w:endnote w:type="continuationSeparator" w:id="0">
    <w:p w:rsidR="00517D0A" w:rsidRDefault="0051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0A" w:rsidRDefault="00517D0A">
      <w:r>
        <w:separator/>
      </w:r>
    </w:p>
  </w:footnote>
  <w:footnote w:type="continuationSeparator" w:id="0">
    <w:p w:rsidR="00517D0A" w:rsidRDefault="00517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65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7D0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65B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2016-01-27T06:47:00Z</cp:lastPrinted>
  <dcterms:created xsi:type="dcterms:W3CDTF">2016-01-27T06:46:00Z</dcterms:created>
  <dcterms:modified xsi:type="dcterms:W3CDTF">2016-01-27T06:47:00Z</dcterms:modified>
</cp:coreProperties>
</file>