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826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10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105E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105E" w:rsidRPr="0044105E">
              <w:rPr>
                <w:szCs w:val="28"/>
              </w:rPr>
              <w:t>2310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10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4105E" w:rsidRDefault="0044105E" w:rsidP="0044105E">
            <w:pPr>
              <w:ind w:left="-108"/>
              <w:jc w:val="both"/>
            </w:pPr>
            <w:proofErr w:type="gramStart"/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</w:t>
            </w:r>
            <w:r w:rsidRPr="00E8003C">
              <w:rPr>
                <w:szCs w:val="28"/>
              </w:rPr>
              <w:t xml:space="preserve">Закон Приморского </w:t>
            </w:r>
            <w:r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"О </w:t>
            </w:r>
            <w:proofErr w:type="spellStart"/>
            <w:r>
              <w:rPr>
                <w:bCs/>
                <w:szCs w:val="28"/>
              </w:rPr>
              <w:t>гаран</w:t>
            </w:r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тиях</w:t>
            </w:r>
            <w:proofErr w:type="spellEnd"/>
            <w:r>
              <w:rPr>
                <w:bCs/>
                <w:szCs w:val="28"/>
              </w:rPr>
              <w:t xml:space="preserve"> осуществления полномочий депутата, члена выборного органа местного самоуправления, выбор</w:t>
            </w:r>
            <w:r>
              <w:rPr>
                <w:bCs/>
                <w:szCs w:val="28"/>
              </w:rPr>
              <w:t>-</w:t>
            </w:r>
            <w:proofErr w:type="spellStart"/>
            <w:r>
              <w:rPr>
                <w:bCs/>
                <w:szCs w:val="28"/>
              </w:rPr>
              <w:t>ного</w:t>
            </w:r>
            <w:proofErr w:type="spellEnd"/>
            <w:r>
              <w:rPr>
                <w:bCs/>
                <w:szCs w:val="28"/>
              </w:rPr>
              <w:t xml:space="preserve"> должностного лица местного самоуправления в Приморском крае</w:t>
            </w:r>
            <w:r w:rsidRPr="00300D47">
              <w:rPr>
                <w:bCs/>
                <w:szCs w:val="28"/>
              </w:rPr>
              <w:t>"</w:t>
            </w:r>
            <w:proofErr w:type="gramEnd"/>
          </w:p>
        </w:tc>
      </w:tr>
    </w:tbl>
    <w:p w:rsidR="000B3FB2" w:rsidRDefault="000B3FB2"/>
    <w:p w:rsidR="0044105E" w:rsidRPr="00F2794F" w:rsidRDefault="0044105E" w:rsidP="0044105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4105E" w:rsidRPr="00F2794F" w:rsidRDefault="0044105E" w:rsidP="0044105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105E" w:rsidRPr="00F2794F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4105E" w:rsidRPr="00F2794F" w:rsidRDefault="0044105E" w:rsidP="0044105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105E" w:rsidRDefault="0044105E" w:rsidP="0044105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"О внесении изменений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 xml:space="preserve">края </w:t>
      </w:r>
      <w:r>
        <w:rPr>
          <w:bCs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>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  <w:proofErr w:type="gramEnd"/>
    </w:p>
    <w:p w:rsidR="0044105E" w:rsidRDefault="0044105E" w:rsidP="0044105E">
      <w:pPr>
        <w:autoSpaceDE w:val="0"/>
        <w:autoSpaceDN w:val="0"/>
        <w:adjustRightInd w:val="0"/>
        <w:jc w:val="both"/>
        <w:rPr>
          <w:szCs w:val="28"/>
        </w:rPr>
      </w:pPr>
    </w:p>
    <w:p w:rsidR="0044105E" w:rsidRDefault="0044105E" w:rsidP="0044105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февраля 2016 года.</w:t>
      </w:r>
    </w:p>
    <w:p w:rsidR="0044105E" w:rsidRDefault="0044105E" w:rsidP="0044105E">
      <w:pPr>
        <w:autoSpaceDE w:val="0"/>
        <w:autoSpaceDN w:val="0"/>
        <w:adjustRightInd w:val="0"/>
        <w:jc w:val="both"/>
        <w:rPr>
          <w:szCs w:val="28"/>
        </w:rPr>
      </w:pPr>
    </w:p>
    <w:p w:rsidR="0044105E" w:rsidRDefault="0044105E" w:rsidP="0044105E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4105E" w:rsidRDefault="0044105E" w:rsidP="0044105E">
      <w:pPr>
        <w:ind w:firstLine="709"/>
        <w:jc w:val="both"/>
        <w:rPr>
          <w:color w:val="000000"/>
        </w:rPr>
      </w:pPr>
    </w:p>
    <w:p w:rsidR="0044105E" w:rsidRDefault="0044105E" w:rsidP="0044105E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44105E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105E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105E" w:rsidRPr="00F2794F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105E" w:rsidRPr="00F2794F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4105E" w:rsidRDefault="0044105E" w:rsidP="0044105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44105E" w:rsidRDefault="0044105E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B1A" w:rsidRDefault="005B1B1A">
      <w:r>
        <w:separator/>
      </w:r>
    </w:p>
  </w:endnote>
  <w:endnote w:type="continuationSeparator" w:id="0">
    <w:p w:rsidR="005B1B1A" w:rsidRDefault="005B1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B1A" w:rsidRDefault="005B1B1A">
      <w:r>
        <w:separator/>
      </w:r>
    </w:p>
  </w:footnote>
  <w:footnote w:type="continuationSeparator" w:id="0">
    <w:p w:rsidR="005B1B1A" w:rsidRDefault="005B1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105E"/>
    <w:rsid w:val="00057575"/>
    <w:rsid w:val="000B3FB2"/>
    <w:rsid w:val="000D628E"/>
    <w:rsid w:val="000E5228"/>
    <w:rsid w:val="00123119"/>
    <w:rsid w:val="00155F7F"/>
    <w:rsid w:val="003325F4"/>
    <w:rsid w:val="00392E21"/>
    <w:rsid w:val="0044105E"/>
    <w:rsid w:val="004B69FA"/>
    <w:rsid w:val="004D1A01"/>
    <w:rsid w:val="005A6019"/>
    <w:rsid w:val="005B1B1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4105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2016-01-28T00:38:00Z</cp:lastPrinted>
  <dcterms:created xsi:type="dcterms:W3CDTF">2016-01-28T00:37:00Z</dcterms:created>
  <dcterms:modified xsi:type="dcterms:W3CDTF">2016-01-28T00:38:00Z</dcterms:modified>
</cp:coreProperties>
</file>