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22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3458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34586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34586" w:rsidRPr="00B34586">
              <w:rPr>
                <w:szCs w:val="28"/>
              </w:rPr>
              <w:t>2309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3458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34586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>
              <w:br/>
              <w:t>"О разграничении</w:t>
            </w:r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Шкотовского </w:t>
            </w:r>
            <w:r w:rsidRPr="00703A62">
              <w:rPr>
                <w:szCs w:val="28"/>
              </w:rPr>
              <w:t>муни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 xml:space="preserve">а и </w:t>
            </w:r>
            <w:proofErr w:type="spellStart"/>
            <w:r>
              <w:rPr>
                <w:szCs w:val="28"/>
              </w:rPr>
              <w:t>Шкотовским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Cs w:val="28"/>
              </w:rPr>
              <w:t>муници-пальным</w:t>
            </w:r>
            <w:proofErr w:type="spellEnd"/>
            <w:proofErr w:type="gramEnd"/>
            <w:r>
              <w:rPr>
                <w:szCs w:val="28"/>
              </w:rPr>
              <w:t xml:space="preserve"> районом"</w:t>
            </w:r>
          </w:p>
          <w:p w:rsidR="000B3FB2" w:rsidRPr="00B34586" w:rsidRDefault="000B3FB2" w:rsidP="0094344A">
            <w:pPr>
              <w:ind w:left="-108"/>
              <w:jc w:val="both"/>
            </w:pPr>
          </w:p>
        </w:tc>
      </w:tr>
    </w:tbl>
    <w:p w:rsidR="00B34586" w:rsidRDefault="00B34586" w:rsidP="00B34586">
      <w:pPr>
        <w:ind w:firstLine="720"/>
        <w:jc w:val="both"/>
      </w:pPr>
      <w:r>
        <w:t>Законодательное Собрание Приморского края</w:t>
      </w:r>
    </w:p>
    <w:p w:rsidR="00B34586" w:rsidRDefault="00B34586" w:rsidP="00B34586">
      <w:pPr>
        <w:ind w:firstLine="720"/>
        <w:jc w:val="both"/>
      </w:pPr>
    </w:p>
    <w:p w:rsidR="00B34586" w:rsidRDefault="00B34586" w:rsidP="00B34586">
      <w:pPr>
        <w:tabs>
          <w:tab w:val="left" w:pos="0"/>
        </w:tabs>
        <w:jc w:val="both"/>
      </w:pPr>
      <w:r>
        <w:t>ПОСТАНОВЛЯЕТ:</w:t>
      </w:r>
    </w:p>
    <w:p w:rsidR="00B34586" w:rsidRDefault="00B34586" w:rsidP="00B34586"/>
    <w:p w:rsidR="00B34586" w:rsidRDefault="00B34586" w:rsidP="00B34586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Шкотовского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Шкотовским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B34586" w:rsidRDefault="00B34586" w:rsidP="00B34586">
      <w:pPr>
        <w:ind w:firstLine="709"/>
        <w:jc w:val="both"/>
      </w:pPr>
    </w:p>
    <w:p w:rsidR="00B34586" w:rsidRDefault="00B34586" w:rsidP="00B34586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февраля 2016 года.</w:t>
      </w:r>
    </w:p>
    <w:p w:rsidR="00B34586" w:rsidRDefault="00B34586" w:rsidP="00B34586">
      <w:pPr>
        <w:ind w:firstLine="720"/>
        <w:jc w:val="both"/>
      </w:pPr>
    </w:p>
    <w:p w:rsidR="00B34586" w:rsidRDefault="00B34586" w:rsidP="00B34586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34586" w:rsidRDefault="00B34586" w:rsidP="00B34586">
      <w:pPr>
        <w:ind w:firstLine="720"/>
        <w:jc w:val="both"/>
      </w:pPr>
    </w:p>
    <w:p w:rsidR="00B34586" w:rsidRDefault="00B34586" w:rsidP="00B34586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34586" w:rsidRDefault="00B34586" w:rsidP="00B34586">
      <w:pPr>
        <w:ind w:firstLine="720"/>
        <w:jc w:val="both"/>
      </w:pPr>
    </w:p>
    <w:p w:rsidR="00B34586" w:rsidRDefault="00B34586" w:rsidP="00B34586">
      <w:pPr>
        <w:ind w:firstLine="720"/>
        <w:jc w:val="both"/>
      </w:pPr>
    </w:p>
    <w:p w:rsidR="00B34586" w:rsidRDefault="00B34586" w:rsidP="00B34586">
      <w:pPr>
        <w:ind w:firstLine="720"/>
        <w:jc w:val="both"/>
      </w:pPr>
    </w:p>
    <w:p w:rsidR="00B34586" w:rsidRDefault="00B34586" w:rsidP="00B34586">
      <w:pPr>
        <w:jc w:val="both"/>
      </w:pPr>
      <w:r>
        <w:t>Председатель</w:t>
      </w:r>
    </w:p>
    <w:p w:rsidR="00B34586" w:rsidRDefault="00B34586" w:rsidP="00B34586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  <w:bookmarkStart w:id="0" w:name="_GoBack"/>
      <w:bookmarkEnd w:id="0"/>
    </w:p>
    <w:sectPr w:rsidR="00B3458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51E" w:rsidRDefault="00C7651E">
      <w:r>
        <w:separator/>
      </w:r>
    </w:p>
  </w:endnote>
  <w:endnote w:type="continuationSeparator" w:id="0">
    <w:p w:rsidR="00C7651E" w:rsidRDefault="00C76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51E" w:rsidRDefault="00C7651E">
      <w:r>
        <w:separator/>
      </w:r>
    </w:p>
  </w:footnote>
  <w:footnote w:type="continuationSeparator" w:id="0">
    <w:p w:rsidR="00C7651E" w:rsidRDefault="00C765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458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4586"/>
    <w:rsid w:val="00BA58C7"/>
    <w:rsid w:val="00C20E8F"/>
    <w:rsid w:val="00C7651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2016-01-27T02:17:00Z</cp:lastPrinted>
  <dcterms:created xsi:type="dcterms:W3CDTF">2016-01-27T02:16:00Z</dcterms:created>
  <dcterms:modified xsi:type="dcterms:W3CDTF">2016-01-27T02:17:00Z</dcterms:modified>
</cp:coreProperties>
</file>