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21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0C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0CFC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0CFC" w:rsidRPr="00E10CFC">
              <w:rPr>
                <w:szCs w:val="28"/>
              </w:rPr>
              <w:t>2308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0C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0CFC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5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r>
              <w:t xml:space="preserve"> собственности, между Ольгинским муниципальным </w:t>
            </w:r>
            <w:proofErr w:type="spellStart"/>
            <w:r>
              <w:t>райо</w:t>
            </w:r>
            <w:proofErr w:type="spellEnd"/>
            <w:r>
              <w:t>-</w:t>
            </w:r>
            <w:r>
              <w:t>ном и поселениями, образован</w:t>
            </w:r>
            <w:r>
              <w:t>-</w:t>
            </w:r>
            <w:proofErr w:type="spellStart"/>
            <w:r>
              <w:t>ными</w:t>
            </w:r>
            <w:proofErr w:type="spellEnd"/>
            <w:r>
              <w:t xml:space="preserve"> в границах Ольгинского муниципального района"</w:t>
            </w:r>
          </w:p>
          <w:p w:rsidR="000B3FB2" w:rsidRPr="00E10CFC" w:rsidRDefault="000B3FB2" w:rsidP="0094344A">
            <w:pPr>
              <w:ind w:left="-108"/>
              <w:jc w:val="both"/>
            </w:pPr>
          </w:p>
        </w:tc>
      </w:tr>
    </w:tbl>
    <w:p w:rsidR="00E10CFC" w:rsidRDefault="00E10CFC" w:rsidP="00E10CFC">
      <w:pPr>
        <w:ind w:firstLine="720"/>
        <w:jc w:val="both"/>
      </w:pPr>
      <w:r>
        <w:t>Законодательное Собрание Приморского края</w:t>
      </w:r>
    </w:p>
    <w:p w:rsidR="00E10CFC" w:rsidRDefault="00E10CFC" w:rsidP="00E10CFC">
      <w:pPr>
        <w:ind w:firstLine="720"/>
        <w:jc w:val="both"/>
      </w:pPr>
    </w:p>
    <w:p w:rsidR="00E10CFC" w:rsidRDefault="00E10CFC" w:rsidP="00E10CFC">
      <w:pPr>
        <w:tabs>
          <w:tab w:val="left" w:pos="0"/>
        </w:tabs>
        <w:jc w:val="both"/>
      </w:pPr>
      <w:r>
        <w:t>ПОСТАНОВЛЯЕТ:</w:t>
      </w:r>
    </w:p>
    <w:p w:rsidR="00E10CFC" w:rsidRDefault="00E10CFC" w:rsidP="00E10CFC"/>
    <w:p w:rsidR="00E10CFC" w:rsidRDefault="00E10CFC" w:rsidP="00E10CFC">
      <w:pPr>
        <w:ind w:firstLine="720"/>
        <w:jc w:val="both"/>
      </w:pPr>
      <w:r>
        <w:t>1.Принять проект закона Приморского края "О внесении изменений в приложение 5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в первом чтении.</w:t>
      </w:r>
    </w:p>
    <w:p w:rsidR="00E10CFC" w:rsidRDefault="00E10CFC" w:rsidP="00E10CFC">
      <w:pPr>
        <w:ind w:firstLine="720"/>
        <w:jc w:val="both"/>
        <w:rPr>
          <w:szCs w:val="28"/>
        </w:rPr>
      </w:pPr>
    </w:p>
    <w:p w:rsidR="00E10CFC" w:rsidRDefault="00E10CFC" w:rsidP="00E10CF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февраля 2016 года.</w:t>
      </w:r>
    </w:p>
    <w:p w:rsidR="00E10CFC" w:rsidRDefault="00E10CFC" w:rsidP="00E10CFC">
      <w:pPr>
        <w:ind w:firstLine="720"/>
        <w:jc w:val="both"/>
      </w:pPr>
    </w:p>
    <w:p w:rsidR="00E10CFC" w:rsidRDefault="00E10CFC" w:rsidP="00E10CFC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0CFC" w:rsidRDefault="00E10CFC" w:rsidP="00E10CFC">
      <w:pPr>
        <w:ind w:firstLine="720"/>
        <w:jc w:val="both"/>
      </w:pPr>
    </w:p>
    <w:p w:rsidR="00E10CFC" w:rsidRDefault="00E10CFC" w:rsidP="00E10CF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E10CFC" w:rsidRDefault="00E10CFC" w:rsidP="00E10CFC">
      <w:pPr>
        <w:ind w:firstLine="720"/>
        <w:jc w:val="both"/>
      </w:pPr>
      <w:bookmarkStart w:id="0" w:name="_GoBack"/>
      <w:bookmarkEnd w:id="0"/>
    </w:p>
    <w:p w:rsidR="00E10CFC" w:rsidRDefault="00E10CFC" w:rsidP="00E10CFC">
      <w:pPr>
        <w:ind w:firstLine="720"/>
        <w:jc w:val="both"/>
      </w:pPr>
    </w:p>
    <w:p w:rsidR="00E10CFC" w:rsidRDefault="00E10CFC" w:rsidP="00E10CFC">
      <w:pPr>
        <w:ind w:firstLine="720"/>
        <w:jc w:val="both"/>
      </w:pPr>
    </w:p>
    <w:p w:rsidR="00E10CFC" w:rsidRDefault="00E10CFC" w:rsidP="00E10CFC">
      <w:pPr>
        <w:jc w:val="both"/>
      </w:pPr>
      <w:r>
        <w:t>Председатель</w:t>
      </w:r>
    </w:p>
    <w:p w:rsidR="00931FD6" w:rsidRDefault="00E10CFC" w:rsidP="00E10CFC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00E" w:rsidRDefault="00C9300E">
      <w:r>
        <w:separator/>
      </w:r>
    </w:p>
  </w:endnote>
  <w:endnote w:type="continuationSeparator" w:id="0">
    <w:p w:rsidR="00C9300E" w:rsidRDefault="00C9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00E" w:rsidRDefault="00C9300E">
      <w:r>
        <w:separator/>
      </w:r>
    </w:p>
  </w:footnote>
  <w:footnote w:type="continuationSeparator" w:id="0">
    <w:p w:rsidR="00C9300E" w:rsidRDefault="00C93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0C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300E"/>
    <w:rsid w:val="00CA7E54"/>
    <w:rsid w:val="00CE19DF"/>
    <w:rsid w:val="00D02716"/>
    <w:rsid w:val="00DF01B2"/>
    <w:rsid w:val="00E10CF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2016-01-27T02:16:00Z</cp:lastPrinted>
  <dcterms:created xsi:type="dcterms:W3CDTF">2016-01-27T02:15:00Z</dcterms:created>
  <dcterms:modified xsi:type="dcterms:W3CDTF">2016-01-27T02:16:00Z</dcterms:modified>
</cp:coreProperties>
</file>