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22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47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47F6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47F6" w:rsidRPr="004247F6">
              <w:rPr>
                <w:szCs w:val="28"/>
              </w:rPr>
              <w:t>2307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47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47F6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br/>
              <w:t>"О разграничении</w:t>
            </w:r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Лазовского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</w:t>
            </w:r>
            <w:r>
              <w:rPr>
                <w:szCs w:val="28"/>
              </w:rPr>
              <w:t>р</w:t>
            </w:r>
            <w:r w:rsidRPr="00703A62">
              <w:rPr>
                <w:szCs w:val="28"/>
              </w:rPr>
              <w:t>айон</w:t>
            </w:r>
            <w:r>
              <w:rPr>
                <w:szCs w:val="28"/>
              </w:rPr>
              <w:t xml:space="preserve">а и Лазовским </w:t>
            </w:r>
            <w:proofErr w:type="spellStart"/>
            <w:proofErr w:type="gramStart"/>
            <w:r>
              <w:rPr>
                <w:szCs w:val="28"/>
              </w:rPr>
              <w:t>муници-пальным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4247F6" w:rsidRDefault="000B3FB2" w:rsidP="0094344A">
            <w:pPr>
              <w:ind w:left="-108"/>
              <w:jc w:val="both"/>
            </w:pPr>
          </w:p>
        </w:tc>
      </w:tr>
    </w:tbl>
    <w:p w:rsidR="004247F6" w:rsidRDefault="004247F6" w:rsidP="004247F6">
      <w:pPr>
        <w:ind w:firstLine="720"/>
        <w:jc w:val="both"/>
      </w:pPr>
      <w:r>
        <w:t>Законодательное Собрание Приморского края</w:t>
      </w:r>
    </w:p>
    <w:p w:rsidR="004247F6" w:rsidRDefault="004247F6" w:rsidP="004247F6">
      <w:pPr>
        <w:ind w:firstLine="720"/>
        <w:jc w:val="both"/>
      </w:pPr>
    </w:p>
    <w:p w:rsidR="004247F6" w:rsidRDefault="004247F6" w:rsidP="004247F6">
      <w:pPr>
        <w:tabs>
          <w:tab w:val="left" w:pos="0"/>
        </w:tabs>
        <w:jc w:val="both"/>
      </w:pPr>
      <w:r>
        <w:t>ПОСТАНОВЛЯЕТ:</w:t>
      </w:r>
    </w:p>
    <w:p w:rsidR="004247F6" w:rsidRDefault="004247F6" w:rsidP="004247F6"/>
    <w:p w:rsidR="004247F6" w:rsidRDefault="004247F6" w:rsidP="004247F6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Лазовского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Лазовским муниципальным районом" в первом чтении.</w:t>
      </w:r>
    </w:p>
    <w:p w:rsidR="004247F6" w:rsidRDefault="004247F6" w:rsidP="004247F6">
      <w:pPr>
        <w:ind w:firstLine="709"/>
        <w:jc w:val="both"/>
      </w:pPr>
    </w:p>
    <w:p w:rsidR="004247F6" w:rsidRDefault="004247F6" w:rsidP="004247F6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февраля 2016 года.</w:t>
      </w:r>
    </w:p>
    <w:p w:rsidR="004247F6" w:rsidRDefault="004247F6" w:rsidP="004247F6">
      <w:pPr>
        <w:ind w:firstLine="720"/>
        <w:jc w:val="both"/>
      </w:pPr>
    </w:p>
    <w:p w:rsidR="004247F6" w:rsidRDefault="004247F6" w:rsidP="004247F6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247F6" w:rsidRDefault="004247F6" w:rsidP="004247F6">
      <w:pPr>
        <w:ind w:firstLine="720"/>
        <w:jc w:val="both"/>
      </w:pPr>
    </w:p>
    <w:p w:rsidR="004247F6" w:rsidRDefault="004247F6" w:rsidP="004247F6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4247F6" w:rsidRDefault="004247F6" w:rsidP="004247F6">
      <w:pPr>
        <w:ind w:firstLine="720"/>
        <w:jc w:val="both"/>
      </w:pPr>
    </w:p>
    <w:p w:rsidR="004247F6" w:rsidRDefault="004247F6" w:rsidP="004247F6">
      <w:pPr>
        <w:ind w:firstLine="720"/>
        <w:jc w:val="both"/>
      </w:pPr>
    </w:p>
    <w:p w:rsidR="004247F6" w:rsidRDefault="004247F6" w:rsidP="004247F6">
      <w:pPr>
        <w:ind w:firstLine="720"/>
        <w:jc w:val="both"/>
      </w:pPr>
    </w:p>
    <w:p w:rsidR="004247F6" w:rsidRDefault="004247F6" w:rsidP="004247F6">
      <w:pPr>
        <w:jc w:val="both"/>
      </w:pPr>
      <w:r>
        <w:t>Председатель</w:t>
      </w:r>
    </w:p>
    <w:p w:rsidR="00931FD6" w:rsidRDefault="004247F6" w:rsidP="004247F6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7E6" w:rsidRDefault="002817E6">
      <w:r>
        <w:separator/>
      </w:r>
    </w:p>
  </w:endnote>
  <w:endnote w:type="continuationSeparator" w:id="0">
    <w:p w:rsidR="002817E6" w:rsidRDefault="0028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7E6" w:rsidRDefault="002817E6">
      <w:r>
        <w:separator/>
      </w:r>
    </w:p>
  </w:footnote>
  <w:footnote w:type="continuationSeparator" w:id="0">
    <w:p w:rsidR="002817E6" w:rsidRDefault="002817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7F6"/>
    <w:rsid w:val="00057575"/>
    <w:rsid w:val="000B3FB2"/>
    <w:rsid w:val="000D628E"/>
    <w:rsid w:val="000E5228"/>
    <w:rsid w:val="00123119"/>
    <w:rsid w:val="00155F7F"/>
    <w:rsid w:val="002817E6"/>
    <w:rsid w:val="003325F4"/>
    <w:rsid w:val="00392E21"/>
    <w:rsid w:val="004247F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2016-01-27T02:18:00Z</cp:lastPrinted>
  <dcterms:created xsi:type="dcterms:W3CDTF">2016-01-27T02:18:00Z</dcterms:created>
  <dcterms:modified xsi:type="dcterms:W3CDTF">2016-01-27T02:18:00Z</dcterms:modified>
</cp:coreProperties>
</file>