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13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4B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4B42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4B42" w:rsidRPr="00EB4B42">
              <w:rPr>
                <w:szCs w:val="28"/>
              </w:rPr>
              <w:t>2306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4B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4B42" w:rsidP="0094344A">
            <w:pPr>
              <w:ind w:left="-108"/>
              <w:jc w:val="both"/>
            </w:pPr>
            <w:r w:rsidRPr="0045315B">
              <w:t xml:space="preserve">О проекте закона Приморского края "О внесении изменений в </w:t>
            </w:r>
            <w:r>
              <w:t xml:space="preserve">статью 6 </w:t>
            </w:r>
            <w:r w:rsidRPr="0045315B">
              <w:t>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                       </w:t>
            </w:r>
            <w:r w:rsidRPr="00F3190E">
              <w:t xml:space="preserve">"О регулировании розничной продажи алкогольной продукции, безалкогольных тонизирующих напитков и профилактике </w:t>
            </w:r>
            <w:proofErr w:type="spellStart"/>
            <w:proofErr w:type="gramStart"/>
            <w:r w:rsidRPr="00F3190E">
              <w:t>алкого</w:t>
            </w:r>
            <w:r>
              <w:t>-</w:t>
            </w:r>
            <w:r w:rsidRPr="00F3190E">
              <w:t>лизма</w:t>
            </w:r>
            <w:proofErr w:type="spellEnd"/>
            <w:proofErr w:type="gramEnd"/>
            <w:r w:rsidRPr="00F3190E">
              <w:t xml:space="preserve"> на территории Приморского края"</w:t>
            </w:r>
          </w:p>
          <w:p w:rsidR="000B3FB2" w:rsidRPr="00EB4B42" w:rsidRDefault="000B3FB2" w:rsidP="0094344A">
            <w:pPr>
              <w:ind w:left="-108"/>
              <w:jc w:val="both"/>
            </w:pPr>
          </w:p>
        </w:tc>
      </w:tr>
    </w:tbl>
    <w:p w:rsidR="00EB4B42" w:rsidRDefault="00EB4B42" w:rsidP="00EB4B42">
      <w:pPr>
        <w:ind w:firstLine="709"/>
      </w:pPr>
      <w:r>
        <w:t>Законодательное Собрание Приморского края</w:t>
      </w:r>
    </w:p>
    <w:p w:rsidR="00EB4B42" w:rsidRDefault="00EB4B42" w:rsidP="00EB4B42"/>
    <w:p w:rsidR="00EB4B42" w:rsidRDefault="00EB4B42" w:rsidP="00EB4B42">
      <w:r>
        <w:t>ПОСТАНОВЛЯЕТ:</w:t>
      </w:r>
    </w:p>
    <w:p w:rsidR="00EB4B42" w:rsidRDefault="00EB4B42" w:rsidP="00EB4B42"/>
    <w:p w:rsidR="00EB4B42" w:rsidRDefault="00EB4B42" w:rsidP="00EB4B42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 xml:space="preserve">Приморского края "О внесении изменений в </w:t>
      </w:r>
      <w:r>
        <w:t xml:space="preserve">статью 6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</w:t>
      </w:r>
      <w:r w:rsidRPr="00F3190E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 в первом чтении.</w:t>
      </w:r>
      <w:proofErr w:type="gramEnd"/>
    </w:p>
    <w:p w:rsidR="00EB4B42" w:rsidRDefault="00EB4B42" w:rsidP="00EB4B42">
      <w:pPr>
        <w:jc w:val="both"/>
      </w:pPr>
    </w:p>
    <w:p w:rsidR="00EB4B42" w:rsidRDefault="00EB4B42" w:rsidP="00EB4B42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февраля 2016 года.</w:t>
      </w:r>
    </w:p>
    <w:p w:rsidR="00EB4B42" w:rsidRDefault="00EB4B42" w:rsidP="00EB4B42">
      <w:pPr>
        <w:ind w:firstLine="709"/>
        <w:jc w:val="both"/>
      </w:pPr>
    </w:p>
    <w:p w:rsidR="00EB4B42" w:rsidRDefault="00EB4B42" w:rsidP="00EB4B42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4B42" w:rsidRDefault="00EB4B42" w:rsidP="00EB4B42">
      <w:pPr>
        <w:jc w:val="both"/>
      </w:pPr>
    </w:p>
    <w:p w:rsidR="00EB4B42" w:rsidRDefault="00EB4B42" w:rsidP="00EB4B42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B4B42" w:rsidRDefault="00EB4B42" w:rsidP="00EB4B42"/>
    <w:p w:rsidR="00EB4B42" w:rsidRDefault="00EB4B42" w:rsidP="00EB4B42"/>
    <w:p w:rsidR="00EB4B42" w:rsidRDefault="00EB4B42" w:rsidP="00EB4B42"/>
    <w:p w:rsidR="00EB4B42" w:rsidRDefault="00EB4B42" w:rsidP="00EB4B42">
      <w:r>
        <w:t>Председатель</w:t>
      </w:r>
    </w:p>
    <w:p w:rsidR="00EB4B42" w:rsidRDefault="00EB4B42" w:rsidP="00EB4B42">
      <w:r>
        <w:t xml:space="preserve">Законодательного Собрания                                                           </w:t>
      </w:r>
      <w:bookmarkStart w:id="0" w:name="_GoBack"/>
      <w:bookmarkEnd w:id="0"/>
      <w:r>
        <w:t xml:space="preserve"> </w:t>
      </w:r>
      <w:r>
        <w:t>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DB3" w:rsidRDefault="00A65DB3">
      <w:r>
        <w:separator/>
      </w:r>
    </w:p>
  </w:endnote>
  <w:endnote w:type="continuationSeparator" w:id="0">
    <w:p w:rsidR="00A65DB3" w:rsidRDefault="00A6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DB3" w:rsidRDefault="00A65DB3">
      <w:r>
        <w:separator/>
      </w:r>
    </w:p>
  </w:footnote>
  <w:footnote w:type="continuationSeparator" w:id="0">
    <w:p w:rsidR="00A65DB3" w:rsidRDefault="00A65D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B4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5DB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4B4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2016-01-27T04:48:00Z</cp:lastPrinted>
  <dcterms:created xsi:type="dcterms:W3CDTF">2016-01-27T04:47:00Z</dcterms:created>
  <dcterms:modified xsi:type="dcterms:W3CDTF">2016-01-27T04:48:00Z</dcterms:modified>
</cp:coreProperties>
</file>