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1333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579E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579E4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579E4" w:rsidRPr="00B579E4">
              <w:rPr>
                <w:szCs w:val="28"/>
              </w:rPr>
              <w:t>2303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579E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579E4" w:rsidP="0094344A">
            <w:pPr>
              <w:ind w:left="-108"/>
              <w:jc w:val="both"/>
            </w:pPr>
            <w:r w:rsidRPr="00B579E4">
              <w:t xml:space="preserve">О Законе Приморского края "О приостановлении действия </w:t>
            </w:r>
            <w:proofErr w:type="spellStart"/>
            <w:proofErr w:type="gramStart"/>
            <w:r w:rsidRPr="00B579E4">
              <w:t>отдель</w:t>
            </w:r>
            <w:r>
              <w:t>-</w:t>
            </w:r>
            <w:r w:rsidRPr="00B579E4">
              <w:t>ных</w:t>
            </w:r>
            <w:proofErr w:type="spellEnd"/>
            <w:proofErr w:type="gramEnd"/>
            <w:r w:rsidRPr="00B579E4">
              <w:t xml:space="preserve"> положений некоторых </w:t>
            </w:r>
            <w:proofErr w:type="spellStart"/>
            <w:r w:rsidRPr="00B579E4">
              <w:t>законо</w:t>
            </w:r>
            <w:proofErr w:type="spellEnd"/>
            <w:r>
              <w:t>-</w:t>
            </w:r>
            <w:r w:rsidRPr="00B579E4">
              <w:t>дательных актов Приморского края в части индексации оплаты труда"</w:t>
            </w:r>
          </w:p>
          <w:p w:rsidR="000B3FB2" w:rsidRPr="00B579E4" w:rsidRDefault="000B3FB2" w:rsidP="0094344A">
            <w:pPr>
              <w:ind w:left="-108"/>
              <w:jc w:val="both"/>
            </w:pPr>
          </w:p>
        </w:tc>
      </w:tr>
    </w:tbl>
    <w:p w:rsidR="00B579E4" w:rsidRDefault="00B579E4" w:rsidP="00B579E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579E4" w:rsidRDefault="00B579E4" w:rsidP="00B579E4">
      <w:pPr>
        <w:pStyle w:val="a3"/>
        <w:tabs>
          <w:tab w:val="clear" w:pos="4153"/>
          <w:tab w:val="clear" w:pos="8306"/>
        </w:tabs>
      </w:pPr>
    </w:p>
    <w:p w:rsidR="00B579E4" w:rsidRDefault="00B579E4" w:rsidP="00B579E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579E4" w:rsidRDefault="00B579E4" w:rsidP="00B579E4"/>
    <w:p w:rsidR="00B579E4" w:rsidRDefault="00B579E4" w:rsidP="00B579E4">
      <w:pPr>
        <w:ind w:firstLine="720"/>
        <w:jc w:val="both"/>
      </w:pPr>
      <w:r>
        <w:t xml:space="preserve">1.Принять Закон Приморского края "О приостановлении </w:t>
      </w:r>
      <w:proofErr w:type="gramStart"/>
      <w:r>
        <w:t>действия отдельных положений некоторых законодательных актов Приморского края</w:t>
      </w:r>
      <w:proofErr w:type="gramEnd"/>
      <w:r>
        <w:t xml:space="preserve"> в части индексации оплаты труда". </w:t>
      </w:r>
    </w:p>
    <w:p w:rsidR="00B579E4" w:rsidRDefault="00B579E4" w:rsidP="00B579E4">
      <w:pPr>
        <w:ind w:firstLine="720"/>
        <w:jc w:val="both"/>
        <w:rPr>
          <w:szCs w:val="28"/>
        </w:rPr>
      </w:pPr>
    </w:p>
    <w:p w:rsidR="00B579E4" w:rsidRDefault="00B579E4" w:rsidP="00B579E4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B579E4" w:rsidRDefault="00B579E4" w:rsidP="00B579E4">
      <w:pPr>
        <w:ind w:firstLine="720"/>
        <w:jc w:val="both"/>
      </w:pPr>
    </w:p>
    <w:p w:rsidR="00B579E4" w:rsidRDefault="00B579E4" w:rsidP="00B579E4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B579E4" w:rsidRPr="002C20D7" w:rsidRDefault="00B579E4" w:rsidP="00B579E4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B579E4" w:rsidRDefault="00B579E4" w:rsidP="00B579E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579E4" w:rsidRPr="008D65F9" w:rsidRDefault="00B579E4" w:rsidP="00B579E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579E4" w:rsidRDefault="00B579E4" w:rsidP="00B579E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579E4" w:rsidRDefault="00B579E4" w:rsidP="00B579E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20E" w:rsidRDefault="00D0320E">
      <w:r>
        <w:separator/>
      </w:r>
    </w:p>
  </w:endnote>
  <w:endnote w:type="continuationSeparator" w:id="0">
    <w:p w:rsidR="00D0320E" w:rsidRDefault="00D03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20E" w:rsidRDefault="00D0320E">
      <w:r>
        <w:separator/>
      </w:r>
    </w:p>
  </w:footnote>
  <w:footnote w:type="continuationSeparator" w:id="0">
    <w:p w:rsidR="00D0320E" w:rsidRDefault="00D032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79E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579E4"/>
    <w:rsid w:val="00BA58C7"/>
    <w:rsid w:val="00C20E8F"/>
    <w:rsid w:val="00CA7E54"/>
    <w:rsid w:val="00CE19DF"/>
    <w:rsid w:val="00D02716"/>
    <w:rsid w:val="00D0320E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579E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2016-01-27T05:22:00Z</cp:lastPrinted>
  <dcterms:created xsi:type="dcterms:W3CDTF">2016-01-27T05:21:00Z</dcterms:created>
  <dcterms:modified xsi:type="dcterms:W3CDTF">2016-01-27T05:22:00Z</dcterms:modified>
</cp:coreProperties>
</file>