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2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09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0912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0912" w:rsidRPr="00A10912">
              <w:rPr>
                <w:szCs w:val="28"/>
              </w:rPr>
              <w:t>2302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09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0912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t xml:space="preserve">"О приостановлении действия отдельных положений некоторых законодательных актов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в части индексации оплаты труда"</w:t>
            </w:r>
          </w:p>
          <w:p w:rsidR="000B3FB2" w:rsidRPr="00A10912" w:rsidRDefault="000B3FB2" w:rsidP="0094344A">
            <w:pPr>
              <w:ind w:left="-108"/>
              <w:jc w:val="both"/>
            </w:pPr>
          </w:p>
        </w:tc>
      </w:tr>
    </w:tbl>
    <w:p w:rsidR="00A10912" w:rsidRDefault="00A10912" w:rsidP="00A109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10912" w:rsidRDefault="00A10912" w:rsidP="00A10912">
      <w:pPr>
        <w:pStyle w:val="a3"/>
        <w:tabs>
          <w:tab w:val="clear" w:pos="4153"/>
          <w:tab w:val="clear" w:pos="8306"/>
        </w:tabs>
      </w:pPr>
    </w:p>
    <w:p w:rsidR="00A10912" w:rsidRDefault="00A10912" w:rsidP="00A109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10912" w:rsidRDefault="00A10912" w:rsidP="00A10912"/>
    <w:p w:rsidR="00A10912" w:rsidRDefault="00A10912" w:rsidP="00A10912">
      <w:pPr>
        <w:ind w:firstLine="720"/>
        <w:jc w:val="both"/>
      </w:pPr>
      <w:r>
        <w:t xml:space="preserve">1.Принять проект закона Приморского края "О приостановлении </w:t>
      </w:r>
      <w:proofErr w:type="gramStart"/>
      <w:r>
        <w:t>действия отдельных положений некоторых законодательных актов Приморского края</w:t>
      </w:r>
      <w:proofErr w:type="gramEnd"/>
      <w:r>
        <w:t xml:space="preserve"> в части индексации оплаты труда"</w:t>
      </w:r>
      <w:r w:rsidRPr="00A14447">
        <w:t xml:space="preserve"> </w:t>
      </w:r>
      <w:r>
        <w:t xml:space="preserve">во втором чтении.  </w:t>
      </w:r>
    </w:p>
    <w:p w:rsidR="00A10912" w:rsidRDefault="00A10912" w:rsidP="00A10912">
      <w:pPr>
        <w:ind w:firstLine="720"/>
        <w:jc w:val="both"/>
        <w:rPr>
          <w:szCs w:val="28"/>
        </w:rPr>
      </w:pPr>
    </w:p>
    <w:p w:rsidR="00A10912" w:rsidRDefault="00A10912" w:rsidP="00A10912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10912" w:rsidRPr="00A14447" w:rsidRDefault="00A10912" w:rsidP="00A10912">
      <w:pPr>
        <w:ind w:firstLine="720"/>
        <w:jc w:val="both"/>
        <w:rPr>
          <w:lang w:val="x-none"/>
        </w:rPr>
      </w:pPr>
    </w:p>
    <w:p w:rsidR="00A10912" w:rsidRDefault="00A10912" w:rsidP="00A1091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A10912" w:rsidRPr="002C20D7" w:rsidRDefault="00A10912" w:rsidP="00A1091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10912" w:rsidRDefault="00A10912" w:rsidP="00A109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10912" w:rsidRPr="008D65F9" w:rsidRDefault="00A10912" w:rsidP="00A109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10912" w:rsidRDefault="00A10912" w:rsidP="00A1091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10912" w:rsidRDefault="00A10912" w:rsidP="00A1091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F18" w:rsidRDefault="00581F18">
      <w:r>
        <w:separator/>
      </w:r>
    </w:p>
  </w:endnote>
  <w:endnote w:type="continuationSeparator" w:id="0">
    <w:p w:rsidR="00581F18" w:rsidRDefault="0058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F18" w:rsidRDefault="00581F18">
      <w:r>
        <w:separator/>
      </w:r>
    </w:p>
  </w:footnote>
  <w:footnote w:type="continuationSeparator" w:id="0">
    <w:p w:rsidR="00581F18" w:rsidRDefault="00581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9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1F1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091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1091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2016-01-27T05:21:00Z</cp:lastPrinted>
  <dcterms:created xsi:type="dcterms:W3CDTF">2016-01-27T05:20:00Z</dcterms:created>
  <dcterms:modified xsi:type="dcterms:W3CDTF">2016-01-27T05:21:00Z</dcterms:modified>
</cp:coreProperties>
</file>