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1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11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1109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1109" w:rsidRPr="006C1109">
              <w:rPr>
                <w:szCs w:val="28"/>
              </w:rPr>
              <w:t>2301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11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1109" w:rsidP="0094344A">
            <w:pPr>
              <w:ind w:left="-108"/>
              <w:jc w:val="both"/>
            </w:pPr>
            <w:r w:rsidRPr="006C1109">
              <w:t>О проекте закона Приморского края "О приостановлении действия отдельных положений некоторых законодательных актов Примор</w:t>
            </w:r>
            <w:r>
              <w:t>-</w:t>
            </w:r>
            <w:bookmarkStart w:id="0" w:name="_GoBack"/>
            <w:bookmarkEnd w:id="0"/>
            <w:r w:rsidRPr="006C1109">
              <w:t>ского края в части индексации оплаты труда"</w:t>
            </w:r>
          </w:p>
          <w:p w:rsidR="000B3FB2" w:rsidRPr="006C1109" w:rsidRDefault="000B3FB2" w:rsidP="0094344A">
            <w:pPr>
              <w:ind w:left="-108"/>
              <w:jc w:val="both"/>
            </w:pPr>
          </w:p>
        </w:tc>
      </w:tr>
    </w:tbl>
    <w:p w:rsidR="006C1109" w:rsidRDefault="006C1109" w:rsidP="006C110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C1109" w:rsidRDefault="006C1109" w:rsidP="006C1109">
      <w:pPr>
        <w:pStyle w:val="a3"/>
        <w:tabs>
          <w:tab w:val="clear" w:pos="4153"/>
          <w:tab w:val="clear" w:pos="8306"/>
        </w:tabs>
      </w:pPr>
    </w:p>
    <w:p w:rsidR="006C1109" w:rsidRDefault="006C1109" w:rsidP="006C110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C1109" w:rsidRDefault="006C1109" w:rsidP="006C1109"/>
    <w:p w:rsidR="006C1109" w:rsidRDefault="006C1109" w:rsidP="006C1109">
      <w:pPr>
        <w:ind w:firstLine="720"/>
        <w:jc w:val="both"/>
      </w:pPr>
      <w:r>
        <w:t xml:space="preserve">1.Принять проект закона Приморского края "О приостановлении </w:t>
      </w:r>
      <w:proofErr w:type="gramStart"/>
      <w:r>
        <w:t>действия отдельных положений некоторых законодательных актов Приморского края</w:t>
      </w:r>
      <w:proofErr w:type="gramEnd"/>
      <w:r>
        <w:t xml:space="preserve"> в части индексации оплаты труда"</w:t>
      </w:r>
      <w:r>
        <w:rPr>
          <w:szCs w:val="28"/>
        </w:rPr>
        <w:t xml:space="preserve"> </w:t>
      </w:r>
      <w:r>
        <w:t xml:space="preserve">в первом чтении. </w:t>
      </w:r>
    </w:p>
    <w:p w:rsidR="006C1109" w:rsidRDefault="006C1109" w:rsidP="006C1109">
      <w:pPr>
        <w:ind w:firstLine="720"/>
        <w:jc w:val="both"/>
        <w:rPr>
          <w:szCs w:val="28"/>
        </w:rPr>
      </w:pPr>
    </w:p>
    <w:p w:rsidR="006C1109" w:rsidRDefault="006C1109" w:rsidP="006C1109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1109" w:rsidRDefault="006C1109" w:rsidP="006C1109"/>
    <w:p w:rsidR="006C1109" w:rsidRDefault="006C1109" w:rsidP="006C1109">
      <w:r>
        <w:tab/>
        <w:t>3.Настоящее постановление вступает в силу со дня его принятия.</w:t>
      </w:r>
    </w:p>
    <w:p w:rsidR="006C1109" w:rsidRPr="002C20D7" w:rsidRDefault="006C1109" w:rsidP="006C11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1109" w:rsidRDefault="006C1109" w:rsidP="006C11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1109" w:rsidRPr="008D65F9" w:rsidRDefault="006C1109" w:rsidP="006C11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1109" w:rsidRDefault="006C1109" w:rsidP="006C110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C1109" w:rsidRDefault="006C1109" w:rsidP="006C110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423" w:rsidRDefault="00916423">
      <w:r>
        <w:separator/>
      </w:r>
    </w:p>
  </w:endnote>
  <w:endnote w:type="continuationSeparator" w:id="0">
    <w:p w:rsidR="00916423" w:rsidRDefault="0091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423" w:rsidRDefault="00916423">
      <w:r>
        <w:separator/>
      </w:r>
    </w:p>
  </w:footnote>
  <w:footnote w:type="continuationSeparator" w:id="0">
    <w:p w:rsidR="00916423" w:rsidRDefault="00916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1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1109"/>
    <w:rsid w:val="006D45ED"/>
    <w:rsid w:val="006E650F"/>
    <w:rsid w:val="00726997"/>
    <w:rsid w:val="007B48E7"/>
    <w:rsid w:val="007B5289"/>
    <w:rsid w:val="00835A0E"/>
    <w:rsid w:val="008818A7"/>
    <w:rsid w:val="0091642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C11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2016-01-27T05:20:00Z</cp:lastPrinted>
  <dcterms:created xsi:type="dcterms:W3CDTF">2016-01-27T05:19:00Z</dcterms:created>
  <dcterms:modified xsi:type="dcterms:W3CDTF">2016-01-27T05:20:00Z</dcterms:modified>
</cp:coreProperties>
</file>