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5401361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66B1A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66B1A">
              <w:rPr>
                <w:szCs w:val="28"/>
              </w:rPr>
              <w:t>27.01.2016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66B1A" w:rsidRPr="00F66B1A">
              <w:rPr>
                <w:szCs w:val="28"/>
              </w:rPr>
              <w:t>2299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66B1A" w:rsidP="0094344A">
            <w:pPr>
              <w:ind w:left="-108"/>
              <w:jc w:val="both"/>
            </w:pPr>
            <w:r w:rsidRPr="00F66B1A">
              <w:t>О проекте закона Приморского края "О внесении изменения в  статью 4 Закона Приморского края                "О Законодательном Собрании Приморского края"</w:t>
            </w:r>
          </w:p>
          <w:p w:rsidR="000B3FB2" w:rsidRDefault="000B3FB2" w:rsidP="0094344A">
            <w:pPr>
              <w:ind w:left="-108"/>
              <w:jc w:val="both"/>
              <w:rPr>
                <w:lang w:val="en-US"/>
              </w:rPr>
            </w:pPr>
          </w:p>
        </w:tc>
      </w:tr>
    </w:tbl>
    <w:p w:rsidR="00F66B1A" w:rsidRPr="00F66B1A" w:rsidRDefault="00F66B1A" w:rsidP="00F66B1A">
      <w:pPr>
        <w:ind w:firstLine="709"/>
      </w:pPr>
      <w:r w:rsidRPr="00F66B1A">
        <w:t>Законодательное Собрание Приморского края</w:t>
      </w:r>
    </w:p>
    <w:p w:rsidR="00F66B1A" w:rsidRPr="00F66B1A" w:rsidRDefault="00F66B1A" w:rsidP="00F66B1A"/>
    <w:p w:rsidR="00F66B1A" w:rsidRPr="00F66B1A" w:rsidRDefault="00F66B1A" w:rsidP="00F66B1A">
      <w:r w:rsidRPr="00F66B1A">
        <w:t>ПОСТАНОВЛЯЕТ:</w:t>
      </w:r>
    </w:p>
    <w:p w:rsidR="00F66B1A" w:rsidRPr="00F66B1A" w:rsidRDefault="00F66B1A" w:rsidP="00F66B1A"/>
    <w:p w:rsidR="00F66B1A" w:rsidRPr="00F66B1A" w:rsidRDefault="00F66B1A" w:rsidP="00F66B1A">
      <w:pPr>
        <w:ind w:firstLine="709"/>
        <w:jc w:val="both"/>
      </w:pPr>
      <w:r w:rsidRPr="00F66B1A">
        <w:t>1.Принять проект закона Приморского края "О внесении изменения в статью 4 Закона Приморского края "О Законодательном Собрании Приморского края" в первом чтении.</w:t>
      </w:r>
    </w:p>
    <w:p w:rsidR="00F66B1A" w:rsidRPr="00F66B1A" w:rsidRDefault="00F66B1A" w:rsidP="00F66B1A">
      <w:pPr>
        <w:ind w:firstLine="709"/>
        <w:jc w:val="both"/>
      </w:pPr>
    </w:p>
    <w:p w:rsidR="00F66B1A" w:rsidRPr="00F66B1A" w:rsidRDefault="00F66B1A" w:rsidP="00F66B1A">
      <w:pPr>
        <w:ind w:firstLine="708"/>
        <w:jc w:val="both"/>
      </w:pPr>
      <w:r w:rsidRPr="00F66B1A">
        <w:t>2.Комитету Законодательного Собрания по регламенту, депутатской этике и организации работы Законодательного Собрания (Межонов)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66B1A" w:rsidRPr="00F66B1A" w:rsidRDefault="00F66B1A" w:rsidP="00F66B1A">
      <w:pPr>
        <w:jc w:val="both"/>
      </w:pPr>
    </w:p>
    <w:p w:rsidR="00F66B1A" w:rsidRPr="00F66B1A" w:rsidRDefault="00F66B1A" w:rsidP="00F66B1A">
      <w:pPr>
        <w:jc w:val="both"/>
      </w:pPr>
      <w:r w:rsidRPr="00F66B1A">
        <w:tab/>
        <w:t>3.Настоящее постановление вступает в силу со дня его принятия.</w:t>
      </w:r>
    </w:p>
    <w:p w:rsidR="00F66B1A" w:rsidRPr="00F66B1A" w:rsidRDefault="00F66B1A" w:rsidP="00F66B1A">
      <w:pPr>
        <w:jc w:val="both"/>
      </w:pPr>
      <w:bookmarkStart w:id="0" w:name="_GoBack"/>
      <w:bookmarkEnd w:id="0"/>
    </w:p>
    <w:p w:rsidR="00F66B1A" w:rsidRPr="00F66B1A" w:rsidRDefault="00F66B1A" w:rsidP="00F66B1A">
      <w:pPr>
        <w:jc w:val="both"/>
      </w:pPr>
    </w:p>
    <w:p w:rsidR="00F66B1A" w:rsidRPr="00F66B1A" w:rsidRDefault="00F66B1A" w:rsidP="00F66B1A">
      <w:pPr>
        <w:jc w:val="both"/>
      </w:pPr>
    </w:p>
    <w:p w:rsidR="00F66B1A" w:rsidRPr="00F66B1A" w:rsidRDefault="00F66B1A" w:rsidP="00F66B1A">
      <w:pPr>
        <w:jc w:val="both"/>
      </w:pPr>
      <w:r w:rsidRPr="00F66B1A">
        <w:t>Председатель</w:t>
      </w:r>
    </w:p>
    <w:p w:rsidR="00F66B1A" w:rsidRPr="00F66B1A" w:rsidRDefault="00F66B1A" w:rsidP="00F66B1A">
      <w:pPr>
        <w:jc w:val="both"/>
      </w:pPr>
      <w:r w:rsidRPr="00F66B1A">
        <w:t xml:space="preserve">Законодательного Собрания </w:t>
      </w:r>
      <w:r w:rsidRPr="00F66B1A">
        <w:tab/>
      </w:r>
      <w:r w:rsidRPr="00F66B1A">
        <w:tab/>
      </w:r>
      <w:r w:rsidRPr="00F66B1A">
        <w:tab/>
      </w:r>
      <w:r w:rsidRPr="00F66B1A">
        <w:tab/>
      </w:r>
      <w:r w:rsidRPr="00F66B1A">
        <w:tab/>
      </w:r>
      <w:r w:rsidRPr="00F66B1A">
        <w:tab/>
        <w:t xml:space="preserve">        В.В. Горчаков</w:t>
      </w:r>
    </w:p>
    <w:p w:rsidR="00F66B1A" w:rsidRPr="00F66B1A" w:rsidRDefault="00F66B1A" w:rsidP="00F66B1A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7CDD" w:rsidRDefault="00C87CDD">
      <w:r>
        <w:separator/>
      </w:r>
    </w:p>
  </w:endnote>
  <w:endnote w:type="continuationSeparator" w:id="0">
    <w:p w:rsidR="00C87CDD" w:rsidRDefault="00C87C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7CDD" w:rsidRDefault="00C87CDD">
      <w:r>
        <w:separator/>
      </w:r>
    </w:p>
  </w:footnote>
  <w:footnote w:type="continuationSeparator" w:id="0">
    <w:p w:rsidR="00C87CDD" w:rsidRDefault="00C87C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66B1A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7CDD"/>
    <w:rsid w:val="00CA7E54"/>
    <w:rsid w:val="00CE19DF"/>
    <w:rsid w:val="00D02716"/>
    <w:rsid w:val="00DF01B2"/>
    <w:rsid w:val="00E93A7F"/>
    <w:rsid w:val="00EF502B"/>
    <w:rsid w:val="00F66B1A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2016-01-27T02:03:00Z</cp:lastPrinted>
  <dcterms:created xsi:type="dcterms:W3CDTF">2016-01-27T02:02:00Z</dcterms:created>
  <dcterms:modified xsi:type="dcterms:W3CDTF">2016-01-27T02:03:00Z</dcterms:modified>
</cp:coreProperties>
</file>