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2B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2B8C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2B8C" w:rsidRPr="008B2B8C">
              <w:rPr>
                <w:szCs w:val="28"/>
              </w:rPr>
              <w:t>2298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2B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2B8C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</w:r>
            <w:r w:rsidRPr="0001755E">
              <w:rPr>
                <w:szCs w:val="28"/>
              </w:rPr>
              <w:t xml:space="preserve">"О внесении изменения в статью 1 Закона Приморского края "О видах объектов краевого и местного значения, подлежащих </w:t>
            </w:r>
            <w:proofErr w:type="spellStart"/>
            <w:r w:rsidRPr="0001755E">
              <w:rPr>
                <w:szCs w:val="28"/>
              </w:rPr>
              <w:t>отобра</w:t>
            </w:r>
            <w:r>
              <w:rPr>
                <w:szCs w:val="28"/>
              </w:rPr>
              <w:t>-</w:t>
            </w:r>
            <w:r w:rsidRPr="0001755E">
              <w:rPr>
                <w:szCs w:val="28"/>
              </w:rPr>
              <w:t>жению</w:t>
            </w:r>
            <w:proofErr w:type="spellEnd"/>
            <w:r w:rsidRPr="0001755E">
              <w:rPr>
                <w:szCs w:val="28"/>
              </w:rPr>
              <w:t xml:space="preserve">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      </w:r>
            <w:proofErr w:type="gramEnd"/>
          </w:p>
          <w:p w:rsidR="000B3FB2" w:rsidRPr="008B2B8C" w:rsidRDefault="000B3FB2" w:rsidP="0094344A">
            <w:pPr>
              <w:ind w:left="-108"/>
              <w:jc w:val="both"/>
            </w:pPr>
          </w:p>
        </w:tc>
      </w:tr>
    </w:tbl>
    <w:p w:rsidR="008B2B8C" w:rsidRDefault="008B2B8C" w:rsidP="008B2B8C">
      <w:pPr>
        <w:ind w:firstLine="720"/>
      </w:pPr>
      <w:r>
        <w:t xml:space="preserve">Законодательное Собрание Приморского края </w:t>
      </w:r>
    </w:p>
    <w:p w:rsidR="008B2B8C" w:rsidRDefault="008B2B8C" w:rsidP="008B2B8C"/>
    <w:p w:rsidR="008B2B8C" w:rsidRDefault="008B2B8C" w:rsidP="008B2B8C">
      <w:r>
        <w:t>ПОСТАНОВЛЯЕТ:</w:t>
      </w:r>
    </w:p>
    <w:p w:rsidR="008B2B8C" w:rsidRDefault="008B2B8C" w:rsidP="008B2B8C"/>
    <w:p w:rsidR="008B2B8C" w:rsidRPr="0001755E" w:rsidRDefault="008B2B8C" w:rsidP="008B2B8C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01755E">
        <w:rPr>
          <w:szCs w:val="28"/>
        </w:rPr>
        <w:t>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 w:rsidRPr="0001755E">
        <w:t>.</w:t>
      </w:r>
      <w:proofErr w:type="gramEnd"/>
    </w:p>
    <w:p w:rsidR="008B2B8C" w:rsidRDefault="008B2B8C" w:rsidP="008B2B8C">
      <w:pPr>
        <w:ind w:firstLine="709"/>
        <w:jc w:val="both"/>
      </w:pPr>
    </w:p>
    <w:p w:rsidR="008B2B8C" w:rsidRDefault="008B2B8C" w:rsidP="008B2B8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B2B8C" w:rsidRDefault="008B2B8C" w:rsidP="008B2B8C">
      <w:pPr>
        <w:ind w:firstLine="709"/>
        <w:jc w:val="both"/>
      </w:pPr>
    </w:p>
    <w:p w:rsidR="008B2B8C" w:rsidRDefault="008B2B8C" w:rsidP="008B2B8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B2B8C" w:rsidRDefault="008B2B8C" w:rsidP="008B2B8C">
      <w:pPr>
        <w:jc w:val="both"/>
      </w:pPr>
      <w:bookmarkStart w:id="0" w:name="_GoBack"/>
      <w:bookmarkEnd w:id="0"/>
    </w:p>
    <w:p w:rsidR="008B2B8C" w:rsidRDefault="008B2B8C" w:rsidP="008B2B8C">
      <w:pPr>
        <w:jc w:val="both"/>
      </w:pPr>
    </w:p>
    <w:p w:rsidR="008B2B8C" w:rsidRDefault="008B2B8C" w:rsidP="008B2B8C">
      <w:pPr>
        <w:jc w:val="both"/>
      </w:pPr>
    </w:p>
    <w:p w:rsidR="008B2B8C" w:rsidRDefault="008B2B8C" w:rsidP="008B2B8C">
      <w:pPr>
        <w:jc w:val="both"/>
      </w:pPr>
      <w:r>
        <w:t xml:space="preserve">Председатель </w:t>
      </w:r>
    </w:p>
    <w:p w:rsidR="008B2B8C" w:rsidRDefault="008B2B8C" w:rsidP="008B2B8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8B2B8C" w:rsidRDefault="008B2B8C" w:rsidP="008B2B8C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82E" w:rsidRDefault="00CF782E">
      <w:r>
        <w:separator/>
      </w:r>
    </w:p>
  </w:endnote>
  <w:endnote w:type="continuationSeparator" w:id="0">
    <w:p w:rsidR="00CF782E" w:rsidRDefault="00CF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82E" w:rsidRDefault="00CF782E">
      <w:r>
        <w:separator/>
      </w:r>
    </w:p>
  </w:footnote>
  <w:footnote w:type="continuationSeparator" w:id="0">
    <w:p w:rsidR="00CF782E" w:rsidRDefault="00CF7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2B8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2B8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782E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2016-01-27T05:32:00Z</cp:lastPrinted>
  <dcterms:created xsi:type="dcterms:W3CDTF">2016-01-27T05:31:00Z</dcterms:created>
  <dcterms:modified xsi:type="dcterms:W3CDTF">2016-01-27T05:32:00Z</dcterms:modified>
</cp:coreProperties>
</file>