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37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279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279C4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279C4" w:rsidRPr="006279C4">
              <w:rPr>
                <w:szCs w:val="28"/>
              </w:rPr>
              <w:t>2297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279C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279C4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 w:rsidRPr="00976DA3">
              <w:rPr>
                <w:szCs w:val="28"/>
              </w:rPr>
              <w:t xml:space="preserve">"О внесении изменения в статью 1 Закона Приморского края "О видах объектов краевого и местного значения, подлежащих отображению на схеме </w:t>
            </w:r>
            <w:proofErr w:type="spellStart"/>
            <w:r w:rsidRPr="00976DA3">
              <w:rPr>
                <w:szCs w:val="28"/>
              </w:rPr>
              <w:t>терри</w:t>
            </w:r>
            <w:r>
              <w:rPr>
                <w:szCs w:val="28"/>
              </w:rPr>
              <w:t>-</w:t>
            </w:r>
            <w:r w:rsidRPr="00976DA3">
              <w:rPr>
                <w:szCs w:val="28"/>
              </w:rPr>
              <w:t>ториального</w:t>
            </w:r>
            <w:proofErr w:type="spellEnd"/>
            <w:r w:rsidRPr="00976DA3">
              <w:rPr>
                <w:szCs w:val="28"/>
              </w:rPr>
              <w:t xml:space="preserve"> планирования При</w:t>
            </w:r>
            <w:r>
              <w:rPr>
                <w:szCs w:val="28"/>
              </w:rPr>
              <w:t>-</w:t>
            </w:r>
            <w:r w:rsidRPr="00976DA3">
              <w:rPr>
                <w:szCs w:val="28"/>
              </w:rPr>
              <w:t>морского края и документах территориального планирования муниципальных образований Приморского края"</w:t>
            </w:r>
            <w:proofErr w:type="gramEnd"/>
          </w:p>
          <w:p w:rsidR="000B3FB2" w:rsidRPr="006279C4" w:rsidRDefault="000B3FB2" w:rsidP="0094344A">
            <w:pPr>
              <w:ind w:left="-108"/>
              <w:jc w:val="both"/>
            </w:pPr>
          </w:p>
        </w:tc>
      </w:tr>
    </w:tbl>
    <w:p w:rsidR="006279C4" w:rsidRDefault="006279C4" w:rsidP="006279C4">
      <w:pPr>
        <w:ind w:firstLine="720"/>
      </w:pPr>
      <w:r>
        <w:t xml:space="preserve">Законодательное Собрание Приморского края </w:t>
      </w:r>
    </w:p>
    <w:p w:rsidR="006279C4" w:rsidRDefault="006279C4" w:rsidP="006279C4"/>
    <w:p w:rsidR="006279C4" w:rsidRDefault="006279C4" w:rsidP="006279C4">
      <w:r>
        <w:t>ПОСТАНОВЛЯЕТ:</w:t>
      </w:r>
    </w:p>
    <w:p w:rsidR="006279C4" w:rsidRDefault="006279C4" w:rsidP="006279C4"/>
    <w:p w:rsidR="006279C4" w:rsidRPr="00976DA3" w:rsidRDefault="006279C4" w:rsidP="006279C4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976DA3">
        <w:rPr>
          <w:szCs w:val="28"/>
        </w:rPr>
        <w:t xml:space="preserve">"О внесении изменения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</w:t>
      </w:r>
      <w:r w:rsidRPr="00976DA3">
        <w:t>в первом чтении.</w:t>
      </w:r>
      <w:proofErr w:type="gramEnd"/>
    </w:p>
    <w:p w:rsidR="006279C4" w:rsidRDefault="006279C4" w:rsidP="006279C4">
      <w:pPr>
        <w:jc w:val="both"/>
      </w:pPr>
    </w:p>
    <w:p w:rsidR="006279C4" w:rsidRDefault="006279C4" w:rsidP="006279C4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279C4" w:rsidRDefault="006279C4" w:rsidP="006279C4">
      <w:pPr>
        <w:jc w:val="both"/>
      </w:pPr>
    </w:p>
    <w:p w:rsidR="006279C4" w:rsidRDefault="006279C4" w:rsidP="006279C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279C4" w:rsidRDefault="006279C4" w:rsidP="006279C4">
      <w:pPr>
        <w:jc w:val="both"/>
      </w:pPr>
      <w:bookmarkStart w:id="0" w:name="_GoBack"/>
      <w:bookmarkEnd w:id="0"/>
    </w:p>
    <w:p w:rsidR="006279C4" w:rsidRDefault="006279C4" w:rsidP="006279C4">
      <w:pPr>
        <w:jc w:val="both"/>
      </w:pPr>
    </w:p>
    <w:p w:rsidR="006279C4" w:rsidRDefault="006279C4" w:rsidP="006279C4">
      <w:pPr>
        <w:jc w:val="both"/>
      </w:pPr>
    </w:p>
    <w:p w:rsidR="006279C4" w:rsidRDefault="006279C4" w:rsidP="006279C4">
      <w:pPr>
        <w:jc w:val="both"/>
      </w:pPr>
      <w:r>
        <w:t xml:space="preserve">Председатель </w:t>
      </w:r>
    </w:p>
    <w:p w:rsidR="006279C4" w:rsidRDefault="006279C4" w:rsidP="006279C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6279C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B49" w:rsidRDefault="00CA3B49">
      <w:r>
        <w:separator/>
      </w:r>
    </w:p>
  </w:endnote>
  <w:endnote w:type="continuationSeparator" w:id="0">
    <w:p w:rsidR="00CA3B49" w:rsidRDefault="00CA3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B49" w:rsidRDefault="00CA3B49">
      <w:r>
        <w:separator/>
      </w:r>
    </w:p>
  </w:footnote>
  <w:footnote w:type="continuationSeparator" w:id="0">
    <w:p w:rsidR="00CA3B49" w:rsidRDefault="00CA3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79C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279C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3B49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2016-01-27T05:30:00Z</cp:lastPrinted>
  <dcterms:created xsi:type="dcterms:W3CDTF">2016-01-27T05:28:00Z</dcterms:created>
  <dcterms:modified xsi:type="dcterms:W3CDTF">2016-01-27T05:30:00Z</dcterms:modified>
</cp:coreProperties>
</file>