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295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4340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43404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3404" w:rsidRPr="00143404">
              <w:rPr>
                <w:szCs w:val="28"/>
              </w:rPr>
              <w:t>2288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340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43404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 xml:space="preserve">О проекте закона Приморского края </w:t>
            </w:r>
            <w:r>
              <w:t xml:space="preserve">"О внесении изменений в Закон Приморского края "О </w:t>
            </w:r>
            <w:r>
              <w:rPr>
                <w:rFonts w:eastAsia="Calibri"/>
                <w:lang w:eastAsia="en-US"/>
              </w:rPr>
              <w:t>перераспределении полномочий между органами местного само</w:t>
            </w:r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eastAsia="en-US"/>
              </w:rPr>
              <w:t xml:space="preserve">управления муниципальных образований Приморского края и органами государственной власти Приморского края и внесении изменений в отдельные </w:t>
            </w:r>
            <w:proofErr w:type="spellStart"/>
            <w:r>
              <w:rPr>
                <w:rFonts w:eastAsia="Calibri"/>
                <w:lang w:eastAsia="en-US"/>
              </w:rPr>
              <w:t>законо</w:t>
            </w:r>
            <w:proofErr w:type="spellEnd"/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eastAsia="en-US"/>
              </w:rPr>
              <w:t>дательные акты Приморского края"</w:t>
            </w:r>
            <w:proofErr w:type="gramEnd"/>
          </w:p>
          <w:p w:rsidR="000B3FB2" w:rsidRPr="00143404" w:rsidRDefault="000B3FB2" w:rsidP="0094344A">
            <w:pPr>
              <w:ind w:left="-108"/>
              <w:jc w:val="both"/>
            </w:pPr>
          </w:p>
        </w:tc>
      </w:tr>
    </w:tbl>
    <w:p w:rsidR="00143404" w:rsidRDefault="00143404" w:rsidP="0014340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43404" w:rsidRDefault="00143404" w:rsidP="00143404">
      <w:pPr>
        <w:pStyle w:val="a3"/>
        <w:tabs>
          <w:tab w:val="clear" w:pos="4153"/>
          <w:tab w:val="clear" w:pos="8306"/>
        </w:tabs>
      </w:pPr>
    </w:p>
    <w:p w:rsidR="00143404" w:rsidRDefault="00143404" w:rsidP="0014340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43404" w:rsidRDefault="00143404" w:rsidP="00143404"/>
    <w:p w:rsidR="00143404" w:rsidRDefault="00143404" w:rsidP="00143404">
      <w:pPr>
        <w:ind w:firstLine="720"/>
        <w:jc w:val="both"/>
      </w:pPr>
      <w:proofErr w:type="gramStart"/>
      <w:r>
        <w:t xml:space="preserve">1.Принять проект закона Приморского края "О внесении изменений в Закон Приморского края "О </w:t>
      </w:r>
      <w:r>
        <w:rPr>
          <w:rFonts w:eastAsia="Calibri"/>
          <w:lang w:eastAsia="en-US"/>
        </w:rPr>
        <w:t>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rPr>
          <w:szCs w:val="28"/>
        </w:rPr>
        <w:t xml:space="preserve"> </w:t>
      </w:r>
      <w:r>
        <w:t xml:space="preserve">во втором чтении. </w:t>
      </w:r>
      <w:proofErr w:type="gramEnd"/>
    </w:p>
    <w:p w:rsidR="00143404" w:rsidRDefault="00143404" w:rsidP="00143404">
      <w:pPr>
        <w:ind w:firstLine="720"/>
        <w:jc w:val="both"/>
        <w:rPr>
          <w:szCs w:val="28"/>
        </w:rPr>
      </w:pPr>
    </w:p>
    <w:p w:rsidR="00143404" w:rsidRDefault="00143404" w:rsidP="00143404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2.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143404" w:rsidRDefault="00143404" w:rsidP="00143404"/>
    <w:p w:rsidR="00143404" w:rsidRDefault="00143404" w:rsidP="00143404">
      <w:r>
        <w:tab/>
        <w:t>3.Настоящее постановление вступает в силу со дня его принятия.</w:t>
      </w:r>
    </w:p>
    <w:p w:rsidR="00143404" w:rsidRPr="002C20D7" w:rsidRDefault="00143404" w:rsidP="0014340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43404" w:rsidRDefault="00143404" w:rsidP="0014340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43404" w:rsidRPr="00835FFE" w:rsidRDefault="00143404" w:rsidP="0014340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43404" w:rsidRDefault="00143404" w:rsidP="0014340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43404" w:rsidRDefault="00143404" w:rsidP="0014340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>
      <w:r>
        <w:t xml:space="preserve">  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B8B" w:rsidRDefault="001C3B8B">
      <w:r>
        <w:separator/>
      </w:r>
    </w:p>
  </w:endnote>
  <w:endnote w:type="continuationSeparator" w:id="0">
    <w:p w:rsidR="001C3B8B" w:rsidRDefault="001C3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B8B" w:rsidRDefault="001C3B8B">
      <w:r>
        <w:separator/>
      </w:r>
    </w:p>
  </w:footnote>
  <w:footnote w:type="continuationSeparator" w:id="0">
    <w:p w:rsidR="001C3B8B" w:rsidRDefault="001C3B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3404"/>
    <w:rsid w:val="00057575"/>
    <w:rsid w:val="000B3FB2"/>
    <w:rsid w:val="000D628E"/>
    <w:rsid w:val="000E5228"/>
    <w:rsid w:val="00123119"/>
    <w:rsid w:val="00143404"/>
    <w:rsid w:val="00155F7F"/>
    <w:rsid w:val="001C3B8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82C29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4340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2016-01-27T05:15:00Z</cp:lastPrinted>
  <dcterms:created xsi:type="dcterms:W3CDTF">2016-01-27T05:14:00Z</dcterms:created>
  <dcterms:modified xsi:type="dcterms:W3CDTF">2016-01-27T05:16:00Z</dcterms:modified>
</cp:coreProperties>
</file>