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541658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C7DB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C7DB9">
              <w:rPr>
                <w:szCs w:val="28"/>
              </w:rPr>
              <w:t>27.01.2016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C7DB9" w:rsidRPr="005C7DB9">
              <w:rPr>
                <w:szCs w:val="28"/>
              </w:rPr>
              <w:t>2281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C7DB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C7DB9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415D04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415D04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</w:r>
            <w:r>
              <w:t>"О внесении изменений в приложение к Закону Приморского края "О судебных участках и должностях мировых судей в Приморском крае"</w:t>
            </w:r>
          </w:p>
          <w:p w:rsidR="000B3FB2" w:rsidRPr="005C7DB9" w:rsidRDefault="000B3FB2" w:rsidP="0094344A">
            <w:pPr>
              <w:ind w:left="-108"/>
              <w:jc w:val="both"/>
            </w:pPr>
          </w:p>
        </w:tc>
      </w:tr>
    </w:tbl>
    <w:p w:rsidR="005C7DB9" w:rsidRPr="00F2794F" w:rsidRDefault="005C7DB9" w:rsidP="005C7DB9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5C7DB9" w:rsidRPr="00F2794F" w:rsidRDefault="005C7DB9" w:rsidP="005C7DB9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7DB9" w:rsidRPr="00F2794F" w:rsidRDefault="005C7DB9" w:rsidP="005C7DB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5C7DB9" w:rsidRPr="00F2794F" w:rsidRDefault="005C7DB9" w:rsidP="005C7DB9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7DB9" w:rsidRDefault="005C7DB9" w:rsidP="005C7DB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Закон Приморского края </w:t>
      </w:r>
      <w:r>
        <w:t>"О внесении изменений в приложение к Закону Приморского края "О судебных участках и должностях мировых судей в Приморском крае".</w:t>
      </w:r>
    </w:p>
    <w:p w:rsidR="005C7DB9" w:rsidRDefault="005C7DB9" w:rsidP="005C7DB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C7DB9" w:rsidRDefault="005C7DB9" w:rsidP="005C7DB9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5C7DB9" w:rsidRDefault="005C7DB9" w:rsidP="005C7DB9">
      <w:pPr>
        <w:ind w:firstLine="709"/>
        <w:jc w:val="both"/>
        <w:rPr>
          <w:color w:val="000000"/>
        </w:rPr>
      </w:pPr>
    </w:p>
    <w:p w:rsidR="005C7DB9" w:rsidRDefault="005C7DB9" w:rsidP="005C7DB9">
      <w:pPr>
        <w:ind w:firstLine="709"/>
        <w:jc w:val="both"/>
        <w:rPr>
          <w:szCs w:val="28"/>
        </w:rPr>
      </w:pPr>
      <w:r>
        <w:rPr>
          <w:color w:val="000000"/>
        </w:rPr>
        <w:t>3.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5C7DB9" w:rsidRDefault="005C7DB9" w:rsidP="005C7DB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C7DB9" w:rsidRDefault="005C7DB9" w:rsidP="005C7DB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C7DB9" w:rsidRPr="00F2794F" w:rsidRDefault="005C7DB9" w:rsidP="005C7DB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C7DB9" w:rsidRPr="00F2794F" w:rsidRDefault="005C7DB9" w:rsidP="005C7DB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5C7DB9" w:rsidRDefault="005C7DB9" w:rsidP="005C7DB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E64" w:rsidRDefault="00580E64">
      <w:r>
        <w:separator/>
      </w:r>
    </w:p>
  </w:endnote>
  <w:endnote w:type="continuationSeparator" w:id="0">
    <w:p w:rsidR="00580E64" w:rsidRDefault="00580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E64" w:rsidRDefault="00580E64">
      <w:r>
        <w:separator/>
      </w:r>
    </w:p>
  </w:footnote>
  <w:footnote w:type="continuationSeparator" w:id="0">
    <w:p w:rsidR="00580E64" w:rsidRDefault="00580E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C7DB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80E64"/>
    <w:rsid w:val="005A6019"/>
    <w:rsid w:val="005C7DB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5C7DB9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2016-01-27T06:16:00Z</cp:lastPrinted>
  <dcterms:created xsi:type="dcterms:W3CDTF">2016-01-27T06:14:00Z</dcterms:created>
  <dcterms:modified xsi:type="dcterms:W3CDTF">2016-01-27T06:16:00Z</dcterms:modified>
</cp:coreProperties>
</file>