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540877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902F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902F5">
              <w:rPr>
                <w:szCs w:val="28"/>
              </w:rPr>
              <w:t>27.01.2016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902F5" w:rsidRPr="003902F5">
              <w:rPr>
                <w:szCs w:val="28"/>
              </w:rPr>
              <w:t>2284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902F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902F5" w:rsidP="0094344A">
            <w:pPr>
              <w:ind w:left="-108"/>
              <w:jc w:val="both"/>
            </w:pPr>
            <w:r>
              <w:t>О проекте закона Приморского края "О внесении изменения в Закон Приморского края "О казне Приморского края"</w:t>
            </w:r>
          </w:p>
          <w:p w:rsidR="000B3FB2" w:rsidRPr="003902F5" w:rsidRDefault="000B3FB2" w:rsidP="0094344A">
            <w:pPr>
              <w:ind w:left="-108"/>
              <w:jc w:val="both"/>
            </w:pPr>
          </w:p>
        </w:tc>
      </w:tr>
    </w:tbl>
    <w:p w:rsidR="003902F5" w:rsidRDefault="003902F5" w:rsidP="003902F5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3902F5" w:rsidRDefault="003902F5" w:rsidP="003902F5">
      <w:pPr>
        <w:pStyle w:val="a3"/>
        <w:tabs>
          <w:tab w:val="clear" w:pos="4153"/>
          <w:tab w:val="clear" w:pos="8306"/>
        </w:tabs>
      </w:pPr>
    </w:p>
    <w:p w:rsidR="003902F5" w:rsidRDefault="003902F5" w:rsidP="003902F5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3902F5" w:rsidRDefault="003902F5" w:rsidP="003902F5">
      <w:pPr>
        <w:pStyle w:val="a3"/>
        <w:tabs>
          <w:tab w:val="clear" w:pos="4153"/>
          <w:tab w:val="clear" w:pos="8306"/>
        </w:tabs>
      </w:pPr>
    </w:p>
    <w:p w:rsidR="003902F5" w:rsidRDefault="003902F5" w:rsidP="003902F5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gramStart"/>
      <w:r>
        <w:t xml:space="preserve">1.Принять проект закона Приморского края "О внесении изменения в Закон Приморского края "О казне Приморского края" с новым наименованием </w:t>
      </w:r>
      <w:r w:rsidRPr="00F90FA4">
        <w:t xml:space="preserve">"О внесении изменения в </w:t>
      </w:r>
      <w:r>
        <w:t xml:space="preserve">статью 7 </w:t>
      </w:r>
      <w:r w:rsidRPr="00F90FA4">
        <w:t>Закон</w:t>
      </w:r>
      <w:r>
        <w:t>а</w:t>
      </w:r>
      <w:r w:rsidRPr="00F90FA4">
        <w:t xml:space="preserve"> Приморского края "О казне Приморского края"</w:t>
      </w:r>
      <w:r>
        <w:t xml:space="preserve"> </w:t>
      </w:r>
      <w:r>
        <w:rPr>
          <w:color w:val="000000"/>
          <w:spacing w:val="-5"/>
        </w:rPr>
        <w:t>во втором чтении</w:t>
      </w:r>
      <w:r>
        <w:t>.</w:t>
      </w:r>
      <w:proofErr w:type="gramEnd"/>
    </w:p>
    <w:p w:rsidR="003902F5" w:rsidRDefault="003902F5" w:rsidP="003902F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3902F5" w:rsidRDefault="003902F5" w:rsidP="003902F5">
      <w:pPr>
        <w:pStyle w:val="a3"/>
        <w:tabs>
          <w:tab w:val="clear" w:pos="4153"/>
          <w:tab w:val="clear" w:pos="8306"/>
        </w:tabs>
        <w:ind w:firstLine="720"/>
        <w:jc w:val="both"/>
      </w:pPr>
      <w:r>
        <w:t>2</w:t>
      </w:r>
      <w:r w:rsidRPr="00B51E23">
        <w:t>.</w:t>
      </w:r>
      <w:r>
        <w:t>Комитету Законодательного Собрания по бюджетно-налоговой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3902F5" w:rsidRDefault="003902F5" w:rsidP="003902F5">
      <w:pPr>
        <w:pStyle w:val="a3"/>
        <w:tabs>
          <w:tab w:val="clear" w:pos="4153"/>
          <w:tab w:val="clear" w:pos="8306"/>
        </w:tabs>
        <w:jc w:val="both"/>
      </w:pPr>
    </w:p>
    <w:p w:rsidR="003902F5" w:rsidRDefault="003902F5" w:rsidP="003902F5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3902F5" w:rsidRDefault="003902F5" w:rsidP="003902F5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3902F5" w:rsidRDefault="003902F5" w:rsidP="003902F5">
      <w:pPr>
        <w:pStyle w:val="a3"/>
        <w:tabs>
          <w:tab w:val="clear" w:pos="4153"/>
          <w:tab w:val="clear" w:pos="8306"/>
        </w:tabs>
        <w:jc w:val="both"/>
      </w:pPr>
    </w:p>
    <w:p w:rsidR="003902F5" w:rsidRDefault="003902F5" w:rsidP="003902F5">
      <w:pPr>
        <w:pStyle w:val="a3"/>
        <w:tabs>
          <w:tab w:val="clear" w:pos="4153"/>
          <w:tab w:val="clear" w:pos="8306"/>
        </w:tabs>
        <w:jc w:val="both"/>
      </w:pPr>
    </w:p>
    <w:p w:rsidR="003902F5" w:rsidRDefault="003902F5" w:rsidP="003902F5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3902F5" w:rsidRDefault="003902F5" w:rsidP="003902F5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В.В. Горчаков</w:t>
      </w:r>
    </w:p>
    <w:p w:rsidR="003902F5" w:rsidRDefault="003902F5" w:rsidP="003902F5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5CEA" w:rsidRDefault="00DB5CEA">
      <w:r>
        <w:separator/>
      </w:r>
    </w:p>
  </w:endnote>
  <w:endnote w:type="continuationSeparator" w:id="0">
    <w:p w:rsidR="00DB5CEA" w:rsidRDefault="00DB5C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5CEA" w:rsidRDefault="00DB5CEA">
      <w:r>
        <w:separator/>
      </w:r>
    </w:p>
  </w:footnote>
  <w:footnote w:type="continuationSeparator" w:id="0">
    <w:p w:rsidR="00DB5CEA" w:rsidRDefault="00DB5C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902F5"/>
    <w:rsid w:val="00057575"/>
    <w:rsid w:val="000B3FB2"/>
    <w:rsid w:val="000D628E"/>
    <w:rsid w:val="000E5228"/>
    <w:rsid w:val="00123119"/>
    <w:rsid w:val="00155F7F"/>
    <w:rsid w:val="003325F4"/>
    <w:rsid w:val="003902F5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B5CEA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902F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2016-01-27T04:06:00Z</cp:lastPrinted>
  <dcterms:created xsi:type="dcterms:W3CDTF">2016-01-27T04:06:00Z</dcterms:created>
  <dcterms:modified xsi:type="dcterms:W3CDTF">2016-01-27T04:06:00Z</dcterms:modified>
</cp:coreProperties>
</file>