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66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1409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1409C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409C" w:rsidRPr="0001409C">
              <w:rPr>
                <w:szCs w:val="28"/>
              </w:rPr>
              <w:t>2282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409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409C" w:rsidP="0094344A">
            <w:pPr>
              <w:ind w:left="-108"/>
              <w:jc w:val="both"/>
            </w:pPr>
            <w:r w:rsidRPr="0001409C">
              <w:t>О Законе Приморского края "О внесении изменений в статью 12 Закона Приморского края "Об основных гарантиях деятельности Губернатора Приморского края"</w:t>
            </w:r>
          </w:p>
          <w:p w:rsidR="000B3FB2" w:rsidRPr="0001409C" w:rsidRDefault="000B3FB2" w:rsidP="0094344A">
            <w:pPr>
              <w:ind w:left="-108"/>
              <w:jc w:val="both"/>
            </w:pPr>
          </w:p>
        </w:tc>
      </w:tr>
    </w:tbl>
    <w:p w:rsidR="0001409C" w:rsidRPr="00F2794F" w:rsidRDefault="0001409C" w:rsidP="0001409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01409C" w:rsidRPr="00F2794F" w:rsidRDefault="0001409C" w:rsidP="0001409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409C" w:rsidRPr="00F2794F" w:rsidRDefault="0001409C" w:rsidP="0001409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1409C" w:rsidRPr="00F2794F" w:rsidRDefault="0001409C" w:rsidP="0001409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409C" w:rsidRDefault="0001409C" w:rsidP="000140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 w:rsidRPr="00034321">
        <w:rPr>
          <w:szCs w:val="28"/>
        </w:rPr>
        <w:t xml:space="preserve">"О </w:t>
      </w:r>
      <w:r>
        <w:rPr>
          <w:szCs w:val="28"/>
        </w:rPr>
        <w:t>внесении изменений в статью 12 Закона Приморского края "Об основных гарантиях деятельности Губернатора Приморского края".</w:t>
      </w:r>
    </w:p>
    <w:p w:rsidR="0001409C" w:rsidRDefault="0001409C" w:rsidP="0001409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409C" w:rsidRPr="00F35214" w:rsidRDefault="0001409C" w:rsidP="0001409C">
      <w:pPr>
        <w:ind w:firstLine="709"/>
        <w:jc w:val="both"/>
        <w:rPr>
          <w:szCs w:val="28"/>
        </w:rPr>
      </w:pP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01409C" w:rsidRPr="00F2794F" w:rsidRDefault="0001409C" w:rsidP="0001409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409C" w:rsidRDefault="0001409C" w:rsidP="0001409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01409C" w:rsidRDefault="0001409C" w:rsidP="0001409C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1409C" w:rsidRDefault="0001409C" w:rsidP="0001409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409C" w:rsidRPr="00F2794F" w:rsidRDefault="0001409C" w:rsidP="0001409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409C" w:rsidRPr="00F2794F" w:rsidRDefault="0001409C" w:rsidP="0001409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01409C" w:rsidRPr="00D964B6" w:rsidRDefault="0001409C" w:rsidP="0001409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654" w:rsidRDefault="00152654">
      <w:r>
        <w:separator/>
      </w:r>
    </w:p>
  </w:endnote>
  <w:endnote w:type="continuationSeparator" w:id="0">
    <w:p w:rsidR="00152654" w:rsidRDefault="00152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654" w:rsidRDefault="00152654">
      <w:r>
        <w:separator/>
      </w:r>
    </w:p>
  </w:footnote>
  <w:footnote w:type="continuationSeparator" w:id="0">
    <w:p w:rsidR="00152654" w:rsidRDefault="00152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409C"/>
    <w:rsid w:val="0001409C"/>
    <w:rsid w:val="00057575"/>
    <w:rsid w:val="000B3FB2"/>
    <w:rsid w:val="000D628E"/>
    <w:rsid w:val="000E5228"/>
    <w:rsid w:val="00123119"/>
    <w:rsid w:val="00152654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1409C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2016-01-27T06:18:00Z</cp:lastPrinted>
  <dcterms:created xsi:type="dcterms:W3CDTF">2016-01-27T06:17:00Z</dcterms:created>
  <dcterms:modified xsi:type="dcterms:W3CDTF">2016-01-27T06:18:00Z</dcterms:modified>
</cp:coreProperties>
</file>