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2409"/>
        <w:gridCol w:w="709"/>
        <w:gridCol w:w="1985"/>
      </w:tblGrid>
      <w:tr w:rsidR="005B643E" w:rsidTr="005B643E">
        <w:trPr>
          <w:cantSplit/>
          <w:trHeight w:hRule="exact" w:val="1077"/>
        </w:trPr>
        <w:tc>
          <w:tcPr>
            <w:tcW w:w="6804" w:type="dxa"/>
            <w:gridSpan w:val="3"/>
          </w:tcPr>
          <w:p w:rsidR="005B643E" w:rsidRPr="009F6F87" w:rsidRDefault="005B643E" w:rsidP="005B643E">
            <w:pPr>
              <w:rPr>
                <w:sz w:val="20"/>
              </w:rPr>
            </w:pPr>
          </w:p>
        </w:tc>
        <w:tc>
          <w:tcPr>
            <w:tcW w:w="2694" w:type="dxa"/>
            <w:gridSpan w:val="2"/>
          </w:tcPr>
          <w:p w:rsidR="005B643E" w:rsidRDefault="005B643E" w:rsidP="005B643E">
            <w:pPr>
              <w:rPr>
                <w:sz w:val="20"/>
              </w:rPr>
            </w:pPr>
            <w:r>
              <w:rPr>
                <w:sz w:val="20"/>
              </w:rPr>
              <w:t xml:space="preserve">Проект внесен депутатом </w:t>
            </w:r>
          </w:p>
          <w:p w:rsidR="005B643E" w:rsidRDefault="005B643E" w:rsidP="005B643E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B643E" w:rsidRDefault="005B643E" w:rsidP="005B643E">
            <w:proofErr w:type="spellStart"/>
            <w:r>
              <w:rPr>
                <w:sz w:val="20"/>
              </w:rPr>
              <w:t>Текиевым</w:t>
            </w:r>
            <w:proofErr w:type="spellEnd"/>
            <w:r>
              <w:rPr>
                <w:sz w:val="20"/>
              </w:rPr>
              <w:t xml:space="preserve"> Д.А.</w:t>
            </w:r>
          </w:p>
          <w:p w:rsidR="005B643E" w:rsidRPr="00730DF3" w:rsidRDefault="005B643E" w:rsidP="00144C3B"/>
        </w:tc>
      </w:tr>
      <w:tr w:rsidR="0093373D" w:rsidTr="0093373D">
        <w:tc>
          <w:tcPr>
            <w:tcW w:w="9498" w:type="dxa"/>
            <w:gridSpan w:val="5"/>
          </w:tcPr>
          <w:p w:rsidR="0093373D" w:rsidRDefault="0093373D" w:rsidP="00144C3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3373D" w:rsidRDefault="0093373D" w:rsidP="00144C3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3373D" w:rsidRPr="005A6019" w:rsidRDefault="0093373D" w:rsidP="00144C3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93373D" w:rsidTr="0093373D">
        <w:trPr>
          <w:cantSplit/>
        </w:trPr>
        <w:tc>
          <w:tcPr>
            <w:tcW w:w="283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93373D" w:rsidRPr="00847B01" w:rsidRDefault="0093373D" w:rsidP="00144C3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Pr="00CA7E54" w:rsidRDefault="00781E24" w:rsidP="00906782">
            <w:pPr>
              <w:ind w:left="-108"/>
              <w:jc w:val="both"/>
            </w:pPr>
            <w:r w:rsidRPr="001165E6">
              <w:rPr>
                <w:rStyle w:val="a6"/>
                <w:b w:val="0"/>
                <w:szCs w:val="28"/>
              </w:rPr>
              <w:t xml:space="preserve">О плане мероприятий </w:t>
            </w:r>
            <w:proofErr w:type="spellStart"/>
            <w:proofErr w:type="gramStart"/>
            <w:r w:rsidRPr="001165E6">
              <w:rPr>
                <w:rStyle w:val="a6"/>
                <w:b w:val="0"/>
                <w:szCs w:val="28"/>
              </w:rPr>
              <w:t>Законода</w:t>
            </w:r>
            <w:r>
              <w:rPr>
                <w:rStyle w:val="a6"/>
                <w:b w:val="0"/>
                <w:szCs w:val="28"/>
              </w:rPr>
              <w:t>-</w:t>
            </w:r>
            <w:r w:rsidRPr="001165E6">
              <w:rPr>
                <w:rStyle w:val="a6"/>
                <w:b w:val="0"/>
                <w:szCs w:val="28"/>
              </w:rPr>
              <w:t>тельного</w:t>
            </w:r>
            <w:proofErr w:type="spellEnd"/>
            <w:proofErr w:type="gramEnd"/>
            <w:r w:rsidRPr="001165E6">
              <w:rPr>
                <w:rStyle w:val="a6"/>
                <w:b w:val="0"/>
                <w:szCs w:val="28"/>
              </w:rPr>
              <w:t xml:space="preserve"> Собрания Приморского края по реализации</w:t>
            </w:r>
            <w:bookmarkStart w:id="0" w:name="_GoBack"/>
            <w:bookmarkEnd w:id="0"/>
            <w:r w:rsidRPr="001165E6">
              <w:rPr>
                <w:rStyle w:val="a6"/>
                <w:b w:val="0"/>
                <w:szCs w:val="28"/>
              </w:rPr>
              <w:t xml:space="preserve"> основных положений, изложен</w:t>
            </w:r>
            <w:r>
              <w:rPr>
                <w:rStyle w:val="a6"/>
                <w:b w:val="0"/>
                <w:szCs w:val="28"/>
              </w:rPr>
              <w:t>н</w:t>
            </w:r>
            <w:r w:rsidRPr="001165E6">
              <w:rPr>
                <w:rStyle w:val="a6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Федерации </w:t>
            </w:r>
            <w:r w:rsidR="00296FC4"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</w:t>
            </w:r>
            <w:proofErr w:type="spellStart"/>
            <w:r w:rsidRPr="001165E6">
              <w:rPr>
                <w:szCs w:val="28"/>
              </w:rPr>
              <w:t>Феде</w:t>
            </w:r>
            <w:r>
              <w:rPr>
                <w:szCs w:val="28"/>
              </w:rPr>
              <w:t>-</w:t>
            </w:r>
            <w:r w:rsidRPr="001165E6">
              <w:rPr>
                <w:szCs w:val="28"/>
              </w:rPr>
              <w:t>ральному</w:t>
            </w:r>
            <w:proofErr w:type="spellEnd"/>
            <w:r w:rsidRPr="001165E6">
              <w:rPr>
                <w:szCs w:val="28"/>
              </w:rPr>
              <w:t xml:space="preserve">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 w:rsidR="00D0234F">
              <w:rPr>
                <w:szCs w:val="28"/>
              </w:rPr>
              <w:t>3</w:t>
            </w:r>
            <w:r>
              <w:rPr>
                <w:szCs w:val="28"/>
              </w:rPr>
              <w:t xml:space="preserve"> </w:t>
            </w:r>
            <w:r w:rsidR="000C3723">
              <w:rPr>
                <w:szCs w:val="28"/>
              </w:rPr>
              <w:t>декабря</w:t>
            </w:r>
            <w:r w:rsidRPr="001165E6">
              <w:rPr>
                <w:szCs w:val="28"/>
              </w:rPr>
              <w:t xml:space="preserve"> 20</w:t>
            </w:r>
            <w:r w:rsidR="0093373D">
              <w:rPr>
                <w:szCs w:val="28"/>
              </w:rPr>
              <w:t>1</w:t>
            </w:r>
            <w:r w:rsidR="00D0234F">
              <w:rPr>
                <w:szCs w:val="28"/>
              </w:rPr>
              <w:t>5</w:t>
            </w:r>
            <w:r w:rsidRPr="001165E6">
              <w:rPr>
                <w:szCs w:val="28"/>
              </w:rPr>
              <w:t xml:space="preserve"> года</w:t>
            </w:r>
          </w:p>
          <w:p w:rsidR="000B3FB2" w:rsidRPr="00296FC4" w:rsidRDefault="000B3FB2">
            <w:pPr>
              <w:jc w:val="both"/>
            </w:pPr>
          </w:p>
        </w:tc>
      </w:tr>
    </w:tbl>
    <w:p w:rsidR="00781E24" w:rsidRDefault="00781E24" w:rsidP="00781E24">
      <w:pPr>
        <w:ind w:firstLine="720"/>
      </w:pPr>
      <w:r>
        <w:t>Законодательное Собрание Приморского края</w:t>
      </w:r>
    </w:p>
    <w:p w:rsidR="00781E24" w:rsidRDefault="00781E24" w:rsidP="00781E24"/>
    <w:p w:rsidR="00781E24" w:rsidRDefault="00781E24" w:rsidP="00781E24">
      <w:r>
        <w:t>ПОСТАНОВЛЯЕТ:</w:t>
      </w:r>
    </w:p>
    <w:p w:rsidR="00781E24" w:rsidRDefault="00781E24" w:rsidP="00781E24"/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6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6"/>
          <w:b w:val="0"/>
          <w:szCs w:val="28"/>
        </w:rPr>
        <w:t xml:space="preserve">сновных положений, изложенных в </w:t>
      </w:r>
      <w:r w:rsidRPr="001165E6">
        <w:rPr>
          <w:rStyle w:val="a6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 w:rsidR="00EB6446">
        <w:t>В.В. Путина</w:t>
      </w:r>
      <w:r w:rsidRPr="001165E6">
        <w:t xml:space="preserve"> Федеральному Собранию Российской Федерации </w:t>
      </w:r>
      <w:r w:rsidR="00D0234F">
        <w:t>3</w:t>
      </w:r>
      <w:r w:rsidR="000C3723">
        <w:t xml:space="preserve"> декабря</w:t>
      </w:r>
      <w:r w:rsidRPr="001165E6">
        <w:t xml:space="preserve"> 20</w:t>
      </w:r>
      <w:r w:rsidR="0093373D">
        <w:t>1</w:t>
      </w:r>
      <w:r w:rsidR="00D0234F">
        <w:t>5</w:t>
      </w:r>
      <w:r w:rsidRPr="001165E6">
        <w:t xml:space="preserve"> года</w:t>
      </w:r>
      <w:r>
        <w:t xml:space="preserve"> (прилагается).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781E24" w:rsidRPr="008A3899" w:rsidRDefault="00781E24" w:rsidP="00781E2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0F1890" w:rsidRDefault="000F1890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4.Снять с контроля постановление Законодательного Собрания Приморского края от </w:t>
      </w:r>
      <w:r w:rsidRPr="000C3723">
        <w:t>2</w:t>
      </w:r>
      <w:r>
        <w:t>8</w:t>
      </w:r>
      <w:r w:rsidRPr="000C3723">
        <w:t>.0</w:t>
      </w:r>
      <w:r>
        <w:t>1</w:t>
      </w:r>
      <w:r w:rsidRPr="000C3723">
        <w:t>.201</w:t>
      </w:r>
      <w:r>
        <w:t>5</w:t>
      </w:r>
      <w:r w:rsidRPr="000C3723">
        <w:t xml:space="preserve"> № </w:t>
      </w:r>
      <w:r>
        <w:t>1728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</w:t>
      </w:r>
      <w:r>
        <w:br/>
        <w:t>В.В. Путина Федеральному Собранию Российской Федерации 4 декабря     2014 года".</w:t>
      </w:r>
    </w:p>
    <w:p w:rsidR="000F1890" w:rsidRDefault="000F1890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0F1890" w:rsidRDefault="000F1890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0F1890" w:rsidRDefault="000F1890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0F1890" w:rsidRDefault="000F1890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0F1890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lastRenderedPageBreak/>
        <w:t>5</w:t>
      </w:r>
      <w:r w:rsidR="00781E24">
        <w:t>.Настоящее постановление вступает в силу со дня его принятия.</w:t>
      </w: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jc w:val="both"/>
      </w:pPr>
      <w:r>
        <w:t>Председатель</w:t>
      </w:r>
    </w:p>
    <w:p w:rsidR="00781E24" w:rsidRDefault="00781E24" w:rsidP="00781E24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r w:rsidR="00EB6446">
        <w:t>В.В. Горчаков</w:t>
      </w:r>
    </w:p>
    <w:sectPr w:rsidR="00781E24" w:rsidSect="00781E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7C5" w:rsidRDefault="003577C5">
      <w:r>
        <w:separator/>
      </w:r>
    </w:p>
  </w:endnote>
  <w:endnote w:type="continuationSeparator" w:id="0">
    <w:p w:rsidR="003577C5" w:rsidRDefault="00357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93373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93373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93373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7C5" w:rsidRDefault="003577C5">
      <w:r>
        <w:separator/>
      </w:r>
    </w:p>
  </w:footnote>
  <w:footnote w:type="continuationSeparator" w:id="0">
    <w:p w:rsidR="003577C5" w:rsidRDefault="00357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0D4534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0D4534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F1890">
      <w:rPr>
        <w:rStyle w:val="a7"/>
        <w:noProof/>
      </w:rPr>
      <w:t>2</w: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9337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1E24"/>
    <w:rsid w:val="00057575"/>
    <w:rsid w:val="000B3FB2"/>
    <w:rsid w:val="000C3723"/>
    <w:rsid w:val="000D4534"/>
    <w:rsid w:val="000D628E"/>
    <w:rsid w:val="000F1890"/>
    <w:rsid w:val="00123119"/>
    <w:rsid w:val="00144C3B"/>
    <w:rsid w:val="001F0E8B"/>
    <w:rsid w:val="00231B3B"/>
    <w:rsid w:val="00250A76"/>
    <w:rsid w:val="00296FC4"/>
    <w:rsid w:val="002A30A6"/>
    <w:rsid w:val="003325F4"/>
    <w:rsid w:val="003577C5"/>
    <w:rsid w:val="00392E21"/>
    <w:rsid w:val="004B69FA"/>
    <w:rsid w:val="004D1A01"/>
    <w:rsid w:val="00532052"/>
    <w:rsid w:val="0056264D"/>
    <w:rsid w:val="00574BB9"/>
    <w:rsid w:val="005A6019"/>
    <w:rsid w:val="005B643E"/>
    <w:rsid w:val="005E6130"/>
    <w:rsid w:val="00623FA9"/>
    <w:rsid w:val="00695A4A"/>
    <w:rsid w:val="006D45ED"/>
    <w:rsid w:val="00726997"/>
    <w:rsid w:val="00781E24"/>
    <w:rsid w:val="007B48E7"/>
    <w:rsid w:val="007B5289"/>
    <w:rsid w:val="0082721F"/>
    <w:rsid w:val="00835A0E"/>
    <w:rsid w:val="008818A7"/>
    <w:rsid w:val="008F6557"/>
    <w:rsid w:val="00906782"/>
    <w:rsid w:val="0091766E"/>
    <w:rsid w:val="00924B45"/>
    <w:rsid w:val="009315FB"/>
    <w:rsid w:val="00931FD6"/>
    <w:rsid w:val="0093373D"/>
    <w:rsid w:val="009372FF"/>
    <w:rsid w:val="009959AC"/>
    <w:rsid w:val="009C06BA"/>
    <w:rsid w:val="009F6F87"/>
    <w:rsid w:val="00A13794"/>
    <w:rsid w:val="00A26C60"/>
    <w:rsid w:val="00A730DB"/>
    <w:rsid w:val="00A93332"/>
    <w:rsid w:val="00B37EFE"/>
    <w:rsid w:val="00B42554"/>
    <w:rsid w:val="00BA58C7"/>
    <w:rsid w:val="00C20E8F"/>
    <w:rsid w:val="00C372E5"/>
    <w:rsid w:val="00CA7E54"/>
    <w:rsid w:val="00CC03A6"/>
    <w:rsid w:val="00CC6ACC"/>
    <w:rsid w:val="00CE19DF"/>
    <w:rsid w:val="00CE2239"/>
    <w:rsid w:val="00D0234F"/>
    <w:rsid w:val="00D02716"/>
    <w:rsid w:val="00DA5FAA"/>
    <w:rsid w:val="00DB3701"/>
    <w:rsid w:val="00DF01B2"/>
    <w:rsid w:val="00E216FE"/>
    <w:rsid w:val="00E93A7F"/>
    <w:rsid w:val="00EB6446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4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4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55;&#1086;&#1089;&#1090;&#1072;&#1085;&#1086;&#1074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12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egupova_m_a</dc:creator>
  <cp:lastModifiedBy>install</cp:lastModifiedBy>
  <cp:revision>6</cp:revision>
  <cp:lastPrinted>2016-01-26T05:37:00Z</cp:lastPrinted>
  <dcterms:created xsi:type="dcterms:W3CDTF">2015-01-23T01:29:00Z</dcterms:created>
  <dcterms:modified xsi:type="dcterms:W3CDTF">2016-01-26T05:37:00Z</dcterms:modified>
</cp:coreProperties>
</file>