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403CBE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2C6650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2C665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B19D4" w:rsidP="002C6650">
            <w:pPr>
              <w:ind w:left="-108"/>
              <w:jc w:val="both"/>
            </w:pPr>
            <w:r w:rsidRPr="00DB19D4">
              <w:t xml:space="preserve">О </w:t>
            </w:r>
            <w:r w:rsidR="00AC01B3">
              <w:t>З</w:t>
            </w:r>
            <w:r w:rsidRPr="00DB19D4">
              <w:t>акон</w:t>
            </w:r>
            <w:r w:rsidR="00AC01B3">
              <w:t>е</w:t>
            </w:r>
            <w:r w:rsidRPr="00DB19D4">
              <w:t xml:space="preserve"> Приморского края "О внесении изменени</w:t>
            </w:r>
            <w:r w:rsidR="002C6650">
              <w:t>я</w:t>
            </w:r>
            <w:r w:rsidRPr="00DB19D4">
              <w:t xml:space="preserve"> в </w:t>
            </w:r>
            <w:r w:rsidR="002C6650">
              <w:t>статью 4</w:t>
            </w:r>
            <w:r w:rsidRPr="00DB19D4">
              <w:t xml:space="preserve"> Закон</w:t>
            </w:r>
            <w:r w:rsidR="002C6650">
              <w:t>а</w:t>
            </w:r>
            <w:r w:rsidRPr="00DB19D4">
              <w:t xml:space="preserve"> Приморского края "О Законодательно</w:t>
            </w:r>
            <w:r w:rsidR="00BF29D3">
              <w:t>м Собрании</w:t>
            </w:r>
            <w:r w:rsidRPr="00DB19D4"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</w:t>
      </w:r>
      <w:r w:rsidR="00DB19D4" w:rsidRPr="00DB19D4">
        <w:t>"О внесении изменени</w:t>
      </w:r>
      <w:r w:rsidR="002C6650">
        <w:t>я в статью 4</w:t>
      </w:r>
      <w:r w:rsidR="00DB19D4" w:rsidRPr="00DB19D4">
        <w:t xml:space="preserve"> Закон</w:t>
      </w:r>
      <w:r w:rsidR="002C6650">
        <w:t>а</w:t>
      </w:r>
      <w:r w:rsidR="00DB19D4" w:rsidRPr="00DB19D4">
        <w:t xml:space="preserve"> Приморского края "О Законодательно</w:t>
      </w:r>
      <w:r w:rsidR="00E63707">
        <w:t>м</w:t>
      </w:r>
      <w:r w:rsidR="00DB19D4" w:rsidRPr="00DB19D4">
        <w:t xml:space="preserve"> Собрани</w:t>
      </w:r>
      <w:r w:rsidR="00E63707">
        <w:t>и</w:t>
      </w:r>
      <w:r w:rsidR="00DB19D4" w:rsidRPr="00DB19D4">
        <w:t xml:space="preserve"> Приморского края"</w:t>
      </w:r>
      <w:r w:rsidR="00DB19D4">
        <w:t>.</w:t>
      </w:r>
    </w:p>
    <w:p w:rsidR="00DB19D4" w:rsidRDefault="00DB19D4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204" w:rsidRDefault="00D83204">
      <w:r>
        <w:separator/>
      </w:r>
    </w:p>
  </w:endnote>
  <w:endnote w:type="continuationSeparator" w:id="0">
    <w:p w:rsidR="00D83204" w:rsidRDefault="00D832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204" w:rsidRDefault="00D83204">
      <w:r>
        <w:separator/>
      </w:r>
    </w:p>
  </w:footnote>
  <w:footnote w:type="continuationSeparator" w:id="0">
    <w:p w:rsidR="00D83204" w:rsidRDefault="00D832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4501C"/>
    <w:rsid w:val="00057575"/>
    <w:rsid w:val="000B3FB2"/>
    <w:rsid w:val="000D628E"/>
    <w:rsid w:val="000E5228"/>
    <w:rsid w:val="00123119"/>
    <w:rsid w:val="00155F7F"/>
    <w:rsid w:val="002C2808"/>
    <w:rsid w:val="002C6650"/>
    <w:rsid w:val="003325F4"/>
    <w:rsid w:val="00392E21"/>
    <w:rsid w:val="003C4F85"/>
    <w:rsid w:val="00403CBE"/>
    <w:rsid w:val="004B5EB2"/>
    <w:rsid w:val="004B69FA"/>
    <w:rsid w:val="004D1A01"/>
    <w:rsid w:val="005500AC"/>
    <w:rsid w:val="005A6019"/>
    <w:rsid w:val="005E6130"/>
    <w:rsid w:val="00661786"/>
    <w:rsid w:val="00695A4A"/>
    <w:rsid w:val="006D45ED"/>
    <w:rsid w:val="006E650F"/>
    <w:rsid w:val="0072239E"/>
    <w:rsid w:val="00726997"/>
    <w:rsid w:val="007A6D8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C06BA"/>
    <w:rsid w:val="00A03052"/>
    <w:rsid w:val="00A13794"/>
    <w:rsid w:val="00A26C60"/>
    <w:rsid w:val="00A453D3"/>
    <w:rsid w:val="00A93332"/>
    <w:rsid w:val="00AC01B3"/>
    <w:rsid w:val="00AE5EE6"/>
    <w:rsid w:val="00BA4A5F"/>
    <w:rsid w:val="00BA58C7"/>
    <w:rsid w:val="00BF29D3"/>
    <w:rsid w:val="00C20E8F"/>
    <w:rsid w:val="00CA7E54"/>
    <w:rsid w:val="00CE19DF"/>
    <w:rsid w:val="00D02716"/>
    <w:rsid w:val="00D83204"/>
    <w:rsid w:val="00DB19D4"/>
    <w:rsid w:val="00DC2E0D"/>
    <w:rsid w:val="00DF01B2"/>
    <w:rsid w:val="00E11486"/>
    <w:rsid w:val="00E63707"/>
    <w:rsid w:val="00E93A7F"/>
    <w:rsid w:val="00ED773E"/>
    <w:rsid w:val="00EE7030"/>
    <w:rsid w:val="00EF502B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16</cp:revision>
  <cp:lastPrinted>2014-06-11T03:09:00Z</cp:lastPrinted>
  <dcterms:created xsi:type="dcterms:W3CDTF">2014-06-10T02:35:00Z</dcterms:created>
  <dcterms:modified xsi:type="dcterms:W3CDTF">2015-12-10T01:02:00Z</dcterms:modified>
</cp:coreProperties>
</file>