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pt;height:53.15pt" o:ole="" fillcolor="window">
            <v:imagedata r:id="rId9" o:title=""/>
          </v:shape>
          <o:OLEObject Type="Embed" ProgID="Word.Picture.8" ShapeID="_x0000_i1025" DrawAspect="Content" ObjectID="_1514011284" r:id="rId10"/>
        </w:object>
      </w:r>
    </w:p>
    <w:p w:rsidR="002E46B4" w:rsidRDefault="007B74E5" w:rsidP="00990EAF">
      <w:pPr>
        <w:ind w:left="567"/>
        <w:jc w:val="right"/>
      </w:pPr>
      <w:bookmarkStart w:id="0" w:name="_GoBack"/>
      <w:bookmarkEnd w:id="0"/>
      <w:r>
        <w:t>проект</w: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43"/>
        <w:gridCol w:w="2375"/>
        <w:gridCol w:w="709"/>
        <w:gridCol w:w="850"/>
      </w:tblGrid>
      <w:tr w:rsidR="00595F16" w:rsidTr="00837742">
        <w:trPr>
          <w:gridBefore w:val="1"/>
          <w:wBefore w:w="1702" w:type="dxa"/>
          <w:cantSplit/>
          <w:trHeight w:val="1141"/>
        </w:trPr>
        <w:tc>
          <w:tcPr>
            <w:tcW w:w="70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837742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7B74E5">
            <w:pPr>
              <w:widowControl w:val="0"/>
              <w:spacing w:after="120"/>
              <w:ind w:firstLine="34"/>
            </w:pPr>
            <w:r>
              <w:t>13</w:t>
            </w:r>
            <w:r w:rsidR="008561AF">
              <w:t>.01.201</w:t>
            </w:r>
            <w:r>
              <w:t>6</w:t>
            </w:r>
          </w:p>
        </w:tc>
        <w:tc>
          <w:tcPr>
            <w:tcW w:w="4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ind w:hanging="107"/>
            </w:pPr>
          </w:p>
        </w:tc>
      </w:tr>
      <w:tr w:rsidR="00595F16" w:rsidTr="00837742">
        <w:trPr>
          <w:cantSplit/>
        </w:trPr>
        <w:tc>
          <w:tcPr>
            <w:tcW w:w="87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837742">
        <w:trPr>
          <w:gridAfter w:val="3"/>
          <w:wAfter w:w="3934" w:type="dxa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5F16" w:rsidRPr="00BE29EF" w:rsidRDefault="0032256A" w:rsidP="009D6075">
            <w:pPr>
              <w:jc w:val="both"/>
            </w:pPr>
            <w:r>
              <w:rPr>
                <w:smallCaps/>
              </w:rPr>
              <w:t>О</w:t>
            </w:r>
            <w:r w:rsidR="00BE29EF" w:rsidRPr="00BE29EF">
              <w:rPr>
                <w:smallCaps/>
              </w:rPr>
              <w:t xml:space="preserve"> </w:t>
            </w:r>
            <w:r w:rsidR="00BE29EF" w:rsidRPr="00BE29EF">
              <w:t xml:space="preserve">предложениях комитета в план мероприятий Законодательного Собрания Приморского края </w:t>
            </w:r>
            <w:r w:rsidR="00C174B2">
              <w:t xml:space="preserve">                     </w:t>
            </w:r>
            <w:r w:rsidR="00BE29EF" w:rsidRPr="00BE29EF">
              <w:t xml:space="preserve">по реализации основных положений, изложенных в Послании Президента Российской Федерации В.В. Путина Федеральному Собранию Российской Федерации </w:t>
            </w:r>
            <w:r w:rsidR="009D6075">
              <w:t>3</w:t>
            </w:r>
            <w:r w:rsidR="00BE29EF" w:rsidRPr="00BE29EF">
              <w:t xml:space="preserve"> декабря </w:t>
            </w:r>
            <w:r w:rsidR="00860829">
              <w:t>201</w:t>
            </w:r>
            <w:r w:rsidR="009D6075">
              <w:t>5</w:t>
            </w:r>
            <w:r w:rsidR="00BE29EF" w:rsidRPr="00BE29EF">
              <w:t xml:space="preserve"> года</w:t>
            </w:r>
          </w:p>
        </w:tc>
      </w:tr>
    </w:tbl>
    <w:p w:rsidR="002F02CB" w:rsidRDefault="002F02CB">
      <w:pPr>
        <w:jc w:val="right"/>
      </w:pPr>
    </w:p>
    <w:p w:rsidR="00BE29EF" w:rsidRPr="001D063C" w:rsidRDefault="00BE29EF" w:rsidP="00BE29EF">
      <w:pPr>
        <w:spacing w:before="144" w:line="322" w:lineRule="exact"/>
        <w:ind w:firstLine="706"/>
        <w:jc w:val="both"/>
      </w:pPr>
      <w:r w:rsidRPr="00BE29EF">
        <w:t xml:space="preserve">Рассмотрев и обсудив предложения комитета в план мероприятий Законодательного Собрания Приморского края по реализации основных положений, изложенных в Послании Президента Российской Федерации </w:t>
      </w:r>
      <w:r w:rsidR="00FF0D65">
        <w:t xml:space="preserve"> </w:t>
      </w:r>
      <w:r w:rsidRPr="00BE29EF">
        <w:t xml:space="preserve">В.В. Путина Федеральному Собранию Российской Федерации </w:t>
      </w:r>
      <w:r w:rsidR="009D6075">
        <w:t>3</w:t>
      </w:r>
      <w:r w:rsidRPr="00BE29EF">
        <w:t xml:space="preserve"> декабря </w:t>
      </w:r>
      <w:r>
        <w:t xml:space="preserve">       </w:t>
      </w:r>
      <w:r w:rsidR="00860829">
        <w:t>201</w:t>
      </w:r>
      <w:r w:rsidR="009D6075">
        <w:t>5</w:t>
      </w:r>
      <w:r w:rsidRPr="00BE29EF">
        <w:t xml:space="preserve"> года, комитет</w:t>
      </w:r>
    </w:p>
    <w:p w:rsidR="00595F16" w:rsidRDefault="00595F16"/>
    <w:p w:rsidR="00595F16" w:rsidRDefault="00595F16">
      <w:r>
        <w:t>РЕШИЛ:</w:t>
      </w:r>
    </w:p>
    <w:p w:rsidR="00BE29EF" w:rsidRPr="00BE29EF" w:rsidRDefault="00BE29EF" w:rsidP="00BE29EF">
      <w:pPr>
        <w:tabs>
          <w:tab w:val="left" w:pos="926"/>
        </w:tabs>
        <w:spacing w:before="317" w:line="322" w:lineRule="exact"/>
        <w:ind w:firstLine="709"/>
        <w:jc w:val="both"/>
      </w:pPr>
      <w:r w:rsidRPr="00BE29EF">
        <w:t xml:space="preserve">1.Утвердить предложения комитета в план мероприятий Законодательного Собрания Приморского края по реализации основных положений, изложенных в Послании Президента Российской </w:t>
      </w:r>
      <w:r w:rsidR="00C174B2">
        <w:t xml:space="preserve">                       Федерации</w:t>
      </w:r>
      <w:r>
        <w:t xml:space="preserve"> </w:t>
      </w:r>
      <w:r w:rsidRPr="00BE29EF">
        <w:t xml:space="preserve">В.В. Путина Федеральному Собранию Российской Федерации </w:t>
      </w:r>
      <w:r w:rsidR="00C174B2">
        <w:t xml:space="preserve">              </w:t>
      </w:r>
      <w:r w:rsidR="009D6075">
        <w:t>3</w:t>
      </w:r>
      <w:r w:rsidRPr="00BE29EF">
        <w:t xml:space="preserve"> декабря </w:t>
      </w:r>
      <w:r w:rsidR="00860829">
        <w:t>201</w:t>
      </w:r>
      <w:r w:rsidR="009D6075">
        <w:t>5</w:t>
      </w:r>
      <w:r w:rsidRPr="00BE29EF">
        <w:t xml:space="preserve"> года (прилагается).</w:t>
      </w:r>
    </w:p>
    <w:p w:rsidR="00BE29EF" w:rsidRPr="00BE29EF" w:rsidRDefault="00BE29EF" w:rsidP="00BE29EF">
      <w:pPr>
        <w:tabs>
          <w:tab w:val="left" w:pos="917"/>
        </w:tabs>
        <w:spacing w:before="322" w:line="322" w:lineRule="exact"/>
        <w:ind w:firstLine="710"/>
        <w:jc w:val="both"/>
      </w:pPr>
      <w:r w:rsidRPr="00BE29EF">
        <w:t>2.Направить предложения комитета в организационное управление аппарата Законодательного Собрания Приморского края.</w:t>
      </w:r>
    </w:p>
    <w:p w:rsidR="00CD4034" w:rsidRPr="00BE29EF" w:rsidRDefault="00CD4034" w:rsidP="00CD4034">
      <w:pPr>
        <w:pStyle w:val="a5"/>
        <w:ind w:firstLine="0"/>
        <w:rPr>
          <w:szCs w:val="28"/>
        </w:rPr>
      </w:pPr>
    </w:p>
    <w:p w:rsidR="00BE29EF" w:rsidRPr="00BE29EF" w:rsidRDefault="00BE29EF" w:rsidP="00CD4034">
      <w:pPr>
        <w:pStyle w:val="a5"/>
        <w:ind w:firstLine="0"/>
        <w:rPr>
          <w:szCs w:val="28"/>
        </w:rPr>
      </w:pPr>
    </w:p>
    <w:p w:rsidR="00CD4034" w:rsidRPr="00BE29EF" w:rsidRDefault="00CD4034" w:rsidP="00CD4034"/>
    <w:p w:rsidR="00CD4034" w:rsidRPr="00BE29EF" w:rsidRDefault="009D6075" w:rsidP="00CD4034">
      <w:r>
        <w:t>П</w:t>
      </w:r>
      <w:r w:rsidR="00CD4034" w:rsidRPr="00BE29EF">
        <w:t>редседател</w:t>
      </w:r>
      <w:r>
        <w:t>ь</w:t>
      </w:r>
      <w:r w:rsidR="00CD4034" w:rsidRPr="00BE29EF">
        <w:t xml:space="preserve"> комитета                       </w:t>
      </w:r>
      <w:r w:rsidR="002A1C44">
        <w:t xml:space="preserve">                </w:t>
      </w:r>
      <w:r>
        <w:t xml:space="preserve">                             </w:t>
      </w:r>
      <w:r w:rsidR="002A1C44">
        <w:t xml:space="preserve">       </w:t>
      </w:r>
      <w:r>
        <w:t>Е.А. Зотов</w:t>
      </w:r>
    </w:p>
    <w:sectPr w:rsidR="00CD4034" w:rsidRPr="00BE29EF" w:rsidSect="00900034">
      <w:headerReference w:type="even" r:id="rId11"/>
      <w:headerReference w:type="default" r:id="rId12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2A5" w:rsidRDefault="005972A5">
      <w:r>
        <w:separator/>
      </w:r>
    </w:p>
  </w:endnote>
  <w:endnote w:type="continuationSeparator" w:id="0">
    <w:p w:rsidR="005972A5" w:rsidRDefault="00597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2A5" w:rsidRDefault="005972A5">
      <w:r>
        <w:separator/>
      </w:r>
    </w:p>
  </w:footnote>
  <w:footnote w:type="continuationSeparator" w:id="0">
    <w:p w:rsidR="005972A5" w:rsidRDefault="005972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66559D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66559D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E29EF">
      <w:rPr>
        <w:rStyle w:val="a7"/>
        <w:noProof/>
      </w:rPr>
      <w:t>2</w:t>
    </w:r>
    <w:r>
      <w:rPr>
        <w:rStyle w:val="a7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2A49B4"/>
    <w:multiLevelType w:val="singleLevel"/>
    <w:tmpl w:val="FB50F426"/>
    <w:lvl w:ilvl="0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15F"/>
    <w:rsid w:val="00024422"/>
    <w:rsid w:val="0003689F"/>
    <w:rsid w:val="000459C6"/>
    <w:rsid w:val="0005183B"/>
    <w:rsid w:val="00053BC1"/>
    <w:rsid w:val="000620F8"/>
    <w:rsid w:val="0006484B"/>
    <w:rsid w:val="00082DCD"/>
    <w:rsid w:val="00093092"/>
    <w:rsid w:val="000B7DEC"/>
    <w:rsid w:val="00113042"/>
    <w:rsid w:val="0015104F"/>
    <w:rsid w:val="00151BB0"/>
    <w:rsid w:val="00155065"/>
    <w:rsid w:val="0017227B"/>
    <w:rsid w:val="00190E72"/>
    <w:rsid w:val="001A6AC8"/>
    <w:rsid w:val="001C1504"/>
    <w:rsid w:val="001C4715"/>
    <w:rsid w:val="00201F7D"/>
    <w:rsid w:val="002171D7"/>
    <w:rsid w:val="00274D89"/>
    <w:rsid w:val="00291EFE"/>
    <w:rsid w:val="002A04AA"/>
    <w:rsid w:val="002A1C44"/>
    <w:rsid w:val="002D3793"/>
    <w:rsid w:val="002D66E8"/>
    <w:rsid w:val="002E46B4"/>
    <w:rsid w:val="002F02CB"/>
    <w:rsid w:val="00304C48"/>
    <w:rsid w:val="0030603C"/>
    <w:rsid w:val="00320F2B"/>
    <w:rsid w:val="0032256A"/>
    <w:rsid w:val="00363BB2"/>
    <w:rsid w:val="003656AB"/>
    <w:rsid w:val="003B54B8"/>
    <w:rsid w:val="003C4624"/>
    <w:rsid w:val="003E6834"/>
    <w:rsid w:val="0046121A"/>
    <w:rsid w:val="004B30F2"/>
    <w:rsid w:val="004C102E"/>
    <w:rsid w:val="004E3D78"/>
    <w:rsid w:val="00564CFC"/>
    <w:rsid w:val="00595F16"/>
    <w:rsid w:val="005972A5"/>
    <w:rsid w:val="005B31CB"/>
    <w:rsid w:val="005F297C"/>
    <w:rsid w:val="00644B73"/>
    <w:rsid w:val="00651DF6"/>
    <w:rsid w:val="006648AE"/>
    <w:rsid w:val="0066559D"/>
    <w:rsid w:val="00667282"/>
    <w:rsid w:val="006A0FF4"/>
    <w:rsid w:val="006A5070"/>
    <w:rsid w:val="00726912"/>
    <w:rsid w:val="0073130C"/>
    <w:rsid w:val="007867BE"/>
    <w:rsid w:val="007875A9"/>
    <w:rsid w:val="00794BF3"/>
    <w:rsid w:val="007B74E5"/>
    <w:rsid w:val="007E1C72"/>
    <w:rsid w:val="007F0F0C"/>
    <w:rsid w:val="008322E5"/>
    <w:rsid w:val="00837742"/>
    <w:rsid w:val="008561AF"/>
    <w:rsid w:val="00860829"/>
    <w:rsid w:val="008B702C"/>
    <w:rsid w:val="008C6644"/>
    <w:rsid w:val="008D2893"/>
    <w:rsid w:val="008F2060"/>
    <w:rsid w:val="00900034"/>
    <w:rsid w:val="00907E35"/>
    <w:rsid w:val="009263EC"/>
    <w:rsid w:val="0094628A"/>
    <w:rsid w:val="009560E3"/>
    <w:rsid w:val="00986E1B"/>
    <w:rsid w:val="00990EAF"/>
    <w:rsid w:val="009C596A"/>
    <w:rsid w:val="009D1320"/>
    <w:rsid w:val="009D6075"/>
    <w:rsid w:val="009F78CD"/>
    <w:rsid w:val="00A05464"/>
    <w:rsid w:val="00A1056E"/>
    <w:rsid w:val="00A1748F"/>
    <w:rsid w:val="00A218C7"/>
    <w:rsid w:val="00A33F2F"/>
    <w:rsid w:val="00A97D37"/>
    <w:rsid w:val="00AB3A66"/>
    <w:rsid w:val="00B222E7"/>
    <w:rsid w:val="00B26B2F"/>
    <w:rsid w:val="00B50AFC"/>
    <w:rsid w:val="00B50E61"/>
    <w:rsid w:val="00B50FD1"/>
    <w:rsid w:val="00BB0F3D"/>
    <w:rsid w:val="00BB6B25"/>
    <w:rsid w:val="00BC3285"/>
    <w:rsid w:val="00BC7C66"/>
    <w:rsid w:val="00BE29EF"/>
    <w:rsid w:val="00C174B2"/>
    <w:rsid w:val="00C454F6"/>
    <w:rsid w:val="00C625C4"/>
    <w:rsid w:val="00C62908"/>
    <w:rsid w:val="00C67495"/>
    <w:rsid w:val="00C714E3"/>
    <w:rsid w:val="00CD4034"/>
    <w:rsid w:val="00CD7525"/>
    <w:rsid w:val="00D039B2"/>
    <w:rsid w:val="00D3588C"/>
    <w:rsid w:val="00D80476"/>
    <w:rsid w:val="00D8191D"/>
    <w:rsid w:val="00DA679F"/>
    <w:rsid w:val="00DC6B5D"/>
    <w:rsid w:val="00DD128C"/>
    <w:rsid w:val="00E0415F"/>
    <w:rsid w:val="00E30D1A"/>
    <w:rsid w:val="00E54EAC"/>
    <w:rsid w:val="00E76C23"/>
    <w:rsid w:val="00EA1EB3"/>
    <w:rsid w:val="00EB2BD7"/>
    <w:rsid w:val="00EB3875"/>
    <w:rsid w:val="00EE3549"/>
    <w:rsid w:val="00EF1D9B"/>
    <w:rsid w:val="00F10DE4"/>
    <w:rsid w:val="00F13005"/>
    <w:rsid w:val="00F5158F"/>
    <w:rsid w:val="00F53416"/>
    <w:rsid w:val="00F649A5"/>
    <w:rsid w:val="00F86EB9"/>
    <w:rsid w:val="00FA23E1"/>
    <w:rsid w:val="00FD667E"/>
    <w:rsid w:val="00FF0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66026-2BFF-4AF9-962F-369F7AB2B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5</TotalTime>
  <Pages>1</Pages>
  <Words>126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batova_a_v</cp:lastModifiedBy>
  <cp:revision>4</cp:revision>
  <cp:lastPrinted>2016-01-10T23:55:00Z</cp:lastPrinted>
  <dcterms:created xsi:type="dcterms:W3CDTF">2015-12-29T23:12:00Z</dcterms:created>
  <dcterms:modified xsi:type="dcterms:W3CDTF">2016-01-10T23:55:00Z</dcterms:modified>
</cp:coreProperties>
</file>