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B1797" w:rsidRDefault="001B1797" w:rsidP="00F14CBB">
            <w:pPr>
              <w:ind w:left="-108"/>
              <w:jc w:val="both"/>
            </w:pPr>
            <w:r>
              <w:t>Об обращении Законодательной Думы Хабаровского края к Председателю Правительства Российской Федерации               Д.А. Медведеву по вопросу установления административной ответственности за нарушение правил содержания домашних животных</w:t>
            </w:r>
          </w:p>
        </w:tc>
      </w:tr>
    </w:tbl>
    <w:p w:rsidR="000B3FB2" w:rsidRDefault="000B3FB2"/>
    <w:p w:rsidR="00931FD6" w:rsidRDefault="001B1797" w:rsidP="001D1D6A">
      <w:pPr>
        <w:ind w:firstLine="709"/>
        <w:jc w:val="both"/>
      </w:pPr>
      <w:r>
        <w:t>Рассмотрев и обсудив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животных, Законодательное Собрание Приморского края</w:t>
      </w:r>
    </w:p>
    <w:p w:rsidR="001B1797" w:rsidRDefault="001B1797" w:rsidP="009C06BA"/>
    <w:p w:rsidR="001B1797" w:rsidRDefault="001B1797" w:rsidP="009C06BA">
      <w:r>
        <w:t>ПОСТАНОВЛЯЕТ:</w:t>
      </w:r>
    </w:p>
    <w:p w:rsidR="001B1797" w:rsidRDefault="001B1797" w:rsidP="009C06BA"/>
    <w:p w:rsidR="001B1797" w:rsidRDefault="001B1797" w:rsidP="001D1D6A">
      <w:pPr>
        <w:ind w:firstLine="709"/>
        <w:jc w:val="both"/>
      </w:pPr>
      <w:r>
        <w:t>1.Поддержать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животных.</w:t>
      </w:r>
    </w:p>
    <w:p w:rsidR="001B1797" w:rsidRDefault="001B1797" w:rsidP="001D1D6A">
      <w:pPr>
        <w:ind w:firstLine="709"/>
        <w:jc w:val="both"/>
      </w:pPr>
    </w:p>
    <w:p w:rsidR="001B1797" w:rsidRDefault="001B1797" w:rsidP="001D1D6A">
      <w:pPr>
        <w:ind w:firstLine="709"/>
        <w:jc w:val="both"/>
      </w:pPr>
      <w:r>
        <w:t xml:space="preserve">2.Направить настоящее постановление Председателю Правительства Российской Федерации и </w:t>
      </w:r>
      <w:r w:rsidR="001D1D6A">
        <w:t xml:space="preserve">в </w:t>
      </w:r>
      <w:r>
        <w:t>Законодательную Думу Хабаровского края.</w:t>
      </w:r>
    </w:p>
    <w:p w:rsidR="001B1797" w:rsidRDefault="001B1797" w:rsidP="001D1D6A">
      <w:pPr>
        <w:ind w:firstLine="709"/>
        <w:jc w:val="both"/>
      </w:pPr>
    </w:p>
    <w:p w:rsidR="001B1797" w:rsidRDefault="001B1797" w:rsidP="001D1D6A">
      <w:pPr>
        <w:ind w:firstLine="709"/>
        <w:jc w:val="both"/>
      </w:pPr>
      <w:r>
        <w:t>3.</w:t>
      </w:r>
      <w:r w:rsidR="00D26C23">
        <w:t>На</w:t>
      </w:r>
      <w:r w:rsidR="001D1D6A">
        <w:t>стоящее постановление вступает в силу со дня его принятия.</w:t>
      </w:r>
      <w:r>
        <w:t xml:space="preserve"> </w:t>
      </w:r>
    </w:p>
    <w:p w:rsidR="00931FD6" w:rsidRDefault="00931FD6" w:rsidP="001D1D6A">
      <w:pPr>
        <w:ind w:firstLine="709"/>
        <w:jc w:val="both"/>
      </w:pPr>
    </w:p>
    <w:p w:rsidR="00931FD6" w:rsidRDefault="00931FD6"/>
    <w:p w:rsidR="001D1D6A" w:rsidRDefault="001D1D6A"/>
    <w:p w:rsidR="001D1D6A" w:rsidRDefault="001D1D6A">
      <w:r>
        <w:t>Председатель</w:t>
      </w:r>
    </w:p>
    <w:p w:rsidR="001D1D6A" w:rsidRDefault="001D1D6A">
      <w:r>
        <w:t>Законодательного Собрания                                                            В.В. Горчаков</w:t>
      </w:r>
    </w:p>
    <w:sectPr w:rsidR="001D1D6A" w:rsidSect="0055303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A98" w:rsidRDefault="00BB5A98">
      <w:r>
        <w:separator/>
      </w:r>
    </w:p>
  </w:endnote>
  <w:endnote w:type="continuationSeparator" w:id="0">
    <w:p w:rsidR="00BB5A98" w:rsidRDefault="00BB5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A98" w:rsidRDefault="00BB5A98">
      <w:r>
        <w:separator/>
      </w:r>
    </w:p>
  </w:footnote>
  <w:footnote w:type="continuationSeparator" w:id="0">
    <w:p w:rsidR="00BB5A98" w:rsidRDefault="00BB5A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341"/>
    <w:rsid w:val="00057575"/>
    <w:rsid w:val="0007488C"/>
    <w:rsid w:val="000B3FB2"/>
    <w:rsid w:val="000D628E"/>
    <w:rsid w:val="000E5228"/>
    <w:rsid w:val="00123119"/>
    <w:rsid w:val="00155F7F"/>
    <w:rsid w:val="001B1797"/>
    <w:rsid w:val="001D1D6A"/>
    <w:rsid w:val="003325F4"/>
    <w:rsid w:val="00392E21"/>
    <w:rsid w:val="004B69FA"/>
    <w:rsid w:val="004D1A01"/>
    <w:rsid w:val="005525B6"/>
    <w:rsid w:val="00553034"/>
    <w:rsid w:val="005A6019"/>
    <w:rsid w:val="005E6130"/>
    <w:rsid w:val="00627F6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09A"/>
    <w:rsid w:val="00BA58C7"/>
    <w:rsid w:val="00BB5A98"/>
    <w:rsid w:val="00C20E8F"/>
    <w:rsid w:val="00C23E08"/>
    <w:rsid w:val="00CA7E54"/>
    <w:rsid w:val="00CC14B9"/>
    <w:rsid w:val="00CE19DF"/>
    <w:rsid w:val="00D02716"/>
    <w:rsid w:val="00D26C23"/>
    <w:rsid w:val="00DF01B2"/>
    <w:rsid w:val="00E93A7F"/>
    <w:rsid w:val="00EA2341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034"/>
    <w:rPr>
      <w:sz w:val="28"/>
    </w:rPr>
  </w:style>
  <w:style w:type="paragraph" w:styleId="1">
    <w:name w:val="heading 1"/>
    <w:basedOn w:val="a"/>
    <w:next w:val="a"/>
    <w:link w:val="10"/>
    <w:qFormat/>
    <w:rsid w:val="00553034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5303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53034"/>
    <w:pPr>
      <w:widowControl w:val="0"/>
      <w:jc w:val="center"/>
    </w:pPr>
  </w:style>
  <w:style w:type="paragraph" w:styleId="a4">
    <w:name w:val="footer"/>
    <w:basedOn w:val="a"/>
    <w:rsid w:val="0055303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2015-12-30T03:40:00Z</dcterms:created>
  <dcterms:modified xsi:type="dcterms:W3CDTF">2015-12-30T03:40:00Z</dcterms:modified>
</cp:coreProperties>
</file>