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484" w:rsidRDefault="00C60484" w:rsidP="00BE16C2">
      <w:pPr>
        <w:spacing w:line="360" w:lineRule="auto"/>
        <w:ind w:left="567"/>
        <w:jc w:val="center"/>
      </w:pPr>
      <w:bookmarkStart w:id="0" w:name="_GoBack"/>
      <w:bookmarkEnd w:id="0"/>
      <w:r>
        <w:t xml:space="preserve">                                                   Проект</w:t>
      </w:r>
    </w:p>
    <w:p w:rsidR="00357541" w:rsidRDefault="00357541" w:rsidP="00BE16C2">
      <w:pPr>
        <w:spacing w:line="360" w:lineRule="auto"/>
        <w:ind w:left="567"/>
        <w:jc w:val="center"/>
      </w:pPr>
      <w:r w:rsidRPr="0044247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5pt;height:53pt" o:ole="" fillcolor="window">
            <v:imagedata r:id="rId6" o:title=""/>
          </v:shape>
          <o:OLEObject Type="Embed" ProgID="Word.Picture.8" ShapeID="_x0000_i1025" DrawAspect="Content" ObjectID="_151298802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C60484">
            <w:pPr>
              <w:pStyle w:val="8"/>
              <w:widowControl w:val="0"/>
            </w:pPr>
            <w:r>
              <w:t xml:space="preserve">Комитет по </w:t>
            </w:r>
            <w:r w:rsidR="00C60484">
              <w:t>продовольственной политике и</w:t>
            </w:r>
          </w:p>
          <w:p w:rsidR="00C60484" w:rsidRPr="00C60484" w:rsidRDefault="00C60484" w:rsidP="00C60484">
            <w:pPr>
              <w:jc w:val="center"/>
              <w:rPr>
                <w:b/>
                <w:sz w:val="24"/>
                <w:szCs w:val="24"/>
              </w:rPr>
            </w:pPr>
            <w:r w:rsidRPr="00C60484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C60484" w:rsidRDefault="00C60484">
            <w:pPr>
              <w:spacing w:after="120"/>
              <w:ind w:firstLine="34"/>
              <w:rPr>
                <w:szCs w:val="28"/>
                <w:lang w:val="en-US"/>
              </w:rPr>
            </w:pPr>
            <w:r w:rsidRPr="00C60484">
              <w:rPr>
                <w:szCs w:val="28"/>
              </w:rPr>
              <w:t>14.01.</w:t>
            </w:r>
            <w:r w:rsidR="00B803DE" w:rsidRPr="00C60484">
              <w:rPr>
                <w:szCs w:val="28"/>
              </w:rPr>
              <w:t>20</w:t>
            </w:r>
            <w:r w:rsidRPr="00C60484">
              <w:rPr>
                <w:szCs w:val="28"/>
              </w:rPr>
              <w:t>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8B673C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8B673C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Default="00B803DE">
            <w:pPr>
              <w:ind w:hanging="107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080CFE" w:rsidP="00283450">
            <w:pPr>
              <w:jc w:val="both"/>
            </w:pPr>
            <w:r>
              <w:t>Об обращении Законодательной Думы Хабаровского края к Председателю Правительства Российской Федерации               Д.А. Медведеву по вопросу установления административной ответственности за нарушение правил содержания домашних животных</w:t>
            </w:r>
          </w:p>
        </w:tc>
      </w:tr>
    </w:tbl>
    <w:p w:rsidR="00357541" w:rsidRDefault="00357541" w:rsidP="00C9335B">
      <w:pPr>
        <w:jc w:val="both"/>
      </w:pPr>
    </w:p>
    <w:p w:rsidR="00C60484" w:rsidRDefault="00C60484" w:rsidP="00283450">
      <w:pPr>
        <w:ind w:firstLine="709"/>
        <w:jc w:val="both"/>
      </w:pPr>
      <w:r>
        <w:t>Рассмотрев и обсудив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животных, комитет</w:t>
      </w:r>
    </w:p>
    <w:p w:rsidR="00C60484" w:rsidRDefault="00C60484" w:rsidP="00C60484">
      <w:pPr>
        <w:jc w:val="both"/>
      </w:pPr>
    </w:p>
    <w:p w:rsidR="00C60484" w:rsidRDefault="00C60484" w:rsidP="00C60484">
      <w:pPr>
        <w:jc w:val="both"/>
      </w:pPr>
      <w:r>
        <w:t>РЕШИЛ:</w:t>
      </w:r>
    </w:p>
    <w:p w:rsidR="00C60484" w:rsidRDefault="00C60484" w:rsidP="00C60484">
      <w:pPr>
        <w:jc w:val="both"/>
      </w:pPr>
    </w:p>
    <w:p w:rsidR="00C60484" w:rsidRDefault="00C60484" w:rsidP="00283450">
      <w:pPr>
        <w:ind w:firstLine="709"/>
        <w:jc w:val="both"/>
      </w:pPr>
      <w:r>
        <w:t>1.Поддержать обращение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  <w:jc w:val="both"/>
      </w:pPr>
      <w:r>
        <w:t>2.Рассмотреть проект постановления Законодательного Собрания Приморского края "Об обращении Законодательной Думы Хабаровского края к Председателю Правительства Российской Федерации Д.А. Медведеву по вопросу установления административной ответственности за нарушение правил содержания домашних животных" на очередном заседании Законодательного Собрания в январе 2016 года.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  <w:jc w:val="both"/>
      </w:pPr>
      <w:r>
        <w:t>3.Рекомендовать Законодательному Собранию принять указанный проект постановления.</w:t>
      </w:r>
    </w:p>
    <w:p w:rsidR="00C60484" w:rsidRDefault="00C60484" w:rsidP="00283450">
      <w:pPr>
        <w:ind w:firstLine="709"/>
        <w:jc w:val="both"/>
      </w:pPr>
    </w:p>
    <w:p w:rsidR="00C60484" w:rsidRDefault="005024D9" w:rsidP="00283450">
      <w:pPr>
        <w:ind w:firstLine="709"/>
        <w:jc w:val="both"/>
      </w:pPr>
      <w:r>
        <w:t>4.Поручить Корнееву Ю</w:t>
      </w:r>
      <w:r w:rsidR="00C60484">
        <w:t xml:space="preserve">.А., </w:t>
      </w:r>
      <w:r>
        <w:t>заместителю председателя</w:t>
      </w:r>
      <w:r w:rsidR="00C60484">
        <w:t xml:space="preserve"> комитета по продовольственной политике и природопользованию, выступить на заседании Законодательного Собрания с докладом по указанному вопросу.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  <w:jc w:val="both"/>
      </w:pPr>
      <w:r>
        <w:lastRenderedPageBreak/>
        <w:t>5.Определить время, необходимое</w:t>
      </w:r>
      <w:r w:rsidR="003A7C83">
        <w:t xml:space="preserve"> для рассмот</w:t>
      </w:r>
      <w:r w:rsidR="00152C72">
        <w:t xml:space="preserve">рения </w:t>
      </w:r>
      <w:r w:rsidR="003A7C83">
        <w:t>данного вопроса - 5 минут, в том числе для доклада - 2 минуты.</w:t>
      </w:r>
    </w:p>
    <w:p w:rsidR="00C60484" w:rsidRDefault="00C60484" w:rsidP="00283450">
      <w:pPr>
        <w:ind w:firstLine="709"/>
        <w:jc w:val="both"/>
      </w:pPr>
    </w:p>
    <w:p w:rsidR="00C60484" w:rsidRDefault="00C60484" w:rsidP="00283450">
      <w:pPr>
        <w:ind w:firstLine="709"/>
      </w:pPr>
    </w:p>
    <w:p w:rsidR="00C9335B" w:rsidRDefault="00C9335B" w:rsidP="00C9335B">
      <w:pPr>
        <w:jc w:val="both"/>
      </w:pPr>
    </w:p>
    <w:p w:rsidR="00C9335B" w:rsidRDefault="003A7C83" w:rsidP="00C9335B">
      <w:pPr>
        <w:jc w:val="both"/>
      </w:pPr>
      <w:r>
        <w:t>Председатель комитета                                                                         Е.А. Зотов</w:t>
      </w: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647ED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738C" w:rsidRDefault="0097738C">
      <w:r>
        <w:separator/>
      </w:r>
    </w:p>
  </w:endnote>
  <w:endnote w:type="continuationSeparator" w:id="0">
    <w:p w:rsidR="0097738C" w:rsidRDefault="009773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738C" w:rsidRDefault="0097738C">
      <w:r>
        <w:separator/>
      </w:r>
    </w:p>
  </w:footnote>
  <w:footnote w:type="continuationSeparator" w:id="0">
    <w:p w:rsidR="0097738C" w:rsidRDefault="009773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74664"/>
      <w:docPartObj>
        <w:docPartGallery w:val="Page Numbers (Top of Page)"/>
        <w:docPartUnique/>
      </w:docPartObj>
    </w:sdtPr>
    <w:sdtContent>
      <w:p w:rsidR="00647ED1" w:rsidRDefault="00EC3971">
        <w:pPr>
          <w:pStyle w:val="a3"/>
          <w:jc w:val="right"/>
        </w:pPr>
        <w:fldSimple w:instr=" PAGE   \* MERGEFORMAT ">
          <w:r w:rsidR="00BF35E2">
            <w:rPr>
              <w:noProof/>
            </w:rPr>
            <w:t>2</w:t>
          </w:r>
        </w:fldSimple>
      </w:p>
    </w:sdtContent>
  </w:sdt>
  <w:p w:rsidR="00647ED1" w:rsidRDefault="00647ED1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ED1" w:rsidRDefault="00647ED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8A9"/>
    <w:rsid w:val="00022B36"/>
    <w:rsid w:val="00053C61"/>
    <w:rsid w:val="00080CFE"/>
    <w:rsid w:val="000B72DA"/>
    <w:rsid w:val="00152C72"/>
    <w:rsid w:val="00160F97"/>
    <w:rsid w:val="001B3A35"/>
    <w:rsid w:val="001C73E9"/>
    <w:rsid w:val="0020003C"/>
    <w:rsid w:val="00283450"/>
    <w:rsid w:val="002D51C8"/>
    <w:rsid w:val="00357541"/>
    <w:rsid w:val="003A7C83"/>
    <w:rsid w:val="003E6709"/>
    <w:rsid w:val="003F2358"/>
    <w:rsid w:val="0044247E"/>
    <w:rsid w:val="00461E2B"/>
    <w:rsid w:val="004F1025"/>
    <w:rsid w:val="005024D9"/>
    <w:rsid w:val="00647ED1"/>
    <w:rsid w:val="00653443"/>
    <w:rsid w:val="007128C1"/>
    <w:rsid w:val="007F0598"/>
    <w:rsid w:val="00812571"/>
    <w:rsid w:val="008450A9"/>
    <w:rsid w:val="008B673C"/>
    <w:rsid w:val="0097738C"/>
    <w:rsid w:val="0099314B"/>
    <w:rsid w:val="009E5CD9"/>
    <w:rsid w:val="009F626B"/>
    <w:rsid w:val="00A6476B"/>
    <w:rsid w:val="00B668A9"/>
    <w:rsid w:val="00B803DE"/>
    <w:rsid w:val="00BE16C2"/>
    <w:rsid w:val="00BF35E2"/>
    <w:rsid w:val="00C60484"/>
    <w:rsid w:val="00C931F2"/>
    <w:rsid w:val="00C9335B"/>
    <w:rsid w:val="00C958B6"/>
    <w:rsid w:val="00D6658C"/>
    <w:rsid w:val="00EC3971"/>
    <w:rsid w:val="00F01DD8"/>
    <w:rsid w:val="00FE2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247E"/>
    <w:rPr>
      <w:sz w:val="28"/>
    </w:rPr>
  </w:style>
  <w:style w:type="paragraph" w:styleId="2">
    <w:name w:val="heading 2"/>
    <w:basedOn w:val="a"/>
    <w:next w:val="a"/>
    <w:qFormat/>
    <w:rsid w:val="0044247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44247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44247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4247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44247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47ED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620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182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2015-12-15T00:55:00Z</cp:lastPrinted>
  <dcterms:created xsi:type="dcterms:W3CDTF">2015-12-30T03:41:00Z</dcterms:created>
  <dcterms:modified xsi:type="dcterms:W3CDTF">2015-12-30T03:41:00Z</dcterms:modified>
</cp:coreProperties>
</file>